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62F518" w14:textId="5D05602B" w:rsidR="003F0CB6" w:rsidRPr="0032603A" w:rsidRDefault="00841FE6" w:rsidP="009A7CB7">
      <w:pPr>
        <w:pStyle w:val="TitelRechts"/>
        <w:rPr>
          <w:u w:val="single"/>
        </w:rPr>
      </w:pPr>
      <w:r w:rsidRPr="0032603A">
        <w:rPr>
          <w:noProof/>
          <w:highlight w:val="darkMagenta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C62F525" wp14:editId="069BB7AE">
                <wp:simplePos x="0" y="0"/>
                <wp:positionH relativeFrom="column">
                  <wp:posOffset>6648450</wp:posOffset>
                </wp:positionH>
                <wp:positionV relativeFrom="paragraph">
                  <wp:posOffset>2266950</wp:posOffset>
                </wp:positionV>
                <wp:extent cx="3419475" cy="52292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522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2F545" w14:textId="77777777" w:rsidR="009801F9" w:rsidRPr="00E924A5" w:rsidRDefault="009801F9" w:rsidP="009801F9">
                            <w:pPr>
                              <w:pStyle w:val="TitelBold"/>
                              <w:spacing w:line="192" w:lineRule="auto"/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E924A5">
                              <w:rPr>
                                <w:b/>
                                <w:color w:val="215868" w:themeColor="accent5" w:themeShade="80"/>
                              </w:rPr>
                              <w:t>Museumbezoek</w:t>
                            </w:r>
                          </w:p>
                          <w:p w14:paraId="6C62F546" w14:textId="73AC2D0D" w:rsidR="00FF5C50" w:rsidRPr="00E924A5" w:rsidRDefault="00FF5C50" w:rsidP="00841FE6">
                            <w:pPr>
                              <w:pStyle w:val="Tijd"/>
                              <w:spacing w:after="160"/>
                              <w:rPr>
                                <w:b/>
                              </w:rPr>
                            </w:pP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56770C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9</w:t>
                            </w: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0 min </w:t>
                            </w:r>
                            <w:r w:rsidRPr="00E924A5">
                              <w:rPr>
                                <w:rFonts w:ascii="Cambria" w:hAnsi="Cambria"/>
                                <w:b/>
                              </w:rPr>
                              <w:t> </w:t>
                            </w:r>
                            <w:r w:rsidRPr="00E924A5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C62F548" w14:textId="77777777" w:rsidR="009801F9" w:rsidRPr="00FF5C50" w:rsidRDefault="009801F9" w:rsidP="009801F9">
                            <w:pPr>
                              <w:pStyle w:val="Titel1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GROEPSINDELING</w:t>
                            </w:r>
                          </w:p>
                          <w:p w14:paraId="0CA778D9" w14:textId="05F0228D" w:rsidR="00AA2871" w:rsidRPr="00AA2871" w:rsidRDefault="00380401" w:rsidP="009149DE">
                            <w:pPr>
                              <w:pStyle w:val="Tekst"/>
                              <w:jc w:val="both"/>
                              <w:rPr>
                                <w:color w:val="215868" w:themeColor="accent5" w:themeShade="80"/>
                                <w:sz w:val="16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  <w:sz w:val="16"/>
                              </w:rPr>
                              <w:t>W</w:t>
                            </w:r>
                            <w:r w:rsidR="00AA2871"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vragen </w:t>
                            </w:r>
                            <w:r w:rsidR="00AA2871"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u de groep in </w:t>
                            </w:r>
                            <w:r w:rsidR="0059413D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tweeën </w:t>
                            </w:r>
                            <w:r w:rsidR="00AA2871"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>te verdelen</w:t>
                            </w:r>
                            <w:r w:rsidR="0059413D">
                              <w:rPr>
                                <w:color w:val="215868" w:themeColor="accent5" w:themeShade="80"/>
                                <w:sz w:val="16"/>
                              </w:rPr>
                              <w:t>, elk met minimaal één</w:t>
                            </w:r>
                            <w:r w:rsidR="0056770C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begeleider. </w:t>
                            </w:r>
                            <w:r w:rsidR="00AA2871"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>Omdat u de leerlingen goed kent, kunt u het beste bepalen welke leerlingen goed bij elkaar in de groep kunnen zitten en met welk</w:t>
                            </w:r>
                            <w:r w:rsidR="0056770C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 groepje</w:t>
                            </w:r>
                            <w:r w:rsidR="00AA2871"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 u als leerkracht het beste kunt meelopen.</w:t>
                            </w:r>
                          </w:p>
                          <w:p w14:paraId="6C62F54A" w14:textId="77777777" w:rsidR="009801F9" w:rsidRPr="00FF5C50" w:rsidRDefault="009801F9" w:rsidP="009801F9">
                            <w:pPr>
                              <w:pStyle w:val="Titel1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ONTVANGST</w:t>
                            </w:r>
                          </w:p>
                          <w:p w14:paraId="6C62F54B" w14:textId="41DB7A5C" w:rsidR="009801F9" w:rsidRPr="00AA2871" w:rsidRDefault="009801F9" w:rsidP="009149DE">
                            <w:pPr>
                              <w:pStyle w:val="Tekst"/>
                              <w:jc w:val="both"/>
                              <w:rPr>
                                <w:color w:val="215868" w:themeColor="accent5" w:themeShade="80"/>
                                <w:sz w:val="16"/>
                              </w:rPr>
                            </w:pPr>
                            <w:r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In het museum worden jullie ontvangen door een museumdocent. Hij/zij zal wijzen op de balie waar de groep aan gemeld kan worden. </w:t>
                            </w:r>
                            <w:r w:rsidR="0094394E">
                              <w:rPr>
                                <w:color w:val="215868" w:themeColor="accent5" w:themeShade="80"/>
                                <w:sz w:val="16"/>
                              </w:rPr>
                              <w:t>Het is prettig als de leerlingen op school al naar het toilet geweest zijn.</w:t>
                            </w:r>
                          </w:p>
                          <w:p w14:paraId="6C62F54C" w14:textId="77777777" w:rsidR="009801F9" w:rsidRPr="009149DE" w:rsidRDefault="009801F9" w:rsidP="009801F9">
                            <w:pPr>
                              <w:pStyle w:val="Titel1"/>
                              <w:rPr>
                                <w:color w:val="215868" w:themeColor="accent5" w:themeShade="80"/>
                              </w:rPr>
                            </w:pPr>
                            <w:r w:rsidRPr="009149DE">
                              <w:rPr>
                                <w:color w:val="215868" w:themeColor="accent5" w:themeShade="80"/>
                              </w:rPr>
                              <w:t>PROGRAMMA</w:t>
                            </w:r>
                          </w:p>
                          <w:p w14:paraId="3CAFD004" w14:textId="7BCD9D30" w:rsidR="00E9565D" w:rsidRPr="009149DE" w:rsidRDefault="00AA2871" w:rsidP="009149DE">
                            <w:pPr>
                              <w:pStyle w:val="Tekst"/>
                              <w:jc w:val="both"/>
                              <w:rPr>
                                <w:color w:val="215868" w:themeColor="accent5" w:themeShade="80"/>
                                <w:sz w:val="16"/>
                              </w:rPr>
                            </w:pPr>
                            <w:r w:rsidRPr="009149DE">
                              <w:rPr>
                                <w:color w:val="215868" w:themeColor="accent5" w:themeShade="80"/>
                                <w:sz w:val="16"/>
                              </w:rPr>
                              <w:t>Na een korte introductie gaat de groep in tw</w:t>
                            </w:r>
                            <w:r w:rsidR="0094394E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ee delen uiteen. Beide groepen bekijken dezelfde objecten, maar in een andere volgorde. Aan het einde van het programma ontmoeten beide groepen elkaar weer in de ruimte waar de verjaardag van </w:t>
                            </w:r>
                            <w:proofErr w:type="spellStart"/>
                            <w:r w:rsidR="0094394E">
                              <w:rPr>
                                <w:color w:val="215868" w:themeColor="accent5" w:themeShade="80"/>
                                <w:sz w:val="16"/>
                              </w:rPr>
                              <w:t>Kantjil</w:t>
                            </w:r>
                            <w:proofErr w:type="spellEnd"/>
                            <w:r w:rsidR="0094394E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 gevierd wordt.</w:t>
                            </w:r>
                          </w:p>
                          <w:p w14:paraId="6C62F54E" w14:textId="77777777" w:rsidR="009801F9" w:rsidRPr="00FF5C50" w:rsidRDefault="009801F9" w:rsidP="009801F9">
                            <w:pPr>
                              <w:pStyle w:val="Titel1"/>
                              <w:rPr>
                                <w:rFonts w:ascii="GTPressura-Bold" w:hAnsi="GTPressura-Bold" w:cs="GTPressura-Bold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vertraging</w:t>
                            </w:r>
                          </w:p>
                          <w:p w14:paraId="6C62F54F" w14:textId="45D9353B" w:rsidR="009801F9" w:rsidRPr="00FF5C50" w:rsidRDefault="009801F9" w:rsidP="009801F9">
                            <w:pPr>
                              <w:pStyle w:val="Tekst"/>
                              <w:rPr>
                                <w:color w:val="215868" w:themeColor="accent5" w:themeShade="80"/>
                              </w:rPr>
                            </w:pPr>
                            <w:r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>Komen jullie later aan dan gepland? Neem dan contact op met het museu</w:t>
                            </w:r>
                            <w:r w:rsidR="00841FE6">
                              <w:rPr>
                                <w:color w:val="215868" w:themeColor="accent5" w:themeShade="80"/>
                                <w:sz w:val="16"/>
                              </w:rPr>
                              <w:t>m via telefoonnummer: 088-004283</w:t>
                            </w:r>
                            <w:r w:rsidRPr="00AA2871">
                              <w:rPr>
                                <w:color w:val="215868" w:themeColor="accent5" w:themeShade="80"/>
                                <w:sz w:val="16"/>
                              </w:rPr>
                              <w:t xml:space="preserve">0. Als jullie te laat zijn wordt de oorspronkelijke eindtijd van het programma aangehouden en wordt het programma dus ingekort. </w:t>
                            </w:r>
                          </w:p>
                          <w:p w14:paraId="6C62F550" w14:textId="77777777" w:rsidR="009801F9" w:rsidRPr="00FF5C50" w:rsidRDefault="009801F9" w:rsidP="009801F9">
                            <w:pPr>
                              <w:pStyle w:val="Titel1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Tot ziens in 0ns museum!</w:t>
                            </w:r>
                          </w:p>
                          <w:p w14:paraId="6C62F551" w14:textId="77777777" w:rsidR="009801F9" w:rsidRPr="00FF5C50" w:rsidRDefault="009801F9">
                            <w:pPr>
                              <w:rPr>
                                <w:color w:val="215868" w:themeColor="accent5" w:themeShade="80"/>
                                <w:lang w:val="nl-NL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2F525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523.5pt;margin-top:178.5pt;width:269.25pt;height:41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" fillcolor="white [3212]" strokecolor="white [3212]" strokeweight=".5pt">
                <v:textbox inset="0,0,0,0">
                  <w:txbxContent>
                    <w:p w14:paraId="6C62F545" w14:textId="77777777" w:rsidR="009801F9" w:rsidRPr="00E924A5" w:rsidRDefault="009801F9" w:rsidP="009801F9">
                      <w:pPr>
                        <w:pStyle w:val="TitelBold"/>
                        <w:spacing w:line="192" w:lineRule="auto"/>
                        <w:rPr>
                          <w:b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E924A5">
                        <w:rPr>
                          <w:b/>
                          <w:color w:val="215868" w:themeColor="accent5" w:themeShade="80"/>
                        </w:rPr>
                        <w:t>Museumbezoek</w:t>
                      </w:r>
                    </w:p>
                    <w:p w14:paraId="6C62F546" w14:textId="73AC2D0D" w:rsidR="00FF5C50" w:rsidRPr="00E924A5" w:rsidRDefault="00FF5C50" w:rsidP="00841FE6">
                      <w:pPr>
                        <w:pStyle w:val="Tijd"/>
                        <w:spacing w:after="160"/>
                        <w:rPr>
                          <w:b/>
                        </w:rPr>
                      </w:pP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56770C">
                        <w:rPr>
                          <w:b/>
                          <w:shd w:val="clear" w:color="auto" w:fill="215868" w:themeFill="accent5" w:themeFillShade="80"/>
                        </w:rPr>
                        <w:t>9</w:t>
                      </w: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0 min </w:t>
                      </w:r>
                      <w:r w:rsidRPr="00E924A5">
                        <w:rPr>
                          <w:rFonts w:ascii="Cambria" w:hAnsi="Cambria"/>
                          <w:b/>
                        </w:rPr>
                        <w:t> </w:t>
                      </w:r>
                      <w:r w:rsidRPr="00E924A5">
                        <w:rPr>
                          <w:b/>
                        </w:rPr>
                        <w:t xml:space="preserve"> </w:t>
                      </w:r>
                    </w:p>
                    <w:p w14:paraId="6C62F548" w14:textId="77777777" w:rsidR="009801F9" w:rsidRPr="00FF5C50" w:rsidRDefault="009801F9" w:rsidP="009801F9">
                      <w:pPr>
                        <w:pStyle w:val="Titel1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GROEPSINDELING</w:t>
                      </w:r>
                    </w:p>
                    <w:p w14:paraId="0CA778D9" w14:textId="05F0228D" w:rsidR="00AA2871" w:rsidRPr="00AA2871" w:rsidRDefault="00380401" w:rsidP="009149DE">
                      <w:pPr>
                        <w:pStyle w:val="Tekst"/>
                        <w:jc w:val="both"/>
                        <w:rPr>
                          <w:color w:val="215868" w:themeColor="accent5" w:themeShade="80"/>
                          <w:sz w:val="16"/>
                        </w:rPr>
                      </w:pPr>
                      <w:r>
                        <w:rPr>
                          <w:color w:val="215868" w:themeColor="accent5" w:themeShade="80"/>
                          <w:sz w:val="16"/>
                        </w:rPr>
                        <w:t>W</w:t>
                      </w:r>
                      <w:r w:rsidR="00AA2871" w:rsidRPr="00AA2871">
                        <w:rPr>
                          <w:color w:val="215868" w:themeColor="accent5" w:themeShade="80"/>
                          <w:sz w:val="16"/>
                        </w:rPr>
                        <w:t xml:space="preserve">e </w:t>
                      </w:r>
                      <w:r>
                        <w:rPr>
                          <w:color w:val="215868" w:themeColor="accent5" w:themeShade="80"/>
                          <w:sz w:val="16"/>
                        </w:rPr>
                        <w:t xml:space="preserve">vragen </w:t>
                      </w:r>
                      <w:r w:rsidR="00AA2871" w:rsidRPr="00AA2871">
                        <w:rPr>
                          <w:color w:val="215868" w:themeColor="accent5" w:themeShade="80"/>
                          <w:sz w:val="16"/>
                        </w:rPr>
                        <w:t xml:space="preserve">u de groep in </w:t>
                      </w:r>
                      <w:r w:rsidR="0059413D">
                        <w:rPr>
                          <w:color w:val="215868" w:themeColor="accent5" w:themeShade="80"/>
                          <w:sz w:val="16"/>
                        </w:rPr>
                        <w:t xml:space="preserve">tweeën </w:t>
                      </w:r>
                      <w:r w:rsidR="00AA2871" w:rsidRPr="00AA2871">
                        <w:rPr>
                          <w:color w:val="215868" w:themeColor="accent5" w:themeShade="80"/>
                          <w:sz w:val="16"/>
                        </w:rPr>
                        <w:t>te verdelen</w:t>
                      </w:r>
                      <w:r w:rsidR="0059413D">
                        <w:rPr>
                          <w:color w:val="215868" w:themeColor="accent5" w:themeShade="80"/>
                          <w:sz w:val="16"/>
                        </w:rPr>
                        <w:t>, elk met minimaal één</w:t>
                      </w:r>
                      <w:r w:rsidR="0056770C">
                        <w:rPr>
                          <w:color w:val="215868" w:themeColor="accent5" w:themeShade="80"/>
                          <w:sz w:val="16"/>
                        </w:rPr>
                        <w:t xml:space="preserve"> </w:t>
                      </w:r>
                      <w:r>
                        <w:rPr>
                          <w:color w:val="215868" w:themeColor="accent5" w:themeShade="80"/>
                          <w:sz w:val="16"/>
                        </w:rPr>
                        <w:t xml:space="preserve">begeleider. </w:t>
                      </w:r>
                      <w:r w:rsidR="00AA2871" w:rsidRPr="00AA2871">
                        <w:rPr>
                          <w:color w:val="215868" w:themeColor="accent5" w:themeShade="80"/>
                          <w:sz w:val="16"/>
                        </w:rPr>
                        <w:t>Omdat u de leerlingen goed kent, kunt u het beste bepalen welke leerlingen goed bij elkaar in de groep kunnen zitten en met welk</w:t>
                      </w:r>
                      <w:r w:rsidR="0056770C">
                        <w:rPr>
                          <w:color w:val="215868" w:themeColor="accent5" w:themeShade="80"/>
                          <w:sz w:val="16"/>
                        </w:rPr>
                        <w:t xml:space="preserve"> groepje</w:t>
                      </w:r>
                      <w:r w:rsidR="00AA2871" w:rsidRPr="00AA2871">
                        <w:rPr>
                          <w:color w:val="215868" w:themeColor="accent5" w:themeShade="80"/>
                          <w:sz w:val="16"/>
                        </w:rPr>
                        <w:t xml:space="preserve"> u als leerkracht het beste kunt meelopen.</w:t>
                      </w:r>
                    </w:p>
                    <w:p w14:paraId="6C62F54A" w14:textId="77777777" w:rsidR="009801F9" w:rsidRPr="00FF5C50" w:rsidRDefault="009801F9" w:rsidP="009801F9">
                      <w:pPr>
                        <w:pStyle w:val="Titel1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ONTVANGST</w:t>
                      </w:r>
                    </w:p>
                    <w:p w14:paraId="6C62F54B" w14:textId="41DB7A5C" w:rsidR="009801F9" w:rsidRPr="00AA2871" w:rsidRDefault="009801F9" w:rsidP="009149DE">
                      <w:pPr>
                        <w:pStyle w:val="Tekst"/>
                        <w:jc w:val="both"/>
                        <w:rPr>
                          <w:color w:val="215868" w:themeColor="accent5" w:themeShade="80"/>
                          <w:sz w:val="16"/>
                        </w:rPr>
                      </w:pPr>
                      <w:r w:rsidRPr="00AA2871">
                        <w:rPr>
                          <w:color w:val="215868" w:themeColor="accent5" w:themeShade="80"/>
                          <w:sz w:val="16"/>
                        </w:rPr>
                        <w:t xml:space="preserve">In het museum worden jullie ontvangen door een museumdocent. Hij/zij zal wijzen op de balie waar de groep aan gemeld kan worden. </w:t>
                      </w:r>
                      <w:r w:rsidR="0094394E">
                        <w:rPr>
                          <w:color w:val="215868" w:themeColor="accent5" w:themeShade="80"/>
                          <w:sz w:val="16"/>
                        </w:rPr>
                        <w:t>Het is prettig als de leerlingen op school al naar het toilet geweest zijn.</w:t>
                      </w:r>
                    </w:p>
                    <w:p w14:paraId="6C62F54C" w14:textId="77777777" w:rsidR="009801F9" w:rsidRPr="009149DE" w:rsidRDefault="009801F9" w:rsidP="009801F9">
                      <w:pPr>
                        <w:pStyle w:val="Titel1"/>
                        <w:rPr>
                          <w:color w:val="215868" w:themeColor="accent5" w:themeShade="80"/>
                        </w:rPr>
                      </w:pPr>
                      <w:r w:rsidRPr="009149DE">
                        <w:rPr>
                          <w:color w:val="215868" w:themeColor="accent5" w:themeShade="80"/>
                        </w:rPr>
                        <w:t>PROGRAMMA</w:t>
                      </w:r>
                    </w:p>
                    <w:p w14:paraId="3CAFD004" w14:textId="7BCD9D30" w:rsidR="00E9565D" w:rsidRPr="009149DE" w:rsidRDefault="00AA2871" w:rsidP="009149DE">
                      <w:pPr>
                        <w:pStyle w:val="Tekst"/>
                        <w:jc w:val="both"/>
                        <w:rPr>
                          <w:color w:val="215868" w:themeColor="accent5" w:themeShade="80"/>
                          <w:sz w:val="16"/>
                        </w:rPr>
                      </w:pPr>
                      <w:r w:rsidRPr="009149DE">
                        <w:rPr>
                          <w:color w:val="215868" w:themeColor="accent5" w:themeShade="80"/>
                          <w:sz w:val="16"/>
                        </w:rPr>
                        <w:t>Na een korte introductie gaat de groep in tw</w:t>
                      </w:r>
                      <w:r w:rsidR="0094394E">
                        <w:rPr>
                          <w:color w:val="215868" w:themeColor="accent5" w:themeShade="80"/>
                          <w:sz w:val="16"/>
                        </w:rPr>
                        <w:t xml:space="preserve">ee delen uiteen. Beide groepen bekijken dezelfde objecten, maar in een andere volgorde. Aan het einde van het programma ontmoeten beide groepen elkaar weer in de ruimte waar de verjaardag van </w:t>
                      </w:r>
                      <w:proofErr w:type="spellStart"/>
                      <w:r w:rsidR="0094394E">
                        <w:rPr>
                          <w:color w:val="215868" w:themeColor="accent5" w:themeShade="80"/>
                          <w:sz w:val="16"/>
                        </w:rPr>
                        <w:t>Kantjil</w:t>
                      </w:r>
                      <w:proofErr w:type="spellEnd"/>
                      <w:r w:rsidR="0094394E">
                        <w:rPr>
                          <w:color w:val="215868" w:themeColor="accent5" w:themeShade="80"/>
                          <w:sz w:val="16"/>
                        </w:rPr>
                        <w:t xml:space="preserve"> gevierd wordt.</w:t>
                      </w:r>
                    </w:p>
                    <w:p w14:paraId="6C62F54E" w14:textId="77777777" w:rsidR="009801F9" w:rsidRPr="00FF5C50" w:rsidRDefault="009801F9" w:rsidP="009801F9">
                      <w:pPr>
                        <w:pStyle w:val="Titel1"/>
                        <w:rPr>
                          <w:rFonts w:ascii="GTPressura-Bold" w:hAnsi="GTPressura-Bold" w:cs="GTPressura-Bold"/>
                          <w:b/>
                          <w:bCs/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vertraging</w:t>
                      </w:r>
                    </w:p>
                    <w:p w14:paraId="6C62F54F" w14:textId="45D9353B" w:rsidR="009801F9" w:rsidRPr="00FF5C50" w:rsidRDefault="009801F9" w:rsidP="009801F9">
                      <w:pPr>
                        <w:pStyle w:val="Tekst"/>
                        <w:rPr>
                          <w:color w:val="215868" w:themeColor="accent5" w:themeShade="80"/>
                        </w:rPr>
                      </w:pPr>
                      <w:r w:rsidRPr="00AA2871">
                        <w:rPr>
                          <w:color w:val="215868" w:themeColor="accent5" w:themeShade="80"/>
                          <w:sz w:val="16"/>
                        </w:rPr>
                        <w:t>Komen jullie later aan dan gepland? Neem dan contact op met het museu</w:t>
                      </w:r>
                      <w:r w:rsidR="00841FE6">
                        <w:rPr>
                          <w:color w:val="215868" w:themeColor="accent5" w:themeShade="80"/>
                          <w:sz w:val="16"/>
                        </w:rPr>
                        <w:t>m via telefoonnummer: 088-004283</w:t>
                      </w:r>
                      <w:r w:rsidRPr="00AA2871">
                        <w:rPr>
                          <w:color w:val="215868" w:themeColor="accent5" w:themeShade="80"/>
                          <w:sz w:val="16"/>
                        </w:rPr>
                        <w:t xml:space="preserve">0. Als jullie te laat zijn wordt de oorspronkelijke eindtijd van het programma aangehouden en wordt het programma dus ingekort. </w:t>
                      </w:r>
                    </w:p>
                    <w:p w14:paraId="6C62F550" w14:textId="77777777" w:rsidR="009801F9" w:rsidRPr="00FF5C50" w:rsidRDefault="009801F9" w:rsidP="009801F9">
                      <w:pPr>
                        <w:pStyle w:val="Titel1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Tot ziens in 0ns museum!</w:t>
                      </w:r>
                    </w:p>
                    <w:p w14:paraId="6C62F551" w14:textId="77777777" w:rsidR="009801F9" w:rsidRPr="00FF5C50" w:rsidRDefault="009801F9">
                      <w:pPr>
                        <w:rPr>
                          <w:color w:val="215868" w:themeColor="accent5" w:themeShade="80"/>
                          <w:lang w:val="nl-NL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0DAC" w:rsidRPr="0032603A">
        <w:rPr>
          <w:noProof/>
          <w:highlight w:val="darkMagenta"/>
          <w:u w:val="single"/>
          <w:lang w:eastAsia="nl-NL"/>
        </w:rPr>
        <w:drawing>
          <wp:anchor distT="0" distB="0" distL="114300" distR="114300" simplePos="0" relativeHeight="251663872" behindDoc="1" locked="0" layoutInCell="1" allowOverlap="1" wp14:anchorId="6C62F51D" wp14:editId="27C450F8">
            <wp:simplePos x="0" y="0"/>
            <wp:positionH relativeFrom="column">
              <wp:posOffset>8419780</wp:posOffset>
            </wp:positionH>
            <wp:positionV relativeFrom="paragraph">
              <wp:posOffset>209551</wp:posOffset>
            </wp:positionV>
            <wp:extent cx="2413956" cy="1733208"/>
            <wp:effectExtent l="0" t="0" r="5715" b="63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Fa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37" cy="17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789" w:rsidRPr="0032603A">
        <w:rPr>
          <w:noProof/>
          <w:u w:val="single"/>
          <w:lang w:eastAsia="nl-NL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C62F519" wp14:editId="6C62F51A">
                <wp:simplePos x="0" y="0"/>
                <wp:positionH relativeFrom="column">
                  <wp:posOffset>238125</wp:posOffset>
                </wp:positionH>
                <wp:positionV relativeFrom="paragraph">
                  <wp:posOffset>244403</wp:posOffset>
                </wp:positionV>
                <wp:extent cx="2215645" cy="585989"/>
                <wp:effectExtent l="0" t="0" r="0" b="5080"/>
                <wp:wrapNone/>
                <wp:docPr id="734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645" cy="585989"/>
                          <a:chOff x="0" y="0"/>
                          <a:chExt cx="3325813" cy="882650"/>
                        </a:xfrm>
                        <a:solidFill>
                          <a:srgbClr val="FFFF99"/>
                        </a:solidFill>
                      </wpg:grpSpPr>
                      <wps:wsp>
                        <wps:cNvPr id="735" name="Freeform 735"/>
                        <wps:cNvSpPr>
                          <a:spLocks/>
                        </wps:cNvSpPr>
                        <wps:spPr bwMode="auto">
                          <a:xfrm>
                            <a:off x="3090863" y="469900"/>
                            <a:ext cx="234950" cy="404813"/>
                          </a:xfrm>
                          <a:custGeom>
                            <a:avLst/>
                            <a:gdLst>
                              <a:gd name="T0" fmla="*/ 84 w 246"/>
                              <a:gd name="T1" fmla="*/ 333 h 423"/>
                              <a:gd name="T2" fmla="*/ 84 w 246"/>
                              <a:gd name="T3" fmla="*/ 333 h 423"/>
                              <a:gd name="T4" fmla="*/ 90 w 246"/>
                              <a:gd name="T5" fmla="*/ 339 h 423"/>
                              <a:gd name="T6" fmla="*/ 233 w 246"/>
                              <a:gd name="T7" fmla="*/ 339 h 423"/>
                              <a:gd name="T8" fmla="*/ 246 w 246"/>
                              <a:gd name="T9" fmla="*/ 351 h 423"/>
                              <a:gd name="T10" fmla="*/ 246 w 246"/>
                              <a:gd name="T11" fmla="*/ 411 h 423"/>
                              <a:gd name="T12" fmla="*/ 233 w 246"/>
                              <a:gd name="T13" fmla="*/ 423 h 423"/>
                              <a:gd name="T14" fmla="*/ 12 w 246"/>
                              <a:gd name="T15" fmla="*/ 423 h 423"/>
                              <a:gd name="T16" fmla="*/ 0 w 246"/>
                              <a:gd name="T17" fmla="*/ 411 h 423"/>
                              <a:gd name="T18" fmla="*/ 0 w 246"/>
                              <a:gd name="T19" fmla="*/ 13 h 423"/>
                              <a:gd name="T20" fmla="*/ 12 w 246"/>
                              <a:gd name="T21" fmla="*/ 0 h 423"/>
                              <a:gd name="T22" fmla="*/ 231 w 246"/>
                              <a:gd name="T23" fmla="*/ 0 h 423"/>
                              <a:gd name="T24" fmla="*/ 243 w 246"/>
                              <a:gd name="T25" fmla="*/ 13 h 423"/>
                              <a:gd name="T26" fmla="*/ 243 w 246"/>
                              <a:gd name="T27" fmla="*/ 73 h 423"/>
                              <a:gd name="T28" fmla="*/ 231 w 246"/>
                              <a:gd name="T29" fmla="*/ 85 h 423"/>
                              <a:gd name="T30" fmla="*/ 90 w 246"/>
                              <a:gd name="T31" fmla="*/ 85 h 423"/>
                              <a:gd name="T32" fmla="*/ 84 w 246"/>
                              <a:gd name="T33" fmla="*/ 91 h 423"/>
                              <a:gd name="T34" fmla="*/ 84 w 246"/>
                              <a:gd name="T35" fmla="*/ 164 h 423"/>
                              <a:gd name="T36" fmla="*/ 90 w 246"/>
                              <a:gd name="T37" fmla="*/ 170 h 423"/>
                              <a:gd name="T38" fmla="*/ 226 w 246"/>
                              <a:gd name="T39" fmla="*/ 170 h 423"/>
                              <a:gd name="T40" fmla="*/ 238 w 246"/>
                              <a:gd name="T41" fmla="*/ 182 h 423"/>
                              <a:gd name="T42" fmla="*/ 238 w 246"/>
                              <a:gd name="T43" fmla="*/ 242 h 423"/>
                              <a:gd name="T44" fmla="*/ 226 w 246"/>
                              <a:gd name="T45" fmla="*/ 254 h 423"/>
                              <a:gd name="T46" fmla="*/ 90 w 246"/>
                              <a:gd name="T47" fmla="*/ 254 h 423"/>
                              <a:gd name="T48" fmla="*/ 84 w 246"/>
                              <a:gd name="T49" fmla="*/ 260 h 423"/>
                              <a:gd name="T50" fmla="*/ 84 w 246"/>
                              <a:gd name="T51" fmla="*/ 33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6" h="423">
                                <a:moveTo>
                                  <a:pt x="84" y="333"/>
                                </a:moveTo>
                                <a:lnTo>
                                  <a:pt x="84" y="333"/>
                                </a:lnTo>
                                <a:cubicBezTo>
                                  <a:pt x="84" y="336"/>
                                  <a:pt x="87" y="339"/>
                                  <a:pt x="90" y="339"/>
                                </a:cubicBezTo>
                                <a:lnTo>
                                  <a:pt x="233" y="339"/>
                                </a:lnTo>
                                <a:cubicBezTo>
                                  <a:pt x="240" y="339"/>
                                  <a:pt x="246" y="344"/>
                                  <a:pt x="246" y="351"/>
                                </a:cubicBezTo>
                                <a:lnTo>
                                  <a:pt x="246" y="411"/>
                                </a:lnTo>
                                <a:cubicBezTo>
                                  <a:pt x="246" y="418"/>
                                  <a:pt x="240" y="423"/>
                                  <a:pt x="233" y="423"/>
                                </a:cubicBezTo>
                                <a:lnTo>
                                  <a:pt x="12" y="423"/>
                                </a:lnTo>
                                <a:cubicBezTo>
                                  <a:pt x="5" y="423"/>
                                  <a:pt x="0" y="418"/>
                                  <a:pt x="0" y="411"/>
                                </a:cubicBezTo>
                                <a:lnTo>
                                  <a:pt x="0" y="13"/>
                                </a:lnTo>
                                <a:cubicBezTo>
                                  <a:pt x="0" y="6"/>
                                  <a:pt x="5" y="0"/>
                                  <a:pt x="12" y="0"/>
                                </a:cubicBezTo>
                                <a:lnTo>
                                  <a:pt x="231" y="0"/>
                                </a:lnTo>
                                <a:cubicBezTo>
                                  <a:pt x="238" y="0"/>
                                  <a:pt x="243" y="6"/>
                                  <a:pt x="243" y="13"/>
                                </a:cubicBezTo>
                                <a:lnTo>
                                  <a:pt x="243" y="73"/>
                                </a:lnTo>
                                <a:cubicBezTo>
                                  <a:pt x="243" y="80"/>
                                  <a:pt x="238" y="85"/>
                                  <a:pt x="231" y="85"/>
                                </a:cubicBezTo>
                                <a:lnTo>
                                  <a:pt x="90" y="85"/>
                                </a:lnTo>
                                <a:cubicBezTo>
                                  <a:pt x="87" y="85"/>
                                  <a:pt x="84" y="88"/>
                                  <a:pt x="84" y="91"/>
                                </a:cubicBezTo>
                                <a:lnTo>
                                  <a:pt x="84" y="164"/>
                                </a:lnTo>
                                <a:cubicBezTo>
                                  <a:pt x="84" y="167"/>
                                  <a:pt x="87" y="170"/>
                                  <a:pt x="90" y="170"/>
                                </a:cubicBezTo>
                                <a:lnTo>
                                  <a:pt x="226" y="170"/>
                                </a:lnTo>
                                <a:cubicBezTo>
                                  <a:pt x="233" y="170"/>
                                  <a:pt x="238" y="175"/>
                                  <a:pt x="238" y="182"/>
                                </a:cubicBezTo>
                                <a:lnTo>
                                  <a:pt x="238" y="242"/>
                                </a:lnTo>
                                <a:cubicBezTo>
                                  <a:pt x="238" y="249"/>
                                  <a:pt x="233" y="254"/>
                                  <a:pt x="226" y="254"/>
                                </a:cubicBezTo>
                                <a:lnTo>
                                  <a:pt x="90" y="254"/>
                                </a:lnTo>
                                <a:cubicBezTo>
                                  <a:pt x="87" y="254"/>
                                  <a:pt x="84" y="257"/>
                                  <a:pt x="84" y="260"/>
                                </a:cubicBezTo>
                                <a:lnTo>
                                  <a:pt x="84" y="3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0" name="Freeform 960"/>
                        <wps:cNvSpPr>
                          <a:spLocks/>
                        </wps:cNvSpPr>
                        <wps:spPr bwMode="auto">
                          <a:xfrm>
                            <a:off x="2143125" y="471487"/>
                            <a:ext cx="274638" cy="411163"/>
                          </a:xfrm>
                          <a:custGeom>
                            <a:avLst/>
                            <a:gdLst>
                              <a:gd name="T0" fmla="*/ 287 w 287"/>
                              <a:gd name="T1" fmla="*/ 296 h 430"/>
                              <a:gd name="T2" fmla="*/ 287 w 287"/>
                              <a:gd name="T3" fmla="*/ 296 h 430"/>
                              <a:gd name="T4" fmla="*/ 143 w 287"/>
                              <a:gd name="T5" fmla="*/ 430 h 430"/>
                              <a:gd name="T6" fmla="*/ 0 w 287"/>
                              <a:gd name="T7" fmla="*/ 296 h 430"/>
                              <a:gd name="T8" fmla="*/ 0 w 287"/>
                              <a:gd name="T9" fmla="*/ 12 h 430"/>
                              <a:gd name="T10" fmla="*/ 12 w 287"/>
                              <a:gd name="T11" fmla="*/ 0 h 430"/>
                              <a:gd name="T12" fmla="*/ 73 w 287"/>
                              <a:gd name="T13" fmla="*/ 0 h 430"/>
                              <a:gd name="T14" fmla="*/ 85 w 287"/>
                              <a:gd name="T15" fmla="*/ 12 h 430"/>
                              <a:gd name="T16" fmla="*/ 85 w 287"/>
                              <a:gd name="T17" fmla="*/ 296 h 430"/>
                              <a:gd name="T18" fmla="*/ 143 w 287"/>
                              <a:gd name="T19" fmla="*/ 345 h 430"/>
                              <a:gd name="T20" fmla="*/ 201 w 287"/>
                              <a:gd name="T21" fmla="*/ 296 h 430"/>
                              <a:gd name="T22" fmla="*/ 201 w 287"/>
                              <a:gd name="T23" fmla="*/ 12 h 430"/>
                              <a:gd name="T24" fmla="*/ 213 w 287"/>
                              <a:gd name="T25" fmla="*/ 0 h 430"/>
                              <a:gd name="T26" fmla="*/ 274 w 287"/>
                              <a:gd name="T27" fmla="*/ 0 h 430"/>
                              <a:gd name="T28" fmla="*/ 287 w 287"/>
                              <a:gd name="T29" fmla="*/ 12 h 430"/>
                              <a:gd name="T30" fmla="*/ 287 w 287"/>
                              <a:gd name="T31" fmla="*/ 296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7" h="430">
                                <a:moveTo>
                                  <a:pt x="287" y="296"/>
                                </a:moveTo>
                                <a:lnTo>
                                  <a:pt x="287" y="296"/>
                                </a:lnTo>
                                <a:cubicBezTo>
                                  <a:pt x="287" y="369"/>
                                  <a:pt x="226" y="430"/>
                                  <a:pt x="143" y="430"/>
                                </a:cubicBezTo>
                                <a:cubicBezTo>
                                  <a:pt x="61" y="430"/>
                                  <a:pt x="0" y="369"/>
                                  <a:pt x="0" y="296"/>
                                </a:cubicBezTo>
                                <a:lnTo>
                                  <a:pt x="0" y="12"/>
                                </a:lnTo>
                                <a:cubicBezTo>
                                  <a:pt x="0" y="6"/>
                                  <a:pt x="6" y="0"/>
                                  <a:pt x="12" y="0"/>
                                </a:cubicBezTo>
                                <a:lnTo>
                                  <a:pt x="73" y="0"/>
                                </a:lnTo>
                                <a:cubicBezTo>
                                  <a:pt x="80" y="0"/>
                                  <a:pt x="85" y="6"/>
                                  <a:pt x="85" y="12"/>
                                </a:cubicBezTo>
                                <a:lnTo>
                                  <a:pt x="85" y="296"/>
                                </a:lnTo>
                                <a:cubicBezTo>
                                  <a:pt x="85" y="323"/>
                                  <a:pt x="107" y="345"/>
                                  <a:pt x="143" y="345"/>
                                </a:cubicBezTo>
                                <a:cubicBezTo>
                                  <a:pt x="180" y="345"/>
                                  <a:pt x="201" y="323"/>
                                  <a:pt x="201" y="296"/>
                                </a:cubicBezTo>
                                <a:lnTo>
                                  <a:pt x="201" y="12"/>
                                </a:lnTo>
                                <a:cubicBezTo>
                                  <a:pt x="201" y="6"/>
                                  <a:pt x="207" y="0"/>
                                  <a:pt x="213" y="0"/>
                                </a:cubicBezTo>
                                <a:lnTo>
                                  <a:pt x="274" y="0"/>
                                </a:lnTo>
                                <a:cubicBezTo>
                                  <a:pt x="281" y="0"/>
                                  <a:pt x="287" y="6"/>
                                  <a:pt x="287" y="12"/>
                                </a:cubicBezTo>
                                <a:lnTo>
                                  <a:pt x="287" y="2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1527175" y="471487"/>
                            <a:ext cx="260350" cy="403225"/>
                          </a:xfrm>
                          <a:custGeom>
                            <a:avLst/>
                            <a:gdLst>
                              <a:gd name="T0" fmla="*/ 188 w 272"/>
                              <a:gd name="T1" fmla="*/ 423 h 423"/>
                              <a:gd name="T2" fmla="*/ 188 w 272"/>
                              <a:gd name="T3" fmla="*/ 423 h 423"/>
                              <a:gd name="T4" fmla="*/ 172 w 272"/>
                              <a:gd name="T5" fmla="*/ 413 h 423"/>
                              <a:gd name="T6" fmla="*/ 90 w 272"/>
                              <a:gd name="T7" fmla="*/ 201 h 423"/>
                              <a:gd name="T8" fmla="*/ 84 w 272"/>
                              <a:gd name="T9" fmla="*/ 202 h 423"/>
                              <a:gd name="T10" fmla="*/ 84 w 272"/>
                              <a:gd name="T11" fmla="*/ 411 h 423"/>
                              <a:gd name="T12" fmla="*/ 72 w 272"/>
                              <a:gd name="T13" fmla="*/ 423 h 423"/>
                              <a:gd name="T14" fmla="*/ 12 w 272"/>
                              <a:gd name="T15" fmla="*/ 423 h 423"/>
                              <a:gd name="T16" fmla="*/ 0 w 272"/>
                              <a:gd name="T17" fmla="*/ 411 h 423"/>
                              <a:gd name="T18" fmla="*/ 0 w 272"/>
                              <a:gd name="T19" fmla="*/ 12 h 423"/>
                              <a:gd name="T20" fmla="*/ 12 w 272"/>
                              <a:gd name="T21" fmla="*/ 0 h 423"/>
                              <a:gd name="T22" fmla="*/ 84 w 272"/>
                              <a:gd name="T23" fmla="*/ 0 h 423"/>
                              <a:gd name="T24" fmla="*/ 99 w 272"/>
                              <a:gd name="T25" fmla="*/ 11 h 423"/>
                              <a:gd name="T26" fmla="*/ 182 w 272"/>
                              <a:gd name="T27" fmla="*/ 241 h 423"/>
                              <a:gd name="T28" fmla="*/ 187 w 272"/>
                              <a:gd name="T29" fmla="*/ 239 h 423"/>
                              <a:gd name="T30" fmla="*/ 187 w 272"/>
                              <a:gd name="T31" fmla="*/ 12 h 423"/>
                              <a:gd name="T32" fmla="*/ 199 w 272"/>
                              <a:gd name="T33" fmla="*/ 0 h 423"/>
                              <a:gd name="T34" fmla="*/ 260 w 272"/>
                              <a:gd name="T35" fmla="*/ 0 h 423"/>
                              <a:gd name="T36" fmla="*/ 272 w 272"/>
                              <a:gd name="T37" fmla="*/ 12 h 423"/>
                              <a:gd name="T38" fmla="*/ 272 w 272"/>
                              <a:gd name="T39" fmla="*/ 411 h 423"/>
                              <a:gd name="T40" fmla="*/ 260 w 272"/>
                              <a:gd name="T41" fmla="*/ 423 h 423"/>
                              <a:gd name="T42" fmla="*/ 188 w 272"/>
                              <a:gd name="T43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2" h="423">
                                <a:moveTo>
                                  <a:pt x="188" y="423"/>
                                </a:moveTo>
                                <a:lnTo>
                                  <a:pt x="188" y="423"/>
                                </a:lnTo>
                                <a:cubicBezTo>
                                  <a:pt x="178" y="423"/>
                                  <a:pt x="174" y="418"/>
                                  <a:pt x="172" y="413"/>
                                </a:cubicBezTo>
                                <a:lnTo>
                                  <a:pt x="90" y="201"/>
                                </a:lnTo>
                                <a:cubicBezTo>
                                  <a:pt x="89" y="197"/>
                                  <a:pt x="84" y="198"/>
                                  <a:pt x="84" y="202"/>
                                </a:cubicBezTo>
                                <a:lnTo>
                                  <a:pt x="84" y="411"/>
                                </a:lnTo>
                                <a:cubicBezTo>
                                  <a:pt x="84" y="418"/>
                                  <a:pt x="79" y="423"/>
                                  <a:pt x="72" y="423"/>
                                </a:cubicBezTo>
                                <a:lnTo>
                                  <a:pt x="12" y="423"/>
                                </a:lnTo>
                                <a:cubicBezTo>
                                  <a:pt x="5" y="423"/>
                                  <a:pt x="0" y="418"/>
                                  <a:pt x="0" y="411"/>
                                </a:cubicBezTo>
                                <a:lnTo>
                                  <a:pt x="0" y="12"/>
                                </a:lnTo>
                                <a:cubicBezTo>
                                  <a:pt x="0" y="6"/>
                                  <a:pt x="5" y="0"/>
                                  <a:pt x="12" y="0"/>
                                </a:cubicBezTo>
                                <a:lnTo>
                                  <a:pt x="84" y="0"/>
                                </a:lnTo>
                                <a:cubicBezTo>
                                  <a:pt x="93" y="0"/>
                                  <a:pt x="97" y="6"/>
                                  <a:pt x="99" y="11"/>
                                </a:cubicBezTo>
                                <a:lnTo>
                                  <a:pt x="182" y="241"/>
                                </a:lnTo>
                                <a:cubicBezTo>
                                  <a:pt x="183" y="244"/>
                                  <a:pt x="187" y="243"/>
                                  <a:pt x="187" y="239"/>
                                </a:cubicBezTo>
                                <a:lnTo>
                                  <a:pt x="187" y="12"/>
                                </a:lnTo>
                                <a:cubicBezTo>
                                  <a:pt x="187" y="6"/>
                                  <a:pt x="193" y="0"/>
                                  <a:pt x="199" y="0"/>
                                </a:cubicBezTo>
                                <a:lnTo>
                                  <a:pt x="260" y="0"/>
                                </a:lnTo>
                                <a:cubicBezTo>
                                  <a:pt x="266" y="0"/>
                                  <a:pt x="272" y="6"/>
                                  <a:pt x="272" y="12"/>
                                </a:cubicBezTo>
                                <a:lnTo>
                                  <a:pt x="272" y="411"/>
                                </a:lnTo>
                                <a:cubicBezTo>
                                  <a:pt x="272" y="418"/>
                                  <a:pt x="266" y="423"/>
                                  <a:pt x="260" y="423"/>
                                </a:cubicBezTo>
                                <a:lnTo>
                                  <a:pt x="188" y="42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2" name="Freeform 962"/>
                        <wps:cNvSpPr>
                          <a:spLocks/>
                        </wps:cNvSpPr>
                        <wps:spPr bwMode="auto">
                          <a:xfrm>
                            <a:off x="920750" y="471487"/>
                            <a:ext cx="277813" cy="403225"/>
                          </a:xfrm>
                          <a:custGeom>
                            <a:avLst/>
                            <a:gdLst>
                              <a:gd name="T0" fmla="*/ 91 w 291"/>
                              <a:gd name="T1" fmla="*/ 251 h 423"/>
                              <a:gd name="T2" fmla="*/ 91 w 291"/>
                              <a:gd name="T3" fmla="*/ 251 h 423"/>
                              <a:gd name="T4" fmla="*/ 84 w 291"/>
                              <a:gd name="T5" fmla="*/ 253 h 423"/>
                              <a:gd name="T6" fmla="*/ 84 w 291"/>
                              <a:gd name="T7" fmla="*/ 411 h 423"/>
                              <a:gd name="T8" fmla="*/ 72 w 291"/>
                              <a:gd name="T9" fmla="*/ 423 h 423"/>
                              <a:gd name="T10" fmla="*/ 13 w 291"/>
                              <a:gd name="T11" fmla="*/ 423 h 423"/>
                              <a:gd name="T12" fmla="*/ 0 w 291"/>
                              <a:gd name="T13" fmla="*/ 411 h 423"/>
                              <a:gd name="T14" fmla="*/ 0 w 291"/>
                              <a:gd name="T15" fmla="*/ 12 h 423"/>
                              <a:gd name="T16" fmla="*/ 13 w 291"/>
                              <a:gd name="T17" fmla="*/ 0 h 423"/>
                              <a:gd name="T18" fmla="*/ 72 w 291"/>
                              <a:gd name="T19" fmla="*/ 0 h 423"/>
                              <a:gd name="T20" fmla="*/ 84 w 291"/>
                              <a:gd name="T21" fmla="*/ 12 h 423"/>
                              <a:gd name="T22" fmla="*/ 84 w 291"/>
                              <a:gd name="T23" fmla="*/ 151 h 423"/>
                              <a:gd name="T24" fmla="*/ 91 w 291"/>
                              <a:gd name="T25" fmla="*/ 153 h 423"/>
                              <a:gd name="T26" fmla="*/ 190 w 291"/>
                              <a:gd name="T27" fmla="*/ 6 h 423"/>
                              <a:gd name="T28" fmla="*/ 204 w 291"/>
                              <a:gd name="T29" fmla="*/ 0 h 423"/>
                              <a:gd name="T30" fmla="*/ 265 w 291"/>
                              <a:gd name="T31" fmla="*/ 0 h 423"/>
                              <a:gd name="T32" fmla="*/ 275 w 291"/>
                              <a:gd name="T33" fmla="*/ 22 h 423"/>
                              <a:gd name="T34" fmla="*/ 162 w 291"/>
                              <a:gd name="T35" fmla="*/ 189 h 423"/>
                              <a:gd name="T36" fmla="*/ 162 w 291"/>
                              <a:gd name="T37" fmla="*/ 209 h 423"/>
                              <a:gd name="T38" fmla="*/ 286 w 291"/>
                              <a:gd name="T39" fmla="*/ 400 h 423"/>
                              <a:gd name="T40" fmla="*/ 273 w 291"/>
                              <a:gd name="T41" fmla="*/ 423 h 423"/>
                              <a:gd name="T42" fmla="*/ 208 w 291"/>
                              <a:gd name="T43" fmla="*/ 423 h 423"/>
                              <a:gd name="T44" fmla="*/ 194 w 291"/>
                              <a:gd name="T45" fmla="*/ 416 h 423"/>
                              <a:gd name="T46" fmla="*/ 91 w 291"/>
                              <a:gd name="T47" fmla="*/ 251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1" h="423">
                                <a:moveTo>
                                  <a:pt x="91" y="251"/>
                                </a:moveTo>
                                <a:lnTo>
                                  <a:pt x="91" y="251"/>
                                </a:lnTo>
                                <a:cubicBezTo>
                                  <a:pt x="89" y="248"/>
                                  <a:pt x="84" y="249"/>
                                  <a:pt x="84" y="253"/>
                                </a:cubicBezTo>
                                <a:lnTo>
                                  <a:pt x="84" y="411"/>
                                </a:lnTo>
                                <a:cubicBezTo>
                                  <a:pt x="84" y="418"/>
                                  <a:pt x="79" y="423"/>
                                  <a:pt x="72" y="423"/>
                                </a:cubicBezTo>
                                <a:lnTo>
                                  <a:pt x="13" y="423"/>
                                </a:lnTo>
                                <a:cubicBezTo>
                                  <a:pt x="6" y="423"/>
                                  <a:pt x="0" y="418"/>
                                  <a:pt x="0" y="411"/>
                                </a:cubicBezTo>
                                <a:lnTo>
                                  <a:pt x="0" y="12"/>
                                </a:lnTo>
                                <a:cubicBezTo>
                                  <a:pt x="0" y="6"/>
                                  <a:pt x="6" y="0"/>
                                  <a:pt x="13" y="0"/>
                                </a:cubicBezTo>
                                <a:lnTo>
                                  <a:pt x="72" y="0"/>
                                </a:lnTo>
                                <a:cubicBezTo>
                                  <a:pt x="79" y="0"/>
                                  <a:pt x="84" y="6"/>
                                  <a:pt x="84" y="12"/>
                                </a:cubicBezTo>
                                <a:lnTo>
                                  <a:pt x="84" y="151"/>
                                </a:lnTo>
                                <a:cubicBezTo>
                                  <a:pt x="84" y="155"/>
                                  <a:pt x="89" y="155"/>
                                  <a:pt x="91" y="153"/>
                                </a:cubicBezTo>
                                <a:lnTo>
                                  <a:pt x="190" y="6"/>
                                </a:lnTo>
                                <a:cubicBezTo>
                                  <a:pt x="192" y="4"/>
                                  <a:pt x="194" y="0"/>
                                  <a:pt x="204" y="0"/>
                                </a:cubicBezTo>
                                <a:lnTo>
                                  <a:pt x="265" y="0"/>
                                </a:lnTo>
                                <a:cubicBezTo>
                                  <a:pt x="276" y="0"/>
                                  <a:pt x="281" y="13"/>
                                  <a:pt x="275" y="22"/>
                                </a:cubicBezTo>
                                <a:lnTo>
                                  <a:pt x="162" y="189"/>
                                </a:lnTo>
                                <a:cubicBezTo>
                                  <a:pt x="156" y="196"/>
                                  <a:pt x="157" y="201"/>
                                  <a:pt x="162" y="209"/>
                                </a:cubicBezTo>
                                <a:lnTo>
                                  <a:pt x="286" y="400"/>
                                </a:lnTo>
                                <a:cubicBezTo>
                                  <a:pt x="291" y="409"/>
                                  <a:pt x="286" y="423"/>
                                  <a:pt x="273" y="423"/>
                                </a:cubicBezTo>
                                <a:lnTo>
                                  <a:pt x="208" y="423"/>
                                </a:lnTo>
                                <a:cubicBezTo>
                                  <a:pt x="199" y="423"/>
                                  <a:pt x="196" y="419"/>
                                  <a:pt x="194" y="416"/>
                                </a:cubicBezTo>
                                <a:lnTo>
                                  <a:pt x="91" y="2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3" name="Freeform 963"/>
                        <wps:cNvSpPr>
                          <a:spLocks/>
                        </wps:cNvSpPr>
                        <wps:spPr bwMode="auto">
                          <a:xfrm>
                            <a:off x="1841500" y="471487"/>
                            <a:ext cx="277813" cy="403225"/>
                          </a:xfrm>
                          <a:custGeom>
                            <a:avLst/>
                            <a:gdLst>
                              <a:gd name="T0" fmla="*/ 90 w 291"/>
                              <a:gd name="T1" fmla="*/ 251 h 423"/>
                              <a:gd name="T2" fmla="*/ 90 w 291"/>
                              <a:gd name="T3" fmla="*/ 251 h 423"/>
                              <a:gd name="T4" fmla="*/ 84 w 291"/>
                              <a:gd name="T5" fmla="*/ 253 h 423"/>
                              <a:gd name="T6" fmla="*/ 84 w 291"/>
                              <a:gd name="T7" fmla="*/ 411 h 423"/>
                              <a:gd name="T8" fmla="*/ 72 w 291"/>
                              <a:gd name="T9" fmla="*/ 423 h 423"/>
                              <a:gd name="T10" fmla="*/ 12 w 291"/>
                              <a:gd name="T11" fmla="*/ 423 h 423"/>
                              <a:gd name="T12" fmla="*/ 0 w 291"/>
                              <a:gd name="T13" fmla="*/ 411 h 423"/>
                              <a:gd name="T14" fmla="*/ 0 w 291"/>
                              <a:gd name="T15" fmla="*/ 12 h 423"/>
                              <a:gd name="T16" fmla="*/ 12 w 291"/>
                              <a:gd name="T17" fmla="*/ 0 h 423"/>
                              <a:gd name="T18" fmla="*/ 72 w 291"/>
                              <a:gd name="T19" fmla="*/ 0 h 423"/>
                              <a:gd name="T20" fmla="*/ 84 w 291"/>
                              <a:gd name="T21" fmla="*/ 12 h 423"/>
                              <a:gd name="T22" fmla="*/ 84 w 291"/>
                              <a:gd name="T23" fmla="*/ 151 h 423"/>
                              <a:gd name="T24" fmla="*/ 90 w 291"/>
                              <a:gd name="T25" fmla="*/ 153 h 423"/>
                              <a:gd name="T26" fmla="*/ 190 w 291"/>
                              <a:gd name="T27" fmla="*/ 6 h 423"/>
                              <a:gd name="T28" fmla="*/ 203 w 291"/>
                              <a:gd name="T29" fmla="*/ 0 h 423"/>
                              <a:gd name="T30" fmla="*/ 264 w 291"/>
                              <a:gd name="T31" fmla="*/ 0 h 423"/>
                              <a:gd name="T32" fmla="*/ 274 w 291"/>
                              <a:gd name="T33" fmla="*/ 22 h 423"/>
                              <a:gd name="T34" fmla="*/ 161 w 291"/>
                              <a:gd name="T35" fmla="*/ 189 h 423"/>
                              <a:gd name="T36" fmla="*/ 161 w 291"/>
                              <a:gd name="T37" fmla="*/ 209 h 423"/>
                              <a:gd name="T38" fmla="*/ 285 w 291"/>
                              <a:gd name="T39" fmla="*/ 400 h 423"/>
                              <a:gd name="T40" fmla="*/ 273 w 291"/>
                              <a:gd name="T41" fmla="*/ 423 h 423"/>
                              <a:gd name="T42" fmla="*/ 207 w 291"/>
                              <a:gd name="T43" fmla="*/ 423 h 423"/>
                              <a:gd name="T44" fmla="*/ 193 w 291"/>
                              <a:gd name="T45" fmla="*/ 416 h 423"/>
                              <a:gd name="T46" fmla="*/ 90 w 291"/>
                              <a:gd name="T47" fmla="*/ 251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1" h="423">
                                <a:moveTo>
                                  <a:pt x="90" y="251"/>
                                </a:moveTo>
                                <a:lnTo>
                                  <a:pt x="90" y="251"/>
                                </a:lnTo>
                                <a:cubicBezTo>
                                  <a:pt x="88" y="248"/>
                                  <a:pt x="84" y="249"/>
                                  <a:pt x="84" y="253"/>
                                </a:cubicBezTo>
                                <a:lnTo>
                                  <a:pt x="84" y="411"/>
                                </a:lnTo>
                                <a:cubicBezTo>
                                  <a:pt x="84" y="418"/>
                                  <a:pt x="79" y="423"/>
                                  <a:pt x="72" y="423"/>
                                </a:cubicBezTo>
                                <a:lnTo>
                                  <a:pt x="12" y="423"/>
                                </a:lnTo>
                                <a:cubicBezTo>
                                  <a:pt x="5" y="423"/>
                                  <a:pt x="0" y="418"/>
                                  <a:pt x="0" y="411"/>
                                </a:cubicBezTo>
                                <a:lnTo>
                                  <a:pt x="0" y="12"/>
                                </a:lnTo>
                                <a:cubicBezTo>
                                  <a:pt x="0" y="6"/>
                                  <a:pt x="5" y="0"/>
                                  <a:pt x="12" y="0"/>
                                </a:cubicBezTo>
                                <a:lnTo>
                                  <a:pt x="72" y="0"/>
                                </a:lnTo>
                                <a:cubicBezTo>
                                  <a:pt x="79" y="0"/>
                                  <a:pt x="84" y="6"/>
                                  <a:pt x="84" y="12"/>
                                </a:cubicBezTo>
                                <a:lnTo>
                                  <a:pt x="84" y="151"/>
                                </a:lnTo>
                                <a:cubicBezTo>
                                  <a:pt x="84" y="155"/>
                                  <a:pt x="88" y="155"/>
                                  <a:pt x="90" y="153"/>
                                </a:cubicBezTo>
                                <a:lnTo>
                                  <a:pt x="190" y="6"/>
                                </a:lnTo>
                                <a:cubicBezTo>
                                  <a:pt x="192" y="4"/>
                                  <a:pt x="194" y="0"/>
                                  <a:pt x="203" y="0"/>
                                </a:cubicBezTo>
                                <a:lnTo>
                                  <a:pt x="264" y="0"/>
                                </a:lnTo>
                                <a:cubicBezTo>
                                  <a:pt x="276" y="0"/>
                                  <a:pt x="280" y="13"/>
                                  <a:pt x="274" y="22"/>
                                </a:cubicBezTo>
                                <a:lnTo>
                                  <a:pt x="161" y="189"/>
                                </a:lnTo>
                                <a:cubicBezTo>
                                  <a:pt x="156" y="196"/>
                                  <a:pt x="157" y="201"/>
                                  <a:pt x="161" y="209"/>
                                </a:cubicBezTo>
                                <a:lnTo>
                                  <a:pt x="285" y="400"/>
                                </a:lnTo>
                                <a:cubicBezTo>
                                  <a:pt x="291" y="409"/>
                                  <a:pt x="286" y="423"/>
                                  <a:pt x="273" y="423"/>
                                </a:cubicBezTo>
                                <a:lnTo>
                                  <a:pt x="207" y="423"/>
                                </a:lnTo>
                                <a:cubicBezTo>
                                  <a:pt x="198" y="423"/>
                                  <a:pt x="195" y="419"/>
                                  <a:pt x="193" y="416"/>
                                </a:cubicBezTo>
                                <a:lnTo>
                                  <a:pt x="90" y="25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4" name="Freeform 964"/>
                        <wps:cNvSpPr>
                          <a:spLocks/>
                        </wps:cNvSpPr>
                        <wps:spPr bwMode="auto">
                          <a:xfrm>
                            <a:off x="666750" y="471487"/>
                            <a:ext cx="217488" cy="403225"/>
                          </a:xfrm>
                          <a:custGeom>
                            <a:avLst/>
                            <a:gdLst>
                              <a:gd name="T0" fmla="*/ 84 w 229"/>
                              <a:gd name="T1" fmla="*/ 332 h 423"/>
                              <a:gd name="T2" fmla="*/ 84 w 229"/>
                              <a:gd name="T3" fmla="*/ 332 h 423"/>
                              <a:gd name="T4" fmla="*/ 90 w 229"/>
                              <a:gd name="T5" fmla="*/ 338 h 423"/>
                              <a:gd name="T6" fmla="*/ 217 w 229"/>
                              <a:gd name="T7" fmla="*/ 338 h 423"/>
                              <a:gd name="T8" fmla="*/ 229 w 229"/>
                              <a:gd name="T9" fmla="*/ 351 h 423"/>
                              <a:gd name="T10" fmla="*/ 229 w 229"/>
                              <a:gd name="T11" fmla="*/ 411 h 423"/>
                              <a:gd name="T12" fmla="*/ 217 w 229"/>
                              <a:gd name="T13" fmla="*/ 423 h 423"/>
                              <a:gd name="T14" fmla="*/ 12 w 229"/>
                              <a:gd name="T15" fmla="*/ 423 h 423"/>
                              <a:gd name="T16" fmla="*/ 0 w 229"/>
                              <a:gd name="T17" fmla="*/ 411 h 423"/>
                              <a:gd name="T18" fmla="*/ 0 w 229"/>
                              <a:gd name="T19" fmla="*/ 12 h 423"/>
                              <a:gd name="T20" fmla="*/ 12 w 229"/>
                              <a:gd name="T21" fmla="*/ 0 h 423"/>
                              <a:gd name="T22" fmla="*/ 72 w 229"/>
                              <a:gd name="T23" fmla="*/ 0 h 423"/>
                              <a:gd name="T24" fmla="*/ 84 w 229"/>
                              <a:gd name="T25" fmla="*/ 12 h 423"/>
                              <a:gd name="T26" fmla="*/ 84 w 229"/>
                              <a:gd name="T27" fmla="*/ 332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9" h="423">
                                <a:moveTo>
                                  <a:pt x="84" y="332"/>
                                </a:moveTo>
                                <a:lnTo>
                                  <a:pt x="84" y="332"/>
                                </a:lnTo>
                                <a:cubicBezTo>
                                  <a:pt x="84" y="336"/>
                                  <a:pt x="87" y="338"/>
                                  <a:pt x="90" y="338"/>
                                </a:cubicBezTo>
                                <a:lnTo>
                                  <a:pt x="217" y="338"/>
                                </a:lnTo>
                                <a:cubicBezTo>
                                  <a:pt x="224" y="338"/>
                                  <a:pt x="229" y="344"/>
                                  <a:pt x="229" y="351"/>
                                </a:cubicBezTo>
                                <a:lnTo>
                                  <a:pt x="229" y="411"/>
                                </a:lnTo>
                                <a:cubicBezTo>
                                  <a:pt x="229" y="418"/>
                                  <a:pt x="224" y="423"/>
                                  <a:pt x="217" y="423"/>
                                </a:cubicBezTo>
                                <a:lnTo>
                                  <a:pt x="12" y="423"/>
                                </a:lnTo>
                                <a:cubicBezTo>
                                  <a:pt x="5" y="423"/>
                                  <a:pt x="0" y="418"/>
                                  <a:pt x="0" y="411"/>
                                </a:cubicBezTo>
                                <a:lnTo>
                                  <a:pt x="0" y="12"/>
                                </a:lnTo>
                                <a:cubicBezTo>
                                  <a:pt x="0" y="6"/>
                                  <a:pt x="5" y="0"/>
                                  <a:pt x="12" y="0"/>
                                </a:cubicBezTo>
                                <a:lnTo>
                                  <a:pt x="72" y="0"/>
                                </a:lnTo>
                                <a:cubicBezTo>
                                  <a:pt x="79" y="0"/>
                                  <a:pt x="84" y="6"/>
                                  <a:pt x="84" y="12"/>
                                </a:cubicBezTo>
                                <a:lnTo>
                                  <a:pt x="84" y="3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5" name="Freeform 965"/>
                        <wps:cNvSpPr>
                          <a:spLocks/>
                        </wps:cNvSpPr>
                        <wps:spPr bwMode="auto">
                          <a:xfrm>
                            <a:off x="0" y="471487"/>
                            <a:ext cx="312738" cy="403225"/>
                          </a:xfrm>
                          <a:custGeom>
                            <a:avLst/>
                            <a:gdLst>
                              <a:gd name="T0" fmla="*/ 220 w 327"/>
                              <a:gd name="T1" fmla="*/ 414 h 423"/>
                              <a:gd name="T2" fmla="*/ 220 w 327"/>
                              <a:gd name="T3" fmla="*/ 414 h 423"/>
                              <a:gd name="T4" fmla="*/ 209 w 327"/>
                              <a:gd name="T5" fmla="*/ 423 h 423"/>
                              <a:gd name="T6" fmla="*/ 118 w 327"/>
                              <a:gd name="T7" fmla="*/ 423 h 423"/>
                              <a:gd name="T8" fmla="*/ 106 w 327"/>
                              <a:gd name="T9" fmla="*/ 414 h 423"/>
                              <a:gd name="T10" fmla="*/ 2 w 327"/>
                              <a:gd name="T11" fmla="*/ 15 h 423"/>
                              <a:gd name="T12" fmla="*/ 13 w 327"/>
                              <a:gd name="T13" fmla="*/ 0 h 423"/>
                              <a:gd name="T14" fmla="*/ 80 w 327"/>
                              <a:gd name="T15" fmla="*/ 0 h 423"/>
                              <a:gd name="T16" fmla="*/ 91 w 327"/>
                              <a:gd name="T17" fmla="*/ 9 h 423"/>
                              <a:gd name="T18" fmla="*/ 158 w 327"/>
                              <a:gd name="T19" fmla="*/ 293 h 423"/>
                              <a:gd name="T20" fmla="*/ 162 w 327"/>
                              <a:gd name="T21" fmla="*/ 297 h 423"/>
                              <a:gd name="T22" fmla="*/ 166 w 327"/>
                              <a:gd name="T23" fmla="*/ 297 h 423"/>
                              <a:gd name="T24" fmla="*/ 170 w 327"/>
                              <a:gd name="T25" fmla="*/ 293 h 423"/>
                              <a:gd name="T26" fmla="*/ 236 w 327"/>
                              <a:gd name="T27" fmla="*/ 9 h 423"/>
                              <a:gd name="T28" fmla="*/ 247 w 327"/>
                              <a:gd name="T29" fmla="*/ 0 h 423"/>
                              <a:gd name="T30" fmla="*/ 314 w 327"/>
                              <a:gd name="T31" fmla="*/ 0 h 423"/>
                              <a:gd name="T32" fmla="*/ 325 w 327"/>
                              <a:gd name="T33" fmla="*/ 15 h 423"/>
                              <a:gd name="T34" fmla="*/ 220 w 327"/>
                              <a:gd name="T35" fmla="*/ 414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7" h="423">
                                <a:moveTo>
                                  <a:pt x="220" y="414"/>
                                </a:moveTo>
                                <a:lnTo>
                                  <a:pt x="220" y="414"/>
                                </a:lnTo>
                                <a:cubicBezTo>
                                  <a:pt x="219" y="420"/>
                                  <a:pt x="214" y="423"/>
                                  <a:pt x="209" y="423"/>
                                </a:cubicBezTo>
                                <a:lnTo>
                                  <a:pt x="118" y="423"/>
                                </a:lnTo>
                                <a:cubicBezTo>
                                  <a:pt x="112" y="423"/>
                                  <a:pt x="108" y="420"/>
                                  <a:pt x="106" y="414"/>
                                </a:cubicBezTo>
                                <a:lnTo>
                                  <a:pt x="2" y="15"/>
                                </a:lnTo>
                                <a:cubicBezTo>
                                  <a:pt x="0" y="9"/>
                                  <a:pt x="4" y="0"/>
                                  <a:pt x="13" y="0"/>
                                </a:cubicBezTo>
                                <a:lnTo>
                                  <a:pt x="80" y="0"/>
                                </a:lnTo>
                                <a:cubicBezTo>
                                  <a:pt x="85" y="0"/>
                                  <a:pt x="90" y="3"/>
                                  <a:pt x="91" y="9"/>
                                </a:cubicBezTo>
                                <a:lnTo>
                                  <a:pt x="158" y="293"/>
                                </a:lnTo>
                                <a:cubicBezTo>
                                  <a:pt x="158" y="295"/>
                                  <a:pt x="159" y="297"/>
                                  <a:pt x="162" y="297"/>
                                </a:cubicBezTo>
                                <a:lnTo>
                                  <a:pt x="166" y="297"/>
                                </a:lnTo>
                                <a:cubicBezTo>
                                  <a:pt x="168" y="297"/>
                                  <a:pt x="169" y="295"/>
                                  <a:pt x="170" y="293"/>
                                </a:cubicBezTo>
                                <a:lnTo>
                                  <a:pt x="236" y="9"/>
                                </a:lnTo>
                                <a:cubicBezTo>
                                  <a:pt x="237" y="3"/>
                                  <a:pt x="242" y="0"/>
                                  <a:pt x="247" y="0"/>
                                </a:cubicBezTo>
                                <a:lnTo>
                                  <a:pt x="314" y="0"/>
                                </a:lnTo>
                                <a:cubicBezTo>
                                  <a:pt x="323" y="0"/>
                                  <a:pt x="327" y="9"/>
                                  <a:pt x="325" y="15"/>
                                </a:cubicBezTo>
                                <a:lnTo>
                                  <a:pt x="220" y="4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6" name="Freeform 966"/>
                        <wps:cNvSpPr>
                          <a:spLocks noEditPoints="1"/>
                        </wps:cNvSpPr>
                        <wps:spPr bwMode="auto">
                          <a:xfrm>
                            <a:off x="336550" y="469900"/>
                            <a:ext cx="134938" cy="196850"/>
                          </a:xfrm>
                          <a:custGeom>
                            <a:avLst/>
                            <a:gdLst>
                              <a:gd name="T0" fmla="*/ 99 w 142"/>
                              <a:gd name="T1" fmla="*/ 143 h 207"/>
                              <a:gd name="T2" fmla="*/ 99 w 142"/>
                              <a:gd name="T3" fmla="*/ 143 h 207"/>
                              <a:gd name="T4" fmla="*/ 99 w 142"/>
                              <a:gd name="T5" fmla="*/ 63 h 207"/>
                              <a:gd name="T6" fmla="*/ 71 w 142"/>
                              <a:gd name="T7" fmla="*/ 40 h 207"/>
                              <a:gd name="T8" fmla="*/ 43 w 142"/>
                              <a:gd name="T9" fmla="*/ 63 h 207"/>
                              <a:gd name="T10" fmla="*/ 43 w 142"/>
                              <a:gd name="T11" fmla="*/ 143 h 207"/>
                              <a:gd name="T12" fmla="*/ 71 w 142"/>
                              <a:gd name="T13" fmla="*/ 166 h 207"/>
                              <a:gd name="T14" fmla="*/ 99 w 142"/>
                              <a:gd name="T15" fmla="*/ 143 h 207"/>
                              <a:gd name="T16" fmla="*/ 139 w 142"/>
                              <a:gd name="T17" fmla="*/ 63 h 207"/>
                              <a:gd name="T18" fmla="*/ 139 w 142"/>
                              <a:gd name="T19" fmla="*/ 63 h 207"/>
                              <a:gd name="T20" fmla="*/ 139 w 142"/>
                              <a:gd name="T21" fmla="*/ 143 h 207"/>
                              <a:gd name="T22" fmla="*/ 71 w 142"/>
                              <a:gd name="T23" fmla="*/ 207 h 207"/>
                              <a:gd name="T24" fmla="*/ 3 w 142"/>
                              <a:gd name="T25" fmla="*/ 143 h 207"/>
                              <a:gd name="T26" fmla="*/ 3 w 142"/>
                              <a:gd name="T27" fmla="*/ 63 h 207"/>
                              <a:gd name="T28" fmla="*/ 71 w 142"/>
                              <a:gd name="T29" fmla="*/ 0 h 207"/>
                              <a:gd name="T30" fmla="*/ 139 w 142"/>
                              <a:gd name="T31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99" y="143"/>
                                </a:moveTo>
                                <a:lnTo>
                                  <a:pt x="99" y="143"/>
                                </a:lnTo>
                                <a:cubicBezTo>
                                  <a:pt x="102" y="119"/>
                                  <a:pt x="102" y="87"/>
                                  <a:pt x="99" y="63"/>
                                </a:cubicBezTo>
                                <a:cubicBezTo>
                                  <a:pt x="98" y="51"/>
                                  <a:pt x="89" y="40"/>
                                  <a:pt x="71" y="40"/>
                                </a:cubicBezTo>
                                <a:cubicBezTo>
                                  <a:pt x="54" y="40"/>
                                  <a:pt x="45" y="51"/>
                                  <a:pt x="43" y="63"/>
                                </a:cubicBezTo>
                                <a:cubicBezTo>
                                  <a:pt x="41" y="87"/>
                                  <a:pt x="41" y="119"/>
                                  <a:pt x="43" y="143"/>
                                </a:cubicBezTo>
                                <a:cubicBezTo>
                                  <a:pt x="45" y="156"/>
                                  <a:pt x="54" y="166"/>
                                  <a:pt x="71" y="166"/>
                                </a:cubicBezTo>
                                <a:cubicBezTo>
                                  <a:pt x="89" y="166"/>
                                  <a:pt x="98" y="156"/>
                                  <a:pt x="99" y="143"/>
                                </a:cubicBezTo>
                                <a:close/>
                                <a:moveTo>
                                  <a:pt x="139" y="63"/>
                                </a:moveTo>
                                <a:lnTo>
                                  <a:pt x="139" y="63"/>
                                </a:lnTo>
                                <a:cubicBezTo>
                                  <a:pt x="142" y="87"/>
                                  <a:pt x="142" y="119"/>
                                  <a:pt x="139" y="143"/>
                                </a:cubicBezTo>
                                <a:cubicBezTo>
                                  <a:pt x="135" y="178"/>
                                  <a:pt x="111" y="207"/>
                                  <a:pt x="71" y="207"/>
                                </a:cubicBezTo>
                                <a:cubicBezTo>
                                  <a:pt x="32" y="207"/>
                                  <a:pt x="7" y="178"/>
                                  <a:pt x="3" y="143"/>
                                </a:cubicBezTo>
                                <a:cubicBezTo>
                                  <a:pt x="0" y="119"/>
                                  <a:pt x="0" y="87"/>
                                  <a:pt x="3" y="63"/>
                                </a:cubicBezTo>
                                <a:cubicBezTo>
                                  <a:pt x="7" y="29"/>
                                  <a:pt x="32" y="0"/>
                                  <a:pt x="71" y="0"/>
                                </a:cubicBezTo>
                                <a:cubicBezTo>
                                  <a:pt x="111" y="0"/>
                                  <a:pt x="135" y="29"/>
                                  <a:pt x="139" y="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7" name="Freeform 967"/>
                        <wps:cNvSpPr>
                          <a:spLocks noEditPoints="1"/>
                        </wps:cNvSpPr>
                        <wps:spPr bwMode="auto">
                          <a:xfrm>
                            <a:off x="488950" y="469900"/>
                            <a:ext cx="134938" cy="196850"/>
                          </a:xfrm>
                          <a:custGeom>
                            <a:avLst/>
                            <a:gdLst>
                              <a:gd name="T0" fmla="*/ 99 w 142"/>
                              <a:gd name="T1" fmla="*/ 143 h 207"/>
                              <a:gd name="T2" fmla="*/ 99 w 142"/>
                              <a:gd name="T3" fmla="*/ 143 h 207"/>
                              <a:gd name="T4" fmla="*/ 99 w 142"/>
                              <a:gd name="T5" fmla="*/ 63 h 207"/>
                              <a:gd name="T6" fmla="*/ 71 w 142"/>
                              <a:gd name="T7" fmla="*/ 40 h 207"/>
                              <a:gd name="T8" fmla="*/ 43 w 142"/>
                              <a:gd name="T9" fmla="*/ 63 h 207"/>
                              <a:gd name="T10" fmla="*/ 43 w 142"/>
                              <a:gd name="T11" fmla="*/ 143 h 207"/>
                              <a:gd name="T12" fmla="*/ 71 w 142"/>
                              <a:gd name="T13" fmla="*/ 166 h 207"/>
                              <a:gd name="T14" fmla="*/ 99 w 142"/>
                              <a:gd name="T15" fmla="*/ 143 h 207"/>
                              <a:gd name="T16" fmla="*/ 139 w 142"/>
                              <a:gd name="T17" fmla="*/ 63 h 207"/>
                              <a:gd name="T18" fmla="*/ 139 w 142"/>
                              <a:gd name="T19" fmla="*/ 63 h 207"/>
                              <a:gd name="T20" fmla="*/ 139 w 142"/>
                              <a:gd name="T21" fmla="*/ 143 h 207"/>
                              <a:gd name="T22" fmla="*/ 71 w 142"/>
                              <a:gd name="T23" fmla="*/ 207 h 207"/>
                              <a:gd name="T24" fmla="*/ 3 w 142"/>
                              <a:gd name="T25" fmla="*/ 143 h 207"/>
                              <a:gd name="T26" fmla="*/ 3 w 142"/>
                              <a:gd name="T27" fmla="*/ 63 h 207"/>
                              <a:gd name="T28" fmla="*/ 71 w 142"/>
                              <a:gd name="T29" fmla="*/ 0 h 207"/>
                              <a:gd name="T30" fmla="*/ 139 w 142"/>
                              <a:gd name="T31" fmla="*/ 6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99" y="143"/>
                                </a:moveTo>
                                <a:lnTo>
                                  <a:pt x="99" y="143"/>
                                </a:lnTo>
                                <a:cubicBezTo>
                                  <a:pt x="102" y="119"/>
                                  <a:pt x="102" y="87"/>
                                  <a:pt x="99" y="63"/>
                                </a:cubicBezTo>
                                <a:cubicBezTo>
                                  <a:pt x="97" y="51"/>
                                  <a:pt x="88" y="40"/>
                                  <a:pt x="71" y="40"/>
                                </a:cubicBezTo>
                                <a:cubicBezTo>
                                  <a:pt x="54" y="40"/>
                                  <a:pt x="45" y="51"/>
                                  <a:pt x="43" y="63"/>
                                </a:cubicBezTo>
                                <a:cubicBezTo>
                                  <a:pt x="40" y="87"/>
                                  <a:pt x="40" y="119"/>
                                  <a:pt x="43" y="143"/>
                                </a:cubicBezTo>
                                <a:cubicBezTo>
                                  <a:pt x="45" y="156"/>
                                  <a:pt x="54" y="166"/>
                                  <a:pt x="71" y="166"/>
                                </a:cubicBezTo>
                                <a:cubicBezTo>
                                  <a:pt x="88" y="166"/>
                                  <a:pt x="97" y="156"/>
                                  <a:pt x="99" y="143"/>
                                </a:cubicBezTo>
                                <a:close/>
                                <a:moveTo>
                                  <a:pt x="139" y="63"/>
                                </a:moveTo>
                                <a:lnTo>
                                  <a:pt x="139" y="63"/>
                                </a:lnTo>
                                <a:cubicBezTo>
                                  <a:pt x="142" y="87"/>
                                  <a:pt x="142" y="119"/>
                                  <a:pt x="139" y="143"/>
                                </a:cubicBezTo>
                                <a:cubicBezTo>
                                  <a:pt x="135" y="178"/>
                                  <a:pt x="111" y="207"/>
                                  <a:pt x="71" y="207"/>
                                </a:cubicBezTo>
                                <a:cubicBezTo>
                                  <a:pt x="31" y="207"/>
                                  <a:pt x="7" y="178"/>
                                  <a:pt x="3" y="143"/>
                                </a:cubicBezTo>
                                <a:cubicBezTo>
                                  <a:pt x="0" y="119"/>
                                  <a:pt x="0" y="87"/>
                                  <a:pt x="3" y="63"/>
                                </a:cubicBezTo>
                                <a:cubicBezTo>
                                  <a:pt x="7" y="29"/>
                                  <a:pt x="31" y="0"/>
                                  <a:pt x="71" y="0"/>
                                </a:cubicBezTo>
                                <a:cubicBezTo>
                                  <a:pt x="111" y="0"/>
                                  <a:pt x="135" y="29"/>
                                  <a:pt x="139" y="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8" name="Freeform 968"/>
                        <wps:cNvSpPr>
                          <a:spLocks noEditPoints="1"/>
                        </wps:cNvSpPr>
                        <wps:spPr bwMode="auto">
                          <a:xfrm>
                            <a:off x="336550" y="679450"/>
                            <a:ext cx="134938" cy="198438"/>
                          </a:xfrm>
                          <a:custGeom>
                            <a:avLst/>
                            <a:gdLst>
                              <a:gd name="T0" fmla="*/ 99 w 142"/>
                              <a:gd name="T1" fmla="*/ 144 h 207"/>
                              <a:gd name="T2" fmla="*/ 99 w 142"/>
                              <a:gd name="T3" fmla="*/ 144 h 207"/>
                              <a:gd name="T4" fmla="*/ 99 w 142"/>
                              <a:gd name="T5" fmla="*/ 64 h 207"/>
                              <a:gd name="T6" fmla="*/ 71 w 142"/>
                              <a:gd name="T7" fmla="*/ 41 h 207"/>
                              <a:gd name="T8" fmla="*/ 43 w 142"/>
                              <a:gd name="T9" fmla="*/ 64 h 207"/>
                              <a:gd name="T10" fmla="*/ 43 w 142"/>
                              <a:gd name="T11" fmla="*/ 144 h 207"/>
                              <a:gd name="T12" fmla="*/ 71 w 142"/>
                              <a:gd name="T13" fmla="*/ 167 h 207"/>
                              <a:gd name="T14" fmla="*/ 99 w 142"/>
                              <a:gd name="T15" fmla="*/ 144 h 207"/>
                              <a:gd name="T16" fmla="*/ 139 w 142"/>
                              <a:gd name="T17" fmla="*/ 64 h 207"/>
                              <a:gd name="T18" fmla="*/ 139 w 142"/>
                              <a:gd name="T19" fmla="*/ 64 h 207"/>
                              <a:gd name="T20" fmla="*/ 139 w 142"/>
                              <a:gd name="T21" fmla="*/ 144 h 207"/>
                              <a:gd name="T22" fmla="*/ 71 w 142"/>
                              <a:gd name="T23" fmla="*/ 207 h 207"/>
                              <a:gd name="T24" fmla="*/ 3 w 142"/>
                              <a:gd name="T25" fmla="*/ 144 h 207"/>
                              <a:gd name="T26" fmla="*/ 3 w 142"/>
                              <a:gd name="T27" fmla="*/ 64 h 207"/>
                              <a:gd name="T28" fmla="*/ 71 w 142"/>
                              <a:gd name="T29" fmla="*/ 0 h 207"/>
                              <a:gd name="T30" fmla="*/ 139 w 142"/>
                              <a:gd name="T31" fmla="*/ 64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99" y="144"/>
                                </a:moveTo>
                                <a:lnTo>
                                  <a:pt x="99" y="144"/>
                                </a:lnTo>
                                <a:cubicBezTo>
                                  <a:pt x="102" y="120"/>
                                  <a:pt x="102" y="88"/>
                                  <a:pt x="99" y="64"/>
                                </a:cubicBezTo>
                                <a:cubicBezTo>
                                  <a:pt x="98" y="51"/>
                                  <a:pt x="89" y="41"/>
                                  <a:pt x="71" y="41"/>
                                </a:cubicBezTo>
                                <a:cubicBezTo>
                                  <a:pt x="54" y="41"/>
                                  <a:pt x="45" y="51"/>
                                  <a:pt x="43" y="64"/>
                                </a:cubicBezTo>
                                <a:cubicBezTo>
                                  <a:pt x="41" y="88"/>
                                  <a:pt x="41" y="120"/>
                                  <a:pt x="43" y="144"/>
                                </a:cubicBezTo>
                                <a:cubicBezTo>
                                  <a:pt x="45" y="156"/>
                                  <a:pt x="54" y="167"/>
                                  <a:pt x="71" y="167"/>
                                </a:cubicBezTo>
                                <a:cubicBezTo>
                                  <a:pt x="89" y="167"/>
                                  <a:pt x="98" y="156"/>
                                  <a:pt x="99" y="144"/>
                                </a:cubicBezTo>
                                <a:close/>
                                <a:moveTo>
                                  <a:pt x="139" y="64"/>
                                </a:moveTo>
                                <a:lnTo>
                                  <a:pt x="139" y="64"/>
                                </a:lnTo>
                                <a:cubicBezTo>
                                  <a:pt x="142" y="88"/>
                                  <a:pt x="142" y="120"/>
                                  <a:pt x="139" y="144"/>
                                </a:cubicBezTo>
                                <a:cubicBezTo>
                                  <a:pt x="135" y="178"/>
                                  <a:pt x="111" y="207"/>
                                  <a:pt x="71" y="207"/>
                                </a:cubicBezTo>
                                <a:cubicBezTo>
                                  <a:pt x="32" y="207"/>
                                  <a:pt x="7" y="178"/>
                                  <a:pt x="3" y="144"/>
                                </a:cubicBezTo>
                                <a:cubicBezTo>
                                  <a:pt x="0" y="120"/>
                                  <a:pt x="0" y="88"/>
                                  <a:pt x="3" y="64"/>
                                </a:cubicBezTo>
                                <a:cubicBezTo>
                                  <a:pt x="7" y="29"/>
                                  <a:pt x="32" y="0"/>
                                  <a:pt x="71" y="0"/>
                                </a:cubicBezTo>
                                <a:cubicBezTo>
                                  <a:pt x="111" y="0"/>
                                  <a:pt x="135" y="29"/>
                                  <a:pt x="139" y="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9" name="Freeform 969"/>
                        <wps:cNvSpPr>
                          <a:spLocks noEditPoints="1"/>
                        </wps:cNvSpPr>
                        <wps:spPr bwMode="auto">
                          <a:xfrm>
                            <a:off x="488950" y="679450"/>
                            <a:ext cx="134938" cy="198438"/>
                          </a:xfrm>
                          <a:custGeom>
                            <a:avLst/>
                            <a:gdLst>
                              <a:gd name="T0" fmla="*/ 99 w 142"/>
                              <a:gd name="T1" fmla="*/ 144 h 207"/>
                              <a:gd name="T2" fmla="*/ 99 w 142"/>
                              <a:gd name="T3" fmla="*/ 144 h 207"/>
                              <a:gd name="T4" fmla="*/ 99 w 142"/>
                              <a:gd name="T5" fmla="*/ 64 h 207"/>
                              <a:gd name="T6" fmla="*/ 71 w 142"/>
                              <a:gd name="T7" fmla="*/ 41 h 207"/>
                              <a:gd name="T8" fmla="*/ 43 w 142"/>
                              <a:gd name="T9" fmla="*/ 64 h 207"/>
                              <a:gd name="T10" fmla="*/ 43 w 142"/>
                              <a:gd name="T11" fmla="*/ 144 h 207"/>
                              <a:gd name="T12" fmla="*/ 71 w 142"/>
                              <a:gd name="T13" fmla="*/ 167 h 207"/>
                              <a:gd name="T14" fmla="*/ 99 w 142"/>
                              <a:gd name="T15" fmla="*/ 144 h 207"/>
                              <a:gd name="T16" fmla="*/ 139 w 142"/>
                              <a:gd name="T17" fmla="*/ 64 h 207"/>
                              <a:gd name="T18" fmla="*/ 139 w 142"/>
                              <a:gd name="T19" fmla="*/ 64 h 207"/>
                              <a:gd name="T20" fmla="*/ 139 w 142"/>
                              <a:gd name="T21" fmla="*/ 144 h 207"/>
                              <a:gd name="T22" fmla="*/ 71 w 142"/>
                              <a:gd name="T23" fmla="*/ 207 h 207"/>
                              <a:gd name="T24" fmla="*/ 3 w 142"/>
                              <a:gd name="T25" fmla="*/ 144 h 207"/>
                              <a:gd name="T26" fmla="*/ 3 w 142"/>
                              <a:gd name="T27" fmla="*/ 64 h 207"/>
                              <a:gd name="T28" fmla="*/ 71 w 142"/>
                              <a:gd name="T29" fmla="*/ 0 h 207"/>
                              <a:gd name="T30" fmla="*/ 139 w 142"/>
                              <a:gd name="T31" fmla="*/ 64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99" y="144"/>
                                </a:moveTo>
                                <a:lnTo>
                                  <a:pt x="99" y="144"/>
                                </a:lnTo>
                                <a:cubicBezTo>
                                  <a:pt x="102" y="120"/>
                                  <a:pt x="102" y="88"/>
                                  <a:pt x="99" y="64"/>
                                </a:cubicBezTo>
                                <a:cubicBezTo>
                                  <a:pt x="97" y="51"/>
                                  <a:pt x="88" y="41"/>
                                  <a:pt x="71" y="41"/>
                                </a:cubicBezTo>
                                <a:cubicBezTo>
                                  <a:pt x="54" y="41"/>
                                  <a:pt x="45" y="51"/>
                                  <a:pt x="43" y="64"/>
                                </a:cubicBezTo>
                                <a:cubicBezTo>
                                  <a:pt x="40" y="88"/>
                                  <a:pt x="40" y="120"/>
                                  <a:pt x="43" y="144"/>
                                </a:cubicBezTo>
                                <a:cubicBezTo>
                                  <a:pt x="45" y="156"/>
                                  <a:pt x="54" y="167"/>
                                  <a:pt x="71" y="167"/>
                                </a:cubicBezTo>
                                <a:cubicBezTo>
                                  <a:pt x="88" y="167"/>
                                  <a:pt x="97" y="156"/>
                                  <a:pt x="99" y="144"/>
                                </a:cubicBezTo>
                                <a:close/>
                                <a:moveTo>
                                  <a:pt x="139" y="64"/>
                                </a:moveTo>
                                <a:lnTo>
                                  <a:pt x="139" y="64"/>
                                </a:lnTo>
                                <a:cubicBezTo>
                                  <a:pt x="142" y="88"/>
                                  <a:pt x="142" y="120"/>
                                  <a:pt x="139" y="144"/>
                                </a:cubicBezTo>
                                <a:cubicBezTo>
                                  <a:pt x="135" y="178"/>
                                  <a:pt x="111" y="207"/>
                                  <a:pt x="71" y="207"/>
                                </a:cubicBezTo>
                                <a:cubicBezTo>
                                  <a:pt x="31" y="207"/>
                                  <a:pt x="7" y="178"/>
                                  <a:pt x="3" y="144"/>
                                </a:cubicBezTo>
                                <a:cubicBezTo>
                                  <a:pt x="0" y="120"/>
                                  <a:pt x="0" y="88"/>
                                  <a:pt x="3" y="64"/>
                                </a:cubicBezTo>
                                <a:cubicBezTo>
                                  <a:pt x="7" y="29"/>
                                  <a:pt x="31" y="0"/>
                                  <a:pt x="71" y="0"/>
                                </a:cubicBezTo>
                                <a:cubicBezTo>
                                  <a:pt x="111" y="0"/>
                                  <a:pt x="135" y="29"/>
                                  <a:pt x="139" y="6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0" name="Freeform 970"/>
                        <wps:cNvSpPr>
                          <a:spLocks noEditPoints="1"/>
                        </wps:cNvSpPr>
                        <wps:spPr bwMode="auto">
                          <a:xfrm>
                            <a:off x="2779713" y="469900"/>
                            <a:ext cx="266700" cy="404813"/>
                          </a:xfrm>
                          <a:custGeom>
                            <a:avLst/>
                            <a:gdLst>
                              <a:gd name="T0" fmla="*/ 91 w 280"/>
                              <a:gd name="T1" fmla="*/ 85 h 423"/>
                              <a:gd name="T2" fmla="*/ 91 w 280"/>
                              <a:gd name="T3" fmla="*/ 85 h 423"/>
                              <a:gd name="T4" fmla="*/ 85 w 280"/>
                              <a:gd name="T5" fmla="*/ 91 h 423"/>
                              <a:gd name="T6" fmla="*/ 85 w 280"/>
                              <a:gd name="T7" fmla="*/ 333 h 423"/>
                              <a:gd name="T8" fmla="*/ 91 w 280"/>
                              <a:gd name="T9" fmla="*/ 339 h 423"/>
                              <a:gd name="T10" fmla="*/ 139 w 280"/>
                              <a:gd name="T11" fmla="*/ 339 h 423"/>
                              <a:gd name="T12" fmla="*/ 189 w 280"/>
                              <a:gd name="T13" fmla="*/ 290 h 423"/>
                              <a:gd name="T14" fmla="*/ 189 w 280"/>
                              <a:gd name="T15" fmla="*/ 134 h 423"/>
                              <a:gd name="T16" fmla="*/ 139 w 280"/>
                              <a:gd name="T17" fmla="*/ 85 h 423"/>
                              <a:gd name="T18" fmla="*/ 91 w 280"/>
                              <a:gd name="T19" fmla="*/ 85 h 423"/>
                              <a:gd name="T20" fmla="*/ 139 w 280"/>
                              <a:gd name="T21" fmla="*/ 0 h 423"/>
                              <a:gd name="T22" fmla="*/ 139 w 280"/>
                              <a:gd name="T23" fmla="*/ 0 h 423"/>
                              <a:gd name="T24" fmla="*/ 274 w 280"/>
                              <a:gd name="T25" fmla="*/ 134 h 423"/>
                              <a:gd name="T26" fmla="*/ 274 w 280"/>
                              <a:gd name="T27" fmla="*/ 290 h 423"/>
                              <a:gd name="T28" fmla="*/ 139 w 280"/>
                              <a:gd name="T29" fmla="*/ 423 h 423"/>
                              <a:gd name="T30" fmla="*/ 12 w 280"/>
                              <a:gd name="T31" fmla="*/ 423 h 423"/>
                              <a:gd name="T32" fmla="*/ 0 w 280"/>
                              <a:gd name="T33" fmla="*/ 411 h 423"/>
                              <a:gd name="T34" fmla="*/ 0 w 280"/>
                              <a:gd name="T35" fmla="*/ 13 h 423"/>
                              <a:gd name="T36" fmla="*/ 12 w 280"/>
                              <a:gd name="T37" fmla="*/ 0 h 423"/>
                              <a:gd name="T38" fmla="*/ 139 w 280"/>
                              <a:gd name="T39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0" h="423">
                                <a:moveTo>
                                  <a:pt x="91" y="85"/>
                                </a:moveTo>
                                <a:lnTo>
                                  <a:pt x="91" y="85"/>
                                </a:lnTo>
                                <a:cubicBezTo>
                                  <a:pt x="87" y="85"/>
                                  <a:pt x="85" y="88"/>
                                  <a:pt x="85" y="91"/>
                                </a:cubicBezTo>
                                <a:lnTo>
                                  <a:pt x="85" y="333"/>
                                </a:lnTo>
                                <a:cubicBezTo>
                                  <a:pt x="85" y="336"/>
                                  <a:pt x="87" y="339"/>
                                  <a:pt x="91" y="339"/>
                                </a:cubicBezTo>
                                <a:lnTo>
                                  <a:pt x="139" y="339"/>
                                </a:lnTo>
                                <a:cubicBezTo>
                                  <a:pt x="167" y="339"/>
                                  <a:pt x="186" y="317"/>
                                  <a:pt x="189" y="290"/>
                                </a:cubicBezTo>
                                <a:cubicBezTo>
                                  <a:pt x="195" y="239"/>
                                  <a:pt x="195" y="185"/>
                                  <a:pt x="189" y="134"/>
                                </a:cubicBezTo>
                                <a:cubicBezTo>
                                  <a:pt x="186" y="107"/>
                                  <a:pt x="167" y="85"/>
                                  <a:pt x="139" y="85"/>
                                </a:cubicBezTo>
                                <a:lnTo>
                                  <a:pt x="91" y="85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9" y="0"/>
                                </a:lnTo>
                                <a:cubicBezTo>
                                  <a:pt x="213" y="0"/>
                                  <a:pt x="265" y="62"/>
                                  <a:pt x="274" y="134"/>
                                </a:cubicBezTo>
                                <a:cubicBezTo>
                                  <a:pt x="280" y="185"/>
                                  <a:pt x="280" y="239"/>
                                  <a:pt x="274" y="290"/>
                                </a:cubicBezTo>
                                <a:cubicBezTo>
                                  <a:pt x="265" y="362"/>
                                  <a:pt x="213" y="423"/>
                                  <a:pt x="139" y="423"/>
                                </a:cubicBezTo>
                                <a:lnTo>
                                  <a:pt x="12" y="423"/>
                                </a:lnTo>
                                <a:cubicBezTo>
                                  <a:pt x="6" y="423"/>
                                  <a:pt x="0" y="418"/>
                                  <a:pt x="0" y="411"/>
                                </a:cubicBezTo>
                                <a:lnTo>
                                  <a:pt x="0" y="13"/>
                                </a:lnTo>
                                <a:cubicBezTo>
                                  <a:pt x="0" y="6"/>
                                  <a:pt x="6" y="0"/>
                                  <a:pt x="12" y="0"/>
                                </a:cubicBez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1" name="Freeform 971"/>
                        <wps:cNvSpPr>
                          <a:spLocks/>
                        </wps:cNvSpPr>
                        <wps:spPr bwMode="auto">
                          <a:xfrm>
                            <a:off x="2463800" y="469900"/>
                            <a:ext cx="122238" cy="193675"/>
                          </a:xfrm>
                          <a:custGeom>
                            <a:avLst/>
                            <a:gdLst>
                              <a:gd name="T0" fmla="*/ 90 w 129"/>
                              <a:gd name="T1" fmla="*/ 202 h 202"/>
                              <a:gd name="T2" fmla="*/ 90 w 129"/>
                              <a:gd name="T3" fmla="*/ 202 h 202"/>
                              <a:gd name="T4" fmla="*/ 82 w 129"/>
                              <a:gd name="T5" fmla="*/ 197 h 202"/>
                              <a:gd name="T6" fmla="*/ 43 w 129"/>
                              <a:gd name="T7" fmla="*/ 96 h 202"/>
                              <a:gd name="T8" fmla="*/ 40 w 129"/>
                              <a:gd name="T9" fmla="*/ 96 h 202"/>
                              <a:gd name="T10" fmla="*/ 40 w 129"/>
                              <a:gd name="T11" fmla="*/ 196 h 202"/>
                              <a:gd name="T12" fmla="*/ 34 w 129"/>
                              <a:gd name="T13" fmla="*/ 202 h 202"/>
                              <a:gd name="T14" fmla="*/ 5 w 129"/>
                              <a:gd name="T15" fmla="*/ 202 h 202"/>
                              <a:gd name="T16" fmla="*/ 0 w 129"/>
                              <a:gd name="T17" fmla="*/ 196 h 202"/>
                              <a:gd name="T18" fmla="*/ 0 w 129"/>
                              <a:gd name="T19" fmla="*/ 6 h 202"/>
                              <a:gd name="T20" fmla="*/ 5 w 129"/>
                              <a:gd name="T21" fmla="*/ 0 h 202"/>
                              <a:gd name="T22" fmla="*/ 40 w 129"/>
                              <a:gd name="T23" fmla="*/ 0 h 202"/>
                              <a:gd name="T24" fmla="*/ 47 w 129"/>
                              <a:gd name="T25" fmla="*/ 5 h 202"/>
                              <a:gd name="T26" fmla="*/ 87 w 129"/>
                              <a:gd name="T27" fmla="*/ 115 h 202"/>
                              <a:gd name="T28" fmla="*/ 89 w 129"/>
                              <a:gd name="T29" fmla="*/ 114 h 202"/>
                              <a:gd name="T30" fmla="*/ 89 w 129"/>
                              <a:gd name="T31" fmla="*/ 6 h 202"/>
                              <a:gd name="T32" fmla="*/ 95 w 129"/>
                              <a:gd name="T33" fmla="*/ 0 h 202"/>
                              <a:gd name="T34" fmla="*/ 124 w 129"/>
                              <a:gd name="T35" fmla="*/ 0 h 202"/>
                              <a:gd name="T36" fmla="*/ 129 w 129"/>
                              <a:gd name="T37" fmla="*/ 6 h 202"/>
                              <a:gd name="T38" fmla="*/ 129 w 129"/>
                              <a:gd name="T39" fmla="*/ 196 h 202"/>
                              <a:gd name="T40" fmla="*/ 124 w 129"/>
                              <a:gd name="T41" fmla="*/ 202 h 202"/>
                              <a:gd name="T42" fmla="*/ 90 w 129"/>
                              <a:gd name="T43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9" h="202">
                                <a:moveTo>
                                  <a:pt x="90" y="202"/>
                                </a:moveTo>
                                <a:lnTo>
                                  <a:pt x="90" y="202"/>
                                </a:lnTo>
                                <a:cubicBezTo>
                                  <a:pt x="85" y="202"/>
                                  <a:pt x="83" y="199"/>
                                  <a:pt x="82" y="197"/>
                                </a:cubicBezTo>
                                <a:lnTo>
                                  <a:pt x="43" y="96"/>
                                </a:lnTo>
                                <a:cubicBezTo>
                                  <a:pt x="42" y="94"/>
                                  <a:pt x="40" y="95"/>
                                  <a:pt x="40" y="96"/>
                                </a:cubicBezTo>
                                <a:lnTo>
                                  <a:pt x="40" y="196"/>
                                </a:lnTo>
                                <a:cubicBezTo>
                                  <a:pt x="40" y="199"/>
                                  <a:pt x="37" y="202"/>
                                  <a:pt x="34" y="202"/>
                                </a:cubicBezTo>
                                <a:lnTo>
                                  <a:pt x="5" y="202"/>
                                </a:lnTo>
                                <a:cubicBezTo>
                                  <a:pt x="2" y="202"/>
                                  <a:pt x="0" y="199"/>
                                  <a:pt x="0" y="196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4" y="0"/>
                                  <a:pt x="46" y="3"/>
                                  <a:pt x="47" y="5"/>
                                </a:cubicBezTo>
                                <a:lnTo>
                                  <a:pt x="87" y="115"/>
                                </a:lnTo>
                                <a:cubicBezTo>
                                  <a:pt x="87" y="117"/>
                                  <a:pt x="89" y="116"/>
                                  <a:pt x="89" y="114"/>
                                </a:cubicBezTo>
                                <a:lnTo>
                                  <a:pt x="89" y="6"/>
                                </a:lnTo>
                                <a:cubicBezTo>
                                  <a:pt x="89" y="3"/>
                                  <a:pt x="92" y="0"/>
                                  <a:pt x="95" y="0"/>
                                </a:cubicBezTo>
                                <a:lnTo>
                                  <a:pt x="124" y="0"/>
                                </a:lnTo>
                                <a:cubicBezTo>
                                  <a:pt x="127" y="0"/>
                                  <a:pt x="129" y="3"/>
                                  <a:pt x="129" y="6"/>
                                </a:cubicBezTo>
                                <a:lnTo>
                                  <a:pt x="129" y="196"/>
                                </a:lnTo>
                                <a:cubicBezTo>
                                  <a:pt x="129" y="199"/>
                                  <a:pt x="127" y="202"/>
                                  <a:pt x="124" y="202"/>
                                </a:cubicBezTo>
                                <a:lnTo>
                                  <a:pt x="90" y="2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2" name="Freeform 972"/>
                        <wps:cNvSpPr>
                          <a:spLocks/>
                        </wps:cNvSpPr>
                        <wps:spPr bwMode="auto">
                          <a:xfrm>
                            <a:off x="2608263" y="469900"/>
                            <a:ext cx="123825" cy="193675"/>
                          </a:xfrm>
                          <a:custGeom>
                            <a:avLst/>
                            <a:gdLst>
                              <a:gd name="T0" fmla="*/ 90 w 130"/>
                              <a:gd name="T1" fmla="*/ 202 h 202"/>
                              <a:gd name="T2" fmla="*/ 90 w 130"/>
                              <a:gd name="T3" fmla="*/ 202 h 202"/>
                              <a:gd name="T4" fmla="*/ 82 w 130"/>
                              <a:gd name="T5" fmla="*/ 197 h 202"/>
                              <a:gd name="T6" fmla="*/ 43 w 130"/>
                              <a:gd name="T7" fmla="*/ 96 h 202"/>
                              <a:gd name="T8" fmla="*/ 41 w 130"/>
                              <a:gd name="T9" fmla="*/ 96 h 202"/>
                              <a:gd name="T10" fmla="*/ 41 w 130"/>
                              <a:gd name="T11" fmla="*/ 196 h 202"/>
                              <a:gd name="T12" fmla="*/ 35 w 130"/>
                              <a:gd name="T13" fmla="*/ 202 h 202"/>
                              <a:gd name="T14" fmla="*/ 6 w 130"/>
                              <a:gd name="T15" fmla="*/ 202 h 202"/>
                              <a:gd name="T16" fmla="*/ 0 w 130"/>
                              <a:gd name="T17" fmla="*/ 196 h 202"/>
                              <a:gd name="T18" fmla="*/ 0 w 130"/>
                              <a:gd name="T19" fmla="*/ 6 h 202"/>
                              <a:gd name="T20" fmla="*/ 6 w 130"/>
                              <a:gd name="T21" fmla="*/ 0 h 202"/>
                              <a:gd name="T22" fmla="*/ 40 w 130"/>
                              <a:gd name="T23" fmla="*/ 0 h 202"/>
                              <a:gd name="T24" fmla="*/ 47 w 130"/>
                              <a:gd name="T25" fmla="*/ 5 h 202"/>
                              <a:gd name="T26" fmla="*/ 87 w 130"/>
                              <a:gd name="T27" fmla="*/ 115 h 202"/>
                              <a:gd name="T28" fmla="*/ 90 w 130"/>
                              <a:gd name="T29" fmla="*/ 114 h 202"/>
                              <a:gd name="T30" fmla="*/ 90 w 130"/>
                              <a:gd name="T31" fmla="*/ 6 h 202"/>
                              <a:gd name="T32" fmla="*/ 95 w 130"/>
                              <a:gd name="T33" fmla="*/ 0 h 202"/>
                              <a:gd name="T34" fmla="*/ 124 w 130"/>
                              <a:gd name="T35" fmla="*/ 0 h 202"/>
                              <a:gd name="T36" fmla="*/ 130 w 130"/>
                              <a:gd name="T37" fmla="*/ 6 h 202"/>
                              <a:gd name="T38" fmla="*/ 130 w 130"/>
                              <a:gd name="T39" fmla="*/ 196 h 202"/>
                              <a:gd name="T40" fmla="*/ 124 w 130"/>
                              <a:gd name="T41" fmla="*/ 202 h 202"/>
                              <a:gd name="T42" fmla="*/ 90 w 130"/>
                              <a:gd name="T43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0" h="202">
                                <a:moveTo>
                                  <a:pt x="90" y="202"/>
                                </a:moveTo>
                                <a:lnTo>
                                  <a:pt x="90" y="202"/>
                                </a:lnTo>
                                <a:cubicBezTo>
                                  <a:pt x="85" y="202"/>
                                  <a:pt x="83" y="199"/>
                                  <a:pt x="82" y="197"/>
                                </a:cubicBezTo>
                                <a:lnTo>
                                  <a:pt x="43" y="96"/>
                                </a:lnTo>
                                <a:cubicBezTo>
                                  <a:pt x="43" y="94"/>
                                  <a:pt x="41" y="95"/>
                                  <a:pt x="41" y="96"/>
                                </a:cubicBezTo>
                                <a:lnTo>
                                  <a:pt x="41" y="196"/>
                                </a:lnTo>
                                <a:cubicBezTo>
                                  <a:pt x="41" y="199"/>
                                  <a:pt x="38" y="202"/>
                                  <a:pt x="35" y="202"/>
                                </a:cubicBezTo>
                                <a:lnTo>
                                  <a:pt x="6" y="202"/>
                                </a:lnTo>
                                <a:cubicBezTo>
                                  <a:pt x="3" y="202"/>
                                  <a:pt x="0" y="199"/>
                                  <a:pt x="0" y="196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3" y="0"/>
                                  <a:pt x="6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5" y="0"/>
                                  <a:pt x="47" y="3"/>
                                  <a:pt x="47" y="5"/>
                                </a:cubicBezTo>
                                <a:lnTo>
                                  <a:pt x="87" y="115"/>
                                </a:lnTo>
                                <a:cubicBezTo>
                                  <a:pt x="88" y="117"/>
                                  <a:pt x="90" y="116"/>
                                  <a:pt x="90" y="114"/>
                                </a:cubicBezTo>
                                <a:lnTo>
                                  <a:pt x="90" y="6"/>
                                </a:lnTo>
                                <a:cubicBezTo>
                                  <a:pt x="90" y="3"/>
                                  <a:pt x="92" y="0"/>
                                  <a:pt x="95" y="0"/>
                                </a:cubicBezTo>
                                <a:lnTo>
                                  <a:pt x="124" y="0"/>
                                </a:lnTo>
                                <a:cubicBezTo>
                                  <a:pt x="127" y="0"/>
                                  <a:pt x="130" y="3"/>
                                  <a:pt x="130" y="6"/>
                                </a:cubicBezTo>
                                <a:lnTo>
                                  <a:pt x="130" y="196"/>
                                </a:lnTo>
                                <a:cubicBezTo>
                                  <a:pt x="130" y="199"/>
                                  <a:pt x="127" y="202"/>
                                  <a:pt x="124" y="202"/>
                                </a:cubicBezTo>
                                <a:lnTo>
                                  <a:pt x="90" y="2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3" name="Freeform 973"/>
                        <wps:cNvSpPr>
                          <a:spLocks/>
                        </wps:cNvSpPr>
                        <wps:spPr bwMode="auto">
                          <a:xfrm>
                            <a:off x="2463800" y="682625"/>
                            <a:ext cx="122238" cy="192088"/>
                          </a:xfrm>
                          <a:custGeom>
                            <a:avLst/>
                            <a:gdLst>
                              <a:gd name="T0" fmla="*/ 90 w 129"/>
                              <a:gd name="T1" fmla="*/ 201 h 201"/>
                              <a:gd name="T2" fmla="*/ 90 w 129"/>
                              <a:gd name="T3" fmla="*/ 201 h 201"/>
                              <a:gd name="T4" fmla="*/ 82 w 129"/>
                              <a:gd name="T5" fmla="*/ 197 h 201"/>
                              <a:gd name="T6" fmla="*/ 43 w 129"/>
                              <a:gd name="T7" fmla="*/ 95 h 201"/>
                              <a:gd name="T8" fmla="*/ 40 w 129"/>
                              <a:gd name="T9" fmla="*/ 96 h 201"/>
                              <a:gd name="T10" fmla="*/ 40 w 129"/>
                              <a:gd name="T11" fmla="*/ 196 h 201"/>
                              <a:gd name="T12" fmla="*/ 34 w 129"/>
                              <a:gd name="T13" fmla="*/ 201 h 201"/>
                              <a:gd name="T14" fmla="*/ 5 w 129"/>
                              <a:gd name="T15" fmla="*/ 201 h 201"/>
                              <a:gd name="T16" fmla="*/ 0 w 129"/>
                              <a:gd name="T17" fmla="*/ 196 h 201"/>
                              <a:gd name="T18" fmla="*/ 0 w 129"/>
                              <a:gd name="T19" fmla="*/ 5 h 201"/>
                              <a:gd name="T20" fmla="*/ 5 w 129"/>
                              <a:gd name="T21" fmla="*/ 0 h 201"/>
                              <a:gd name="T22" fmla="*/ 40 w 129"/>
                              <a:gd name="T23" fmla="*/ 0 h 201"/>
                              <a:gd name="T24" fmla="*/ 47 w 129"/>
                              <a:gd name="T25" fmla="*/ 5 h 201"/>
                              <a:gd name="T26" fmla="*/ 87 w 129"/>
                              <a:gd name="T27" fmla="*/ 114 h 201"/>
                              <a:gd name="T28" fmla="*/ 89 w 129"/>
                              <a:gd name="T29" fmla="*/ 114 h 201"/>
                              <a:gd name="T30" fmla="*/ 89 w 129"/>
                              <a:gd name="T31" fmla="*/ 5 h 201"/>
                              <a:gd name="T32" fmla="*/ 95 w 129"/>
                              <a:gd name="T33" fmla="*/ 0 h 201"/>
                              <a:gd name="T34" fmla="*/ 124 w 129"/>
                              <a:gd name="T35" fmla="*/ 0 h 201"/>
                              <a:gd name="T36" fmla="*/ 129 w 129"/>
                              <a:gd name="T37" fmla="*/ 5 h 201"/>
                              <a:gd name="T38" fmla="*/ 129 w 129"/>
                              <a:gd name="T39" fmla="*/ 196 h 201"/>
                              <a:gd name="T40" fmla="*/ 124 w 129"/>
                              <a:gd name="T41" fmla="*/ 201 h 201"/>
                              <a:gd name="T42" fmla="*/ 90 w 129"/>
                              <a:gd name="T4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9" h="201">
                                <a:moveTo>
                                  <a:pt x="90" y="201"/>
                                </a:moveTo>
                                <a:lnTo>
                                  <a:pt x="90" y="201"/>
                                </a:lnTo>
                                <a:cubicBezTo>
                                  <a:pt x="85" y="201"/>
                                  <a:pt x="83" y="199"/>
                                  <a:pt x="82" y="197"/>
                                </a:cubicBezTo>
                                <a:lnTo>
                                  <a:pt x="43" y="95"/>
                                </a:lnTo>
                                <a:cubicBezTo>
                                  <a:pt x="42" y="94"/>
                                  <a:pt x="40" y="94"/>
                                  <a:pt x="40" y="96"/>
                                </a:cubicBezTo>
                                <a:lnTo>
                                  <a:pt x="40" y="196"/>
                                </a:lnTo>
                                <a:cubicBezTo>
                                  <a:pt x="40" y="199"/>
                                  <a:pt x="37" y="201"/>
                                  <a:pt x="34" y="201"/>
                                </a:cubicBezTo>
                                <a:lnTo>
                                  <a:pt x="5" y="201"/>
                                </a:lnTo>
                                <a:cubicBezTo>
                                  <a:pt x="2" y="201"/>
                                  <a:pt x="0" y="199"/>
                                  <a:pt x="0" y="196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4" y="0"/>
                                  <a:pt x="46" y="2"/>
                                  <a:pt x="47" y="5"/>
                                </a:cubicBezTo>
                                <a:lnTo>
                                  <a:pt x="87" y="114"/>
                                </a:lnTo>
                                <a:cubicBezTo>
                                  <a:pt x="87" y="116"/>
                                  <a:pt x="89" y="116"/>
                                  <a:pt x="89" y="114"/>
                                </a:cubicBezTo>
                                <a:lnTo>
                                  <a:pt x="89" y="5"/>
                                </a:lnTo>
                                <a:cubicBezTo>
                                  <a:pt x="89" y="2"/>
                                  <a:pt x="92" y="0"/>
                                  <a:pt x="95" y="0"/>
                                </a:cubicBezTo>
                                <a:lnTo>
                                  <a:pt x="124" y="0"/>
                                </a:lnTo>
                                <a:cubicBezTo>
                                  <a:pt x="127" y="0"/>
                                  <a:pt x="129" y="2"/>
                                  <a:pt x="129" y="5"/>
                                </a:cubicBezTo>
                                <a:lnTo>
                                  <a:pt x="129" y="196"/>
                                </a:lnTo>
                                <a:cubicBezTo>
                                  <a:pt x="129" y="199"/>
                                  <a:pt x="127" y="201"/>
                                  <a:pt x="124" y="201"/>
                                </a:cubicBezTo>
                                <a:lnTo>
                                  <a:pt x="90" y="2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4" name="Freeform 974"/>
                        <wps:cNvSpPr>
                          <a:spLocks/>
                        </wps:cNvSpPr>
                        <wps:spPr bwMode="auto">
                          <a:xfrm>
                            <a:off x="2608263" y="682625"/>
                            <a:ext cx="123825" cy="192088"/>
                          </a:xfrm>
                          <a:custGeom>
                            <a:avLst/>
                            <a:gdLst>
                              <a:gd name="T0" fmla="*/ 90 w 130"/>
                              <a:gd name="T1" fmla="*/ 201 h 201"/>
                              <a:gd name="T2" fmla="*/ 90 w 130"/>
                              <a:gd name="T3" fmla="*/ 201 h 201"/>
                              <a:gd name="T4" fmla="*/ 82 w 130"/>
                              <a:gd name="T5" fmla="*/ 197 h 201"/>
                              <a:gd name="T6" fmla="*/ 43 w 130"/>
                              <a:gd name="T7" fmla="*/ 95 h 201"/>
                              <a:gd name="T8" fmla="*/ 41 w 130"/>
                              <a:gd name="T9" fmla="*/ 96 h 201"/>
                              <a:gd name="T10" fmla="*/ 41 w 130"/>
                              <a:gd name="T11" fmla="*/ 196 h 201"/>
                              <a:gd name="T12" fmla="*/ 35 w 130"/>
                              <a:gd name="T13" fmla="*/ 201 h 201"/>
                              <a:gd name="T14" fmla="*/ 6 w 130"/>
                              <a:gd name="T15" fmla="*/ 201 h 201"/>
                              <a:gd name="T16" fmla="*/ 0 w 130"/>
                              <a:gd name="T17" fmla="*/ 196 h 201"/>
                              <a:gd name="T18" fmla="*/ 0 w 130"/>
                              <a:gd name="T19" fmla="*/ 5 h 201"/>
                              <a:gd name="T20" fmla="*/ 6 w 130"/>
                              <a:gd name="T21" fmla="*/ 0 h 201"/>
                              <a:gd name="T22" fmla="*/ 40 w 130"/>
                              <a:gd name="T23" fmla="*/ 0 h 201"/>
                              <a:gd name="T24" fmla="*/ 47 w 130"/>
                              <a:gd name="T25" fmla="*/ 5 h 201"/>
                              <a:gd name="T26" fmla="*/ 87 w 130"/>
                              <a:gd name="T27" fmla="*/ 114 h 201"/>
                              <a:gd name="T28" fmla="*/ 90 w 130"/>
                              <a:gd name="T29" fmla="*/ 114 h 201"/>
                              <a:gd name="T30" fmla="*/ 90 w 130"/>
                              <a:gd name="T31" fmla="*/ 5 h 201"/>
                              <a:gd name="T32" fmla="*/ 95 w 130"/>
                              <a:gd name="T33" fmla="*/ 0 h 201"/>
                              <a:gd name="T34" fmla="*/ 124 w 130"/>
                              <a:gd name="T35" fmla="*/ 0 h 201"/>
                              <a:gd name="T36" fmla="*/ 130 w 130"/>
                              <a:gd name="T37" fmla="*/ 5 h 201"/>
                              <a:gd name="T38" fmla="*/ 130 w 130"/>
                              <a:gd name="T39" fmla="*/ 196 h 201"/>
                              <a:gd name="T40" fmla="*/ 124 w 130"/>
                              <a:gd name="T41" fmla="*/ 201 h 201"/>
                              <a:gd name="T42" fmla="*/ 90 w 130"/>
                              <a:gd name="T43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0" h="201">
                                <a:moveTo>
                                  <a:pt x="90" y="201"/>
                                </a:moveTo>
                                <a:lnTo>
                                  <a:pt x="90" y="201"/>
                                </a:lnTo>
                                <a:cubicBezTo>
                                  <a:pt x="85" y="201"/>
                                  <a:pt x="83" y="199"/>
                                  <a:pt x="82" y="197"/>
                                </a:cubicBezTo>
                                <a:lnTo>
                                  <a:pt x="43" y="95"/>
                                </a:lnTo>
                                <a:cubicBezTo>
                                  <a:pt x="43" y="94"/>
                                  <a:pt x="41" y="94"/>
                                  <a:pt x="41" y="96"/>
                                </a:cubicBezTo>
                                <a:lnTo>
                                  <a:pt x="41" y="196"/>
                                </a:lnTo>
                                <a:cubicBezTo>
                                  <a:pt x="41" y="199"/>
                                  <a:pt x="38" y="201"/>
                                  <a:pt x="35" y="201"/>
                                </a:cubicBezTo>
                                <a:lnTo>
                                  <a:pt x="6" y="201"/>
                                </a:lnTo>
                                <a:cubicBezTo>
                                  <a:pt x="3" y="201"/>
                                  <a:pt x="0" y="199"/>
                                  <a:pt x="0" y="196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3" y="0"/>
                                  <a:pt x="6" y="0"/>
                                </a:cubicBezTo>
                                <a:lnTo>
                                  <a:pt x="40" y="0"/>
                                </a:lnTo>
                                <a:cubicBezTo>
                                  <a:pt x="45" y="0"/>
                                  <a:pt x="47" y="2"/>
                                  <a:pt x="47" y="5"/>
                                </a:cubicBezTo>
                                <a:lnTo>
                                  <a:pt x="87" y="114"/>
                                </a:lnTo>
                                <a:cubicBezTo>
                                  <a:pt x="88" y="116"/>
                                  <a:pt x="90" y="116"/>
                                  <a:pt x="90" y="114"/>
                                </a:cubicBezTo>
                                <a:lnTo>
                                  <a:pt x="90" y="5"/>
                                </a:lnTo>
                                <a:cubicBezTo>
                                  <a:pt x="90" y="2"/>
                                  <a:pt x="92" y="0"/>
                                  <a:pt x="95" y="0"/>
                                </a:cubicBezTo>
                                <a:lnTo>
                                  <a:pt x="124" y="0"/>
                                </a:lnTo>
                                <a:cubicBezTo>
                                  <a:pt x="127" y="0"/>
                                  <a:pt x="130" y="2"/>
                                  <a:pt x="130" y="5"/>
                                </a:cubicBezTo>
                                <a:lnTo>
                                  <a:pt x="130" y="196"/>
                                </a:lnTo>
                                <a:cubicBezTo>
                                  <a:pt x="130" y="199"/>
                                  <a:pt x="127" y="201"/>
                                  <a:pt x="124" y="201"/>
                                </a:cubicBezTo>
                                <a:lnTo>
                                  <a:pt x="90" y="2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5" name="Freeform 975"/>
                        <wps:cNvSpPr>
                          <a:spLocks/>
                        </wps:cNvSpPr>
                        <wps:spPr bwMode="auto">
                          <a:xfrm>
                            <a:off x="1236663" y="471487"/>
                            <a:ext cx="112713" cy="193675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9 h 203"/>
                              <a:gd name="T2" fmla="*/ 41 w 118"/>
                              <a:gd name="T3" fmla="*/ 159 h 203"/>
                              <a:gd name="T4" fmla="*/ 43 w 118"/>
                              <a:gd name="T5" fmla="*/ 162 h 203"/>
                              <a:gd name="T6" fmla="*/ 112 w 118"/>
                              <a:gd name="T7" fmla="*/ 162 h 203"/>
                              <a:gd name="T8" fmla="*/ 118 w 118"/>
                              <a:gd name="T9" fmla="*/ 168 h 203"/>
                              <a:gd name="T10" fmla="*/ 118 w 118"/>
                              <a:gd name="T11" fmla="*/ 197 h 203"/>
                              <a:gd name="T12" fmla="*/ 112 w 118"/>
                              <a:gd name="T13" fmla="*/ 203 h 203"/>
                              <a:gd name="T14" fmla="*/ 6 w 118"/>
                              <a:gd name="T15" fmla="*/ 203 h 203"/>
                              <a:gd name="T16" fmla="*/ 0 w 118"/>
                              <a:gd name="T17" fmla="*/ 197 h 203"/>
                              <a:gd name="T18" fmla="*/ 0 w 118"/>
                              <a:gd name="T19" fmla="*/ 6 h 203"/>
                              <a:gd name="T20" fmla="*/ 6 w 118"/>
                              <a:gd name="T21" fmla="*/ 0 h 203"/>
                              <a:gd name="T22" fmla="*/ 111 w 118"/>
                              <a:gd name="T23" fmla="*/ 0 h 203"/>
                              <a:gd name="T24" fmla="*/ 117 w 118"/>
                              <a:gd name="T25" fmla="*/ 6 h 203"/>
                              <a:gd name="T26" fmla="*/ 117 w 118"/>
                              <a:gd name="T27" fmla="*/ 35 h 203"/>
                              <a:gd name="T28" fmla="*/ 111 w 118"/>
                              <a:gd name="T29" fmla="*/ 41 h 203"/>
                              <a:gd name="T30" fmla="*/ 43 w 118"/>
                              <a:gd name="T31" fmla="*/ 41 h 203"/>
                              <a:gd name="T32" fmla="*/ 41 w 118"/>
                              <a:gd name="T33" fmla="*/ 44 h 203"/>
                              <a:gd name="T34" fmla="*/ 41 w 118"/>
                              <a:gd name="T35" fmla="*/ 79 h 203"/>
                              <a:gd name="T36" fmla="*/ 43 w 118"/>
                              <a:gd name="T37" fmla="*/ 81 h 203"/>
                              <a:gd name="T38" fmla="*/ 108 w 118"/>
                              <a:gd name="T39" fmla="*/ 81 h 203"/>
                              <a:gd name="T40" fmla="*/ 114 w 118"/>
                              <a:gd name="T41" fmla="*/ 87 h 203"/>
                              <a:gd name="T42" fmla="*/ 114 w 118"/>
                              <a:gd name="T43" fmla="*/ 116 h 203"/>
                              <a:gd name="T44" fmla="*/ 108 w 118"/>
                              <a:gd name="T45" fmla="*/ 122 h 203"/>
                              <a:gd name="T46" fmla="*/ 43 w 118"/>
                              <a:gd name="T47" fmla="*/ 122 h 203"/>
                              <a:gd name="T48" fmla="*/ 41 w 118"/>
                              <a:gd name="T49" fmla="*/ 125 h 203"/>
                              <a:gd name="T50" fmla="*/ 41 w 118"/>
                              <a:gd name="T51" fmla="*/ 159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41" y="159"/>
                                </a:moveTo>
                                <a:lnTo>
                                  <a:pt x="41" y="159"/>
                                </a:lnTo>
                                <a:cubicBezTo>
                                  <a:pt x="41" y="161"/>
                                  <a:pt x="42" y="162"/>
                                  <a:pt x="43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5"/>
                                  <a:pt x="118" y="168"/>
                                </a:cubicBezTo>
                                <a:lnTo>
                                  <a:pt x="118" y="197"/>
                                </a:lnTo>
                                <a:cubicBezTo>
                                  <a:pt x="118" y="200"/>
                                  <a:pt x="115" y="203"/>
                                  <a:pt x="112" y="203"/>
                                </a:cubicBezTo>
                                <a:lnTo>
                                  <a:pt x="6" y="203"/>
                                </a:lnTo>
                                <a:cubicBezTo>
                                  <a:pt x="3" y="203"/>
                                  <a:pt x="0" y="200"/>
                                  <a:pt x="0" y="197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3"/>
                                  <a:pt x="117" y="6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7" y="38"/>
                                  <a:pt x="114" y="41"/>
                                  <a:pt x="111" y="41"/>
                                </a:cubicBezTo>
                                <a:lnTo>
                                  <a:pt x="43" y="41"/>
                                </a:lnTo>
                                <a:cubicBezTo>
                                  <a:pt x="42" y="41"/>
                                  <a:pt x="41" y="42"/>
                                  <a:pt x="41" y="44"/>
                                </a:cubicBezTo>
                                <a:lnTo>
                                  <a:pt x="41" y="79"/>
                                </a:lnTo>
                                <a:cubicBezTo>
                                  <a:pt x="41" y="80"/>
                                  <a:pt x="42" y="81"/>
                                  <a:pt x="43" y="81"/>
                                </a:cubicBezTo>
                                <a:lnTo>
                                  <a:pt x="108" y="81"/>
                                </a:lnTo>
                                <a:cubicBezTo>
                                  <a:pt x="112" y="81"/>
                                  <a:pt x="114" y="84"/>
                                  <a:pt x="114" y="87"/>
                                </a:cubicBezTo>
                                <a:lnTo>
                                  <a:pt x="114" y="116"/>
                                </a:lnTo>
                                <a:cubicBezTo>
                                  <a:pt x="114" y="119"/>
                                  <a:pt x="112" y="122"/>
                                  <a:pt x="108" y="122"/>
                                </a:cubicBezTo>
                                <a:lnTo>
                                  <a:pt x="43" y="122"/>
                                </a:lnTo>
                                <a:cubicBezTo>
                                  <a:pt x="42" y="122"/>
                                  <a:pt x="41" y="123"/>
                                  <a:pt x="41" y="125"/>
                                </a:cubicBezTo>
                                <a:lnTo>
                                  <a:pt x="41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6" name="Freeform 976"/>
                        <wps:cNvSpPr>
                          <a:spLocks/>
                        </wps:cNvSpPr>
                        <wps:spPr bwMode="auto">
                          <a:xfrm>
                            <a:off x="1365250" y="471487"/>
                            <a:ext cx="112713" cy="193675"/>
                          </a:xfrm>
                          <a:custGeom>
                            <a:avLst/>
                            <a:gdLst>
                              <a:gd name="T0" fmla="*/ 40 w 118"/>
                              <a:gd name="T1" fmla="*/ 159 h 203"/>
                              <a:gd name="T2" fmla="*/ 40 w 118"/>
                              <a:gd name="T3" fmla="*/ 159 h 203"/>
                              <a:gd name="T4" fmla="*/ 43 w 118"/>
                              <a:gd name="T5" fmla="*/ 162 h 203"/>
                              <a:gd name="T6" fmla="*/ 112 w 118"/>
                              <a:gd name="T7" fmla="*/ 162 h 203"/>
                              <a:gd name="T8" fmla="*/ 118 w 118"/>
                              <a:gd name="T9" fmla="*/ 168 h 203"/>
                              <a:gd name="T10" fmla="*/ 118 w 118"/>
                              <a:gd name="T11" fmla="*/ 197 h 203"/>
                              <a:gd name="T12" fmla="*/ 112 w 118"/>
                              <a:gd name="T13" fmla="*/ 203 h 203"/>
                              <a:gd name="T14" fmla="*/ 6 w 118"/>
                              <a:gd name="T15" fmla="*/ 203 h 203"/>
                              <a:gd name="T16" fmla="*/ 0 w 118"/>
                              <a:gd name="T17" fmla="*/ 197 h 203"/>
                              <a:gd name="T18" fmla="*/ 0 w 118"/>
                              <a:gd name="T19" fmla="*/ 6 h 203"/>
                              <a:gd name="T20" fmla="*/ 6 w 118"/>
                              <a:gd name="T21" fmla="*/ 0 h 203"/>
                              <a:gd name="T22" fmla="*/ 111 w 118"/>
                              <a:gd name="T23" fmla="*/ 0 h 203"/>
                              <a:gd name="T24" fmla="*/ 116 w 118"/>
                              <a:gd name="T25" fmla="*/ 6 h 203"/>
                              <a:gd name="T26" fmla="*/ 116 w 118"/>
                              <a:gd name="T27" fmla="*/ 35 h 203"/>
                              <a:gd name="T28" fmla="*/ 111 w 118"/>
                              <a:gd name="T29" fmla="*/ 41 h 203"/>
                              <a:gd name="T30" fmla="*/ 43 w 118"/>
                              <a:gd name="T31" fmla="*/ 41 h 203"/>
                              <a:gd name="T32" fmla="*/ 40 w 118"/>
                              <a:gd name="T33" fmla="*/ 44 h 203"/>
                              <a:gd name="T34" fmla="*/ 40 w 118"/>
                              <a:gd name="T35" fmla="*/ 79 h 203"/>
                              <a:gd name="T36" fmla="*/ 43 w 118"/>
                              <a:gd name="T37" fmla="*/ 81 h 203"/>
                              <a:gd name="T38" fmla="*/ 108 w 118"/>
                              <a:gd name="T39" fmla="*/ 81 h 203"/>
                              <a:gd name="T40" fmla="*/ 114 w 118"/>
                              <a:gd name="T41" fmla="*/ 87 h 203"/>
                              <a:gd name="T42" fmla="*/ 114 w 118"/>
                              <a:gd name="T43" fmla="*/ 116 h 203"/>
                              <a:gd name="T44" fmla="*/ 108 w 118"/>
                              <a:gd name="T45" fmla="*/ 122 h 203"/>
                              <a:gd name="T46" fmla="*/ 43 w 118"/>
                              <a:gd name="T47" fmla="*/ 122 h 203"/>
                              <a:gd name="T48" fmla="*/ 40 w 118"/>
                              <a:gd name="T49" fmla="*/ 125 h 203"/>
                              <a:gd name="T50" fmla="*/ 40 w 118"/>
                              <a:gd name="T51" fmla="*/ 159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40" y="159"/>
                                </a:moveTo>
                                <a:lnTo>
                                  <a:pt x="40" y="159"/>
                                </a:lnTo>
                                <a:cubicBezTo>
                                  <a:pt x="40" y="161"/>
                                  <a:pt x="42" y="162"/>
                                  <a:pt x="43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5"/>
                                  <a:pt x="118" y="168"/>
                                </a:cubicBezTo>
                                <a:lnTo>
                                  <a:pt x="118" y="197"/>
                                </a:lnTo>
                                <a:cubicBezTo>
                                  <a:pt x="118" y="200"/>
                                  <a:pt x="115" y="203"/>
                                  <a:pt x="112" y="203"/>
                                </a:cubicBezTo>
                                <a:lnTo>
                                  <a:pt x="6" y="203"/>
                                </a:lnTo>
                                <a:cubicBezTo>
                                  <a:pt x="2" y="203"/>
                                  <a:pt x="0" y="200"/>
                                  <a:pt x="0" y="197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2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lnTo>
                                  <a:pt x="116" y="35"/>
                                </a:lnTo>
                                <a:cubicBezTo>
                                  <a:pt x="116" y="38"/>
                                  <a:pt x="114" y="41"/>
                                  <a:pt x="111" y="41"/>
                                </a:cubicBezTo>
                                <a:lnTo>
                                  <a:pt x="43" y="41"/>
                                </a:lnTo>
                                <a:cubicBezTo>
                                  <a:pt x="42" y="41"/>
                                  <a:pt x="40" y="42"/>
                                  <a:pt x="40" y="44"/>
                                </a:cubicBezTo>
                                <a:lnTo>
                                  <a:pt x="40" y="79"/>
                                </a:lnTo>
                                <a:cubicBezTo>
                                  <a:pt x="40" y="80"/>
                                  <a:pt x="42" y="81"/>
                                  <a:pt x="43" y="81"/>
                                </a:cubicBezTo>
                                <a:lnTo>
                                  <a:pt x="108" y="81"/>
                                </a:lnTo>
                                <a:cubicBezTo>
                                  <a:pt x="111" y="81"/>
                                  <a:pt x="114" y="84"/>
                                  <a:pt x="114" y="87"/>
                                </a:cubicBezTo>
                                <a:lnTo>
                                  <a:pt x="114" y="116"/>
                                </a:lnTo>
                                <a:cubicBezTo>
                                  <a:pt x="114" y="119"/>
                                  <a:pt x="111" y="122"/>
                                  <a:pt x="108" y="122"/>
                                </a:cubicBezTo>
                                <a:lnTo>
                                  <a:pt x="43" y="122"/>
                                </a:lnTo>
                                <a:cubicBezTo>
                                  <a:pt x="42" y="122"/>
                                  <a:pt x="40" y="123"/>
                                  <a:pt x="40" y="125"/>
                                </a:cubicBezTo>
                                <a:lnTo>
                                  <a:pt x="40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7" name="Freeform 977"/>
                        <wps:cNvSpPr>
                          <a:spLocks/>
                        </wps:cNvSpPr>
                        <wps:spPr bwMode="auto">
                          <a:xfrm>
                            <a:off x="1236663" y="681037"/>
                            <a:ext cx="112713" cy="193675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9 h 203"/>
                              <a:gd name="T2" fmla="*/ 41 w 118"/>
                              <a:gd name="T3" fmla="*/ 159 h 203"/>
                              <a:gd name="T4" fmla="*/ 43 w 118"/>
                              <a:gd name="T5" fmla="*/ 162 h 203"/>
                              <a:gd name="T6" fmla="*/ 112 w 118"/>
                              <a:gd name="T7" fmla="*/ 162 h 203"/>
                              <a:gd name="T8" fmla="*/ 118 w 118"/>
                              <a:gd name="T9" fmla="*/ 168 h 203"/>
                              <a:gd name="T10" fmla="*/ 118 w 118"/>
                              <a:gd name="T11" fmla="*/ 197 h 203"/>
                              <a:gd name="T12" fmla="*/ 112 w 118"/>
                              <a:gd name="T13" fmla="*/ 203 h 203"/>
                              <a:gd name="T14" fmla="*/ 6 w 118"/>
                              <a:gd name="T15" fmla="*/ 203 h 203"/>
                              <a:gd name="T16" fmla="*/ 0 w 118"/>
                              <a:gd name="T17" fmla="*/ 197 h 203"/>
                              <a:gd name="T18" fmla="*/ 0 w 118"/>
                              <a:gd name="T19" fmla="*/ 6 h 203"/>
                              <a:gd name="T20" fmla="*/ 6 w 118"/>
                              <a:gd name="T21" fmla="*/ 0 h 203"/>
                              <a:gd name="T22" fmla="*/ 111 w 118"/>
                              <a:gd name="T23" fmla="*/ 0 h 203"/>
                              <a:gd name="T24" fmla="*/ 117 w 118"/>
                              <a:gd name="T25" fmla="*/ 6 h 203"/>
                              <a:gd name="T26" fmla="*/ 117 w 118"/>
                              <a:gd name="T27" fmla="*/ 35 h 203"/>
                              <a:gd name="T28" fmla="*/ 111 w 118"/>
                              <a:gd name="T29" fmla="*/ 41 h 203"/>
                              <a:gd name="T30" fmla="*/ 43 w 118"/>
                              <a:gd name="T31" fmla="*/ 41 h 203"/>
                              <a:gd name="T32" fmla="*/ 41 w 118"/>
                              <a:gd name="T33" fmla="*/ 44 h 203"/>
                              <a:gd name="T34" fmla="*/ 41 w 118"/>
                              <a:gd name="T35" fmla="*/ 78 h 203"/>
                              <a:gd name="T36" fmla="*/ 43 w 118"/>
                              <a:gd name="T37" fmla="*/ 81 h 203"/>
                              <a:gd name="T38" fmla="*/ 108 w 118"/>
                              <a:gd name="T39" fmla="*/ 81 h 203"/>
                              <a:gd name="T40" fmla="*/ 114 w 118"/>
                              <a:gd name="T41" fmla="*/ 87 h 203"/>
                              <a:gd name="T42" fmla="*/ 114 w 118"/>
                              <a:gd name="T43" fmla="*/ 116 h 203"/>
                              <a:gd name="T44" fmla="*/ 108 w 118"/>
                              <a:gd name="T45" fmla="*/ 122 h 203"/>
                              <a:gd name="T46" fmla="*/ 43 w 118"/>
                              <a:gd name="T47" fmla="*/ 122 h 203"/>
                              <a:gd name="T48" fmla="*/ 41 w 118"/>
                              <a:gd name="T49" fmla="*/ 125 h 203"/>
                              <a:gd name="T50" fmla="*/ 41 w 118"/>
                              <a:gd name="T51" fmla="*/ 159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41" y="159"/>
                                </a:moveTo>
                                <a:lnTo>
                                  <a:pt x="41" y="159"/>
                                </a:lnTo>
                                <a:cubicBezTo>
                                  <a:pt x="41" y="161"/>
                                  <a:pt x="42" y="162"/>
                                  <a:pt x="43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5"/>
                                  <a:pt x="118" y="168"/>
                                </a:cubicBezTo>
                                <a:lnTo>
                                  <a:pt x="118" y="197"/>
                                </a:lnTo>
                                <a:cubicBezTo>
                                  <a:pt x="118" y="200"/>
                                  <a:pt x="115" y="203"/>
                                  <a:pt x="112" y="203"/>
                                </a:cubicBezTo>
                                <a:lnTo>
                                  <a:pt x="6" y="203"/>
                                </a:lnTo>
                                <a:cubicBezTo>
                                  <a:pt x="3" y="203"/>
                                  <a:pt x="0" y="200"/>
                                  <a:pt x="0" y="197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3"/>
                                  <a:pt x="117" y="6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7" y="38"/>
                                  <a:pt x="114" y="41"/>
                                  <a:pt x="111" y="41"/>
                                </a:cubicBezTo>
                                <a:lnTo>
                                  <a:pt x="43" y="41"/>
                                </a:lnTo>
                                <a:cubicBezTo>
                                  <a:pt x="42" y="41"/>
                                  <a:pt x="41" y="42"/>
                                  <a:pt x="41" y="44"/>
                                </a:cubicBezTo>
                                <a:lnTo>
                                  <a:pt x="41" y="78"/>
                                </a:lnTo>
                                <a:cubicBezTo>
                                  <a:pt x="41" y="80"/>
                                  <a:pt x="42" y="81"/>
                                  <a:pt x="43" y="81"/>
                                </a:cubicBezTo>
                                <a:lnTo>
                                  <a:pt x="108" y="81"/>
                                </a:lnTo>
                                <a:cubicBezTo>
                                  <a:pt x="112" y="81"/>
                                  <a:pt x="114" y="84"/>
                                  <a:pt x="114" y="87"/>
                                </a:cubicBezTo>
                                <a:lnTo>
                                  <a:pt x="114" y="116"/>
                                </a:lnTo>
                                <a:cubicBezTo>
                                  <a:pt x="114" y="119"/>
                                  <a:pt x="112" y="122"/>
                                  <a:pt x="108" y="122"/>
                                </a:cubicBezTo>
                                <a:lnTo>
                                  <a:pt x="43" y="122"/>
                                </a:lnTo>
                                <a:cubicBezTo>
                                  <a:pt x="42" y="122"/>
                                  <a:pt x="41" y="123"/>
                                  <a:pt x="41" y="125"/>
                                </a:cubicBezTo>
                                <a:lnTo>
                                  <a:pt x="41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8" name="Freeform 978"/>
                        <wps:cNvSpPr>
                          <a:spLocks/>
                        </wps:cNvSpPr>
                        <wps:spPr bwMode="auto">
                          <a:xfrm>
                            <a:off x="1365250" y="681037"/>
                            <a:ext cx="112713" cy="193675"/>
                          </a:xfrm>
                          <a:custGeom>
                            <a:avLst/>
                            <a:gdLst>
                              <a:gd name="T0" fmla="*/ 40 w 118"/>
                              <a:gd name="T1" fmla="*/ 159 h 203"/>
                              <a:gd name="T2" fmla="*/ 40 w 118"/>
                              <a:gd name="T3" fmla="*/ 159 h 203"/>
                              <a:gd name="T4" fmla="*/ 43 w 118"/>
                              <a:gd name="T5" fmla="*/ 162 h 203"/>
                              <a:gd name="T6" fmla="*/ 112 w 118"/>
                              <a:gd name="T7" fmla="*/ 162 h 203"/>
                              <a:gd name="T8" fmla="*/ 118 w 118"/>
                              <a:gd name="T9" fmla="*/ 168 h 203"/>
                              <a:gd name="T10" fmla="*/ 118 w 118"/>
                              <a:gd name="T11" fmla="*/ 197 h 203"/>
                              <a:gd name="T12" fmla="*/ 112 w 118"/>
                              <a:gd name="T13" fmla="*/ 203 h 203"/>
                              <a:gd name="T14" fmla="*/ 6 w 118"/>
                              <a:gd name="T15" fmla="*/ 203 h 203"/>
                              <a:gd name="T16" fmla="*/ 0 w 118"/>
                              <a:gd name="T17" fmla="*/ 197 h 203"/>
                              <a:gd name="T18" fmla="*/ 0 w 118"/>
                              <a:gd name="T19" fmla="*/ 6 h 203"/>
                              <a:gd name="T20" fmla="*/ 6 w 118"/>
                              <a:gd name="T21" fmla="*/ 0 h 203"/>
                              <a:gd name="T22" fmla="*/ 111 w 118"/>
                              <a:gd name="T23" fmla="*/ 0 h 203"/>
                              <a:gd name="T24" fmla="*/ 116 w 118"/>
                              <a:gd name="T25" fmla="*/ 6 h 203"/>
                              <a:gd name="T26" fmla="*/ 116 w 118"/>
                              <a:gd name="T27" fmla="*/ 35 h 203"/>
                              <a:gd name="T28" fmla="*/ 111 w 118"/>
                              <a:gd name="T29" fmla="*/ 41 h 203"/>
                              <a:gd name="T30" fmla="*/ 43 w 118"/>
                              <a:gd name="T31" fmla="*/ 41 h 203"/>
                              <a:gd name="T32" fmla="*/ 40 w 118"/>
                              <a:gd name="T33" fmla="*/ 44 h 203"/>
                              <a:gd name="T34" fmla="*/ 40 w 118"/>
                              <a:gd name="T35" fmla="*/ 78 h 203"/>
                              <a:gd name="T36" fmla="*/ 43 w 118"/>
                              <a:gd name="T37" fmla="*/ 81 h 203"/>
                              <a:gd name="T38" fmla="*/ 108 w 118"/>
                              <a:gd name="T39" fmla="*/ 81 h 203"/>
                              <a:gd name="T40" fmla="*/ 114 w 118"/>
                              <a:gd name="T41" fmla="*/ 87 h 203"/>
                              <a:gd name="T42" fmla="*/ 114 w 118"/>
                              <a:gd name="T43" fmla="*/ 116 h 203"/>
                              <a:gd name="T44" fmla="*/ 108 w 118"/>
                              <a:gd name="T45" fmla="*/ 122 h 203"/>
                              <a:gd name="T46" fmla="*/ 43 w 118"/>
                              <a:gd name="T47" fmla="*/ 122 h 203"/>
                              <a:gd name="T48" fmla="*/ 40 w 118"/>
                              <a:gd name="T49" fmla="*/ 125 h 203"/>
                              <a:gd name="T50" fmla="*/ 40 w 118"/>
                              <a:gd name="T51" fmla="*/ 159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3">
                                <a:moveTo>
                                  <a:pt x="40" y="159"/>
                                </a:moveTo>
                                <a:lnTo>
                                  <a:pt x="40" y="159"/>
                                </a:lnTo>
                                <a:cubicBezTo>
                                  <a:pt x="40" y="161"/>
                                  <a:pt x="42" y="162"/>
                                  <a:pt x="43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5"/>
                                  <a:pt x="118" y="168"/>
                                </a:cubicBezTo>
                                <a:lnTo>
                                  <a:pt x="118" y="197"/>
                                </a:lnTo>
                                <a:cubicBezTo>
                                  <a:pt x="118" y="200"/>
                                  <a:pt x="115" y="203"/>
                                  <a:pt x="112" y="203"/>
                                </a:cubicBezTo>
                                <a:lnTo>
                                  <a:pt x="6" y="203"/>
                                </a:lnTo>
                                <a:cubicBezTo>
                                  <a:pt x="2" y="203"/>
                                  <a:pt x="0" y="200"/>
                                  <a:pt x="0" y="197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3"/>
                                  <a:pt x="2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lnTo>
                                  <a:pt x="116" y="35"/>
                                </a:lnTo>
                                <a:cubicBezTo>
                                  <a:pt x="116" y="38"/>
                                  <a:pt x="114" y="41"/>
                                  <a:pt x="111" y="41"/>
                                </a:cubicBezTo>
                                <a:lnTo>
                                  <a:pt x="43" y="41"/>
                                </a:lnTo>
                                <a:cubicBezTo>
                                  <a:pt x="42" y="41"/>
                                  <a:pt x="40" y="42"/>
                                  <a:pt x="40" y="44"/>
                                </a:cubicBezTo>
                                <a:lnTo>
                                  <a:pt x="40" y="78"/>
                                </a:lnTo>
                                <a:cubicBezTo>
                                  <a:pt x="40" y="80"/>
                                  <a:pt x="42" y="81"/>
                                  <a:pt x="43" y="81"/>
                                </a:cubicBezTo>
                                <a:lnTo>
                                  <a:pt x="108" y="81"/>
                                </a:lnTo>
                                <a:cubicBezTo>
                                  <a:pt x="111" y="81"/>
                                  <a:pt x="114" y="84"/>
                                  <a:pt x="114" y="87"/>
                                </a:cubicBezTo>
                                <a:lnTo>
                                  <a:pt x="114" y="116"/>
                                </a:lnTo>
                                <a:cubicBezTo>
                                  <a:pt x="114" y="119"/>
                                  <a:pt x="111" y="122"/>
                                  <a:pt x="108" y="122"/>
                                </a:cubicBezTo>
                                <a:lnTo>
                                  <a:pt x="43" y="122"/>
                                </a:lnTo>
                                <a:cubicBezTo>
                                  <a:pt x="42" y="122"/>
                                  <a:pt x="40" y="123"/>
                                  <a:pt x="40" y="125"/>
                                </a:cubicBezTo>
                                <a:lnTo>
                                  <a:pt x="40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0" name="Freeform 980"/>
                        <wps:cNvSpPr>
                          <a:spLocks/>
                        </wps:cNvSpPr>
                        <wps:spPr bwMode="auto">
                          <a:xfrm>
                            <a:off x="4763" y="6350"/>
                            <a:ext cx="342900" cy="403225"/>
                          </a:xfrm>
                          <a:custGeom>
                            <a:avLst/>
                            <a:gdLst>
                              <a:gd name="T0" fmla="*/ 175 w 360"/>
                              <a:gd name="T1" fmla="*/ 274 h 422"/>
                              <a:gd name="T2" fmla="*/ 175 w 360"/>
                              <a:gd name="T3" fmla="*/ 274 h 422"/>
                              <a:gd name="T4" fmla="*/ 183 w 360"/>
                              <a:gd name="T5" fmla="*/ 274 h 422"/>
                              <a:gd name="T6" fmla="*/ 247 w 360"/>
                              <a:gd name="T7" fmla="*/ 9 h 422"/>
                              <a:gd name="T8" fmla="*/ 259 w 360"/>
                              <a:gd name="T9" fmla="*/ 0 h 422"/>
                              <a:gd name="T10" fmla="*/ 348 w 360"/>
                              <a:gd name="T11" fmla="*/ 0 h 422"/>
                              <a:gd name="T12" fmla="*/ 360 w 360"/>
                              <a:gd name="T13" fmla="*/ 11 h 422"/>
                              <a:gd name="T14" fmla="*/ 360 w 360"/>
                              <a:gd name="T15" fmla="*/ 410 h 422"/>
                              <a:gd name="T16" fmla="*/ 348 w 360"/>
                              <a:gd name="T17" fmla="*/ 422 h 422"/>
                              <a:gd name="T18" fmla="*/ 295 w 360"/>
                              <a:gd name="T19" fmla="*/ 422 h 422"/>
                              <a:gd name="T20" fmla="*/ 283 w 360"/>
                              <a:gd name="T21" fmla="*/ 410 h 422"/>
                              <a:gd name="T22" fmla="*/ 283 w 360"/>
                              <a:gd name="T23" fmla="*/ 182 h 422"/>
                              <a:gd name="T24" fmla="*/ 278 w 360"/>
                              <a:gd name="T25" fmla="*/ 181 h 422"/>
                              <a:gd name="T26" fmla="*/ 216 w 360"/>
                              <a:gd name="T27" fmla="*/ 411 h 422"/>
                              <a:gd name="T28" fmla="*/ 203 w 360"/>
                              <a:gd name="T29" fmla="*/ 422 h 422"/>
                              <a:gd name="T30" fmla="*/ 156 w 360"/>
                              <a:gd name="T31" fmla="*/ 422 h 422"/>
                              <a:gd name="T32" fmla="*/ 143 w 360"/>
                              <a:gd name="T33" fmla="*/ 411 h 422"/>
                              <a:gd name="T34" fmla="*/ 82 w 360"/>
                              <a:gd name="T35" fmla="*/ 181 h 422"/>
                              <a:gd name="T36" fmla="*/ 77 w 360"/>
                              <a:gd name="T37" fmla="*/ 182 h 422"/>
                              <a:gd name="T38" fmla="*/ 77 w 360"/>
                              <a:gd name="T39" fmla="*/ 410 h 422"/>
                              <a:gd name="T40" fmla="*/ 65 w 360"/>
                              <a:gd name="T41" fmla="*/ 422 h 422"/>
                              <a:gd name="T42" fmla="*/ 12 w 360"/>
                              <a:gd name="T43" fmla="*/ 422 h 422"/>
                              <a:gd name="T44" fmla="*/ 0 w 360"/>
                              <a:gd name="T45" fmla="*/ 410 h 422"/>
                              <a:gd name="T46" fmla="*/ 0 w 360"/>
                              <a:gd name="T47" fmla="*/ 11 h 422"/>
                              <a:gd name="T48" fmla="*/ 12 w 360"/>
                              <a:gd name="T49" fmla="*/ 0 h 422"/>
                              <a:gd name="T50" fmla="*/ 101 w 360"/>
                              <a:gd name="T51" fmla="*/ 0 h 422"/>
                              <a:gd name="T52" fmla="*/ 114 w 360"/>
                              <a:gd name="T53" fmla="*/ 9 h 422"/>
                              <a:gd name="T54" fmla="*/ 175 w 360"/>
                              <a:gd name="T55" fmla="*/ 274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0" h="422">
                                <a:moveTo>
                                  <a:pt x="175" y="274"/>
                                </a:moveTo>
                                <a:lnTo>
                                  <a:pt x="175" y="274"/>
                                </a:lnTo>
                                <a:cubicBezTo>
                                  <a:pt x="177" y="278"/>
                                  <a:pt x="182" y="278"/>
                                  <a:pt x="183" y="274"/>
                                </a:cubicBezTo>
                                <a:lnTo>
                                  <a:pt x="247" y="9"/>
                                </a:lnTo>
                                <a:cubicBezTo>
                                  <a:pt x="249" y="2"/>
                                  <a:pt x="253" y="0"/>
                                  <a:pt x="259" y="0"/>
                                </a:cubicBezTo>
                                <a:lnTo>
                                  <a:pt x="348" y="0"/>
                                </a:lnTo>
                                <a:cubicBezTo>
                                  <a:pt x="355" y="0"/>
                                  <a:pt x="360" y="4"/>
                                  <a:pt x="360" y="11"/>
                                </a:cubicBezTo>
                                <a:lnTo>
                                  <a:pt x="360" y="410"/>
                                </a:lnTo>
                                <a:cubicBezTo>
                                  <a:pt x="360" y="416"/>
                                  <a:pt x="355" y="422"/>
                                  <a:pt x="348" y="422"/>
                                </a:cubicBezTo>
                                <a:lnTo>
                                  <a:pt x="295" y="422"/>
                                </a:lnTo>
                                <a:cubicBezTo>
                                  <a:pt x="288" y="422"/>
                                  <a:pt x="283" y="416"/>
                                  <a:pt x="283" y="410"/>
                                </a:cubicBezTo>
                                <a:lnTo>
                                  <a:pt x="283" y="182"/>
                                </a:lnTo>
                                <a:cubicBezTo>
                                  <a:pt x="283" y="178"/>
                                  <a:pt x="279" y="177"/>
                                  <a:pt x="278" y="181"/>
                                </a:cubicBezTo>
                                <a:lnTo>
                                  <a:pt x="216" y="411"/>
                                </a:lnTo>
                                <a:cubicBezTo>
                                  <a:pt x="214" y="419"/>
                                  <a:pt x="210" y="422"/>
                                  <a:pt x="203" y="422"/>
                                </a:cubicBezTo>
                                <a:lnTo>
                                  <a:pt x="156" y="422"/>
                                </a:lnTo>
                                <a:cubicBezTo>
                                  <a:pt x="149" y="422"/>
                                  <a:pt x="145" y="419"/>
                                  <a:pt x="143" y="411"/>
                                </a:cubicBezTo>
                                <a:lnTo>
                                  <a:pt x="82" y="181"/>
                                </a:lnTo>
                                <a:cubicBezTo>
                                  <a:pt x="81" y="177"/>
                                  <a:pt x="77" y="178"/>
                                  <a:pt x="77" y="182"/>
                                </a:cubicBezTo>
                                <a:lnTo>
                                  <a:pt x="77" y="410"/>
                                </a:lnTo>
                                <a:cubicBezTo>
                                  <a:pt x="77" y="416"/>
                                  <a:pt x="72" y="422"/>
                                  <a:pt x="65" y="422"/>
                                </a:cubicBezTo>
                                <a:lnTo>
                                  <a:pt x="12" y="422"/>
                                </a:lnTo>
                                <a:cubicBezTo>
                                  <a:pt x="5" y="422"/>
                                  <a:pt x="0" y="416"/>
                                  <a:pt x="0" y="410"/>
                                </a:cubicBezTo>
                                <a:lnTo>
                                  <a:pt x="0" y="11"/>
                                </a:lnTo>
                                <a:cubicBezTo>
                                  <a:pt x="0" y="4"/>
                                  <a:pt x="5" y="0"/>
                                  <a:pt x="12" y="0"/>
                                </a:cubicBezTo>
                                <a:lnTo>
                                  <a:pt x="101" y="0"/>
                                </a:lnTo>
                                <a:cubicBezTo>
                                  <a:pt x="108" y="0"/>
                                  <a:pt x="112" y="2"/>
                                  <a:pt x="114" y="9"/>
                                </a:cubicBezTo>
                                <a:lnTo>
                                  <a:pt x="175" y="2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1" name="Freeform 981"/>
                        <wps:cNvSpPr>
                          <a:spLocks/>
                        </wps:cNvSpPr>
                        <wps:spPr bwMode="auto">
                          <a:xfrm>
                            <a:off x="722313" y="0"/>
                            <a:ext cx="277813" cy="415925"/>
                          </a:xfrm>
                          <a:custGeom>
                            <a:avLst/>
                            <a:gdLst>
                              <a:gd name="T0" fmla="*/ 141 w 291"/>
                              <a:gd name="T1" fmla="*/ 255 h 435"/>
                              <a:gd name="T2" fmla="*/ 141 w 291"/>
                              <a:gd name="T3" fmla="*/ 255 h 435"/>
                              <a:gd name="T4" fmla="*/ 5 w 291"/>
                              <a:gd name="T5" fmla="*/ 127 h 435"/>
                              <a:gd name="T6" fmla="*/ 144 w 291"/>
                              <a:gd name="T7" fmla="*/ 0 h 435"/>
                              <a:gd name="T8" fmla="*/ 283 w 291"/>
                              <a:gd name="T9" fmla="*/ 127 h 435"/>
                              <a:gd name="T10" fmla="*/ 283 w 291"/>
                              <a:gd name="T11" fmla="*/ 136 h 435"/>
                              <a:gd name="T12" fmla="*/ 271 w 291"/>
                              <a:gd name="T13" fmla="*/ 148 h 435"/>
                              <a:gd name="T14" fmla="*/ 210 w 291"/>
                              <a:gd name="T15" fmla="*/ 148 h 435"/>
                              <a:gd name="T16" fmla="*/ 198 w 291"/>
                              <a:gd name="T17" fmla="*/ 136 h 435"/>
                              <a:gd name="T18" fmla="*/ 198 w 291"/>
                              <a:gd name="T19" fmla="*/ 127 h 435"/>
                              <a:gd name="T20" fmla="*/ 144 w 291"/>
                              <a:gd name="T21" fmla="*/ 81 h 435"/>
                              <a:gd name="T22" fmla="*/ 91 w 291"/>
                              <a:gd name="T23" fmla="*/ 124 h 435"/>
                              <a:gd name="T24" fmla="*/ 145 w 291"/>
                              <a:gd name="T25" fmla="*/ 167 h 435"/>
                              <a:gd name="T26" fmla="*/ 291 w 291"/>
                              <a:gd name="T27" fmla="*/ 303 h 435"/>
                              <a:gd name="T28" fmla="*/ 144 w 291"/>
                              <a:gd name="T29" fmla="*/ 435 h 435"/>
                              <a:gd name="T30" fmla="*/ 0 w 291"/>
                              <a:gd name="T31" fmla="*/ 303 h 435"/>
                              <a:gd name="T32" fmla="*/ 0 w 291"/>
                              <a:gd name="T33" fmla="*/ 285 h 435"/>
                              <a:gd name="T34" fmla="*/ 12 w 291"/>
                              <a:gd name="T35" fmla="*/ 273 h 435"/>
                              <a:gd name="T36" fmla="*/ 73 w 291"/>
                              <a:gd name="T37" fmla="*/ 273 h 435"/>
                              <a:gd name="T38" fmla="*/ 85 w 291"/>
                              <a:gd name="T39" fmla="*/ 285 h 435"/>
                              <a:gd name="T40" fmla="*/ 85 w 291"/>
                              <a:gd name="T41" fmla="*/ 303 h 435"/>
                              <a:gd name="T42" fmla="*/ 144 w 291"/>
                              <a:gd name="T43" fmla="*/ 353 h 435"/>
                              <a:gd name="T44" fmla="*/ 204 w 291"/>
                              <a:gd name="T45" fmla="*/ 303 h 435"/>
                              <a:gd name="T46" fmla="*/ 141 w 291"/>
                              <a:gd name="T47" fmla="*/ 25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91" h="435">
                                <a:moveTo>
                                  <a:pt x="141" y="255"/>
                                </a:moveTo>
                                <a:lnTo>
                                  <a:pt x="141" y="255"/>
                                </a:lnTo>
                                <a:cubicBezTo>
                                  <a:pt x="65" y="238"/>
                                  <a:pt x="5" y="205"/>
                                  <a:pt x="5" y="127"/>
                                </a:cubicBezTo>
                                <a:cubicBezTo>
                                  <a:pt x="5" y="55"/>
                                  <a:pt x="64" y="0"/>
                                  <a:pt x="144" y="0"/>
                                </a:cubicBezTo>
                                <a:cubicBezTo>
                                  <a:pt x="225" y="0"/>
                                  <a:pt x="283" y="55"/>
                                  <a:pt x="283" y="127"/>
                                </a:cubicBezTo>
                                <a:lnTo>
                                  <a:pt x="283" y="136"/>
                                </a:lnTo>
                                <a:cubicBezTo>
                                  <a:pt x="283" y="142"/>
                                  <a:pt x="277" y="148"/>
                                  <a:pt x="271" y="148"/>
                                </a:cubicBezTo>
                                <a:lnTo>
                                  <a:pt x="210" y="148"/>
                                </a:lnTo>
                                <a:cubicBezTo>
                                  <a:pt x="203" y="148"/>
                                  <a:pt x="198" y="142"/>
                                  <a:pt x="198" y="136"/>
                                </a:cubicBezTo>
                                <a:lnTo>
                                  <a:pt x="198" y="127"/>
                                </a:lnTo>
                                <a:cubicBezTo>
                                  <a:pt x="198" y="103"/>
                                  <a:pt x="178" y="81"/>
                                  <a:pt x="144" y="81"/>
                                </a:cubicBezTo>
                                <a:cubicBezTo>
                                  <a:pt x="110" y="81"/>
                                  <a:pt x="91" y="99"/>
                                  <a:pt x="91" y="124"/>
                                </a:cubicBezTo>
                                <a:cubicBezTo>
                                  <a:pt x="91" y="147"/>
                                  <a:pt x="114" y="161"/>
                                  <a:pt x="145" y="167"/>
                                </a:cubicBezTo>
                                <a:cubicBezTo>
                                  <a:pt x="229" y="184"/>
                                  <a:pt x="291" y="219"/>
                                  <a:pt x="291" y="303"/>
                                </a:cubicBezTo>
                                <a:cubicBezTo>
                                  <a:pt x="291" y="382"/>
                                  <a:pt x="230" y="435"/>
                                  <a:pt x="144" y="435"/>
                                </a:cubicBezTo>
                                <a:cubicBezTo>
                                  <a:pt x="60" y="435"/>
                                  <a:pt x="0" y="377"/>
                                  <a:pt x="0" y="303"/>
                                </a:cubicBezTo>
                                <a:lnTo>
                                  <a:pt x="0" y="285"/>
                                </a:lnTo>
                                <a:cubicBezTo>
                                  <a:pt x="0" y="278"/>
                                  <a:pt x="5" y="273"/>
                                  <a:pt x="12" y="273"/>
                                </a:cubicBezTo>
                                <a:lnTo>
                                  <a:pt x="73" y="273"/>
                                </a:lnTo>
                                <a:cubicBezTo>
                                  <a:pt x="80" y="273"/>
                                  <a:pt x="85" y="278"/>
                                  <a:pt x="85" y="285"/>
                                </a:cubicBezTo>
                                <a:lnTo>
                                  <a:pt x="85" y="303"/>
                                </a:lnTo>
                                <a:cubicBezTo>
                                  <a:pt x="85" y="331"/>
                                  <a:pt x="106" y="353"/>
                                  <a:pt x="144" y="353"/>
                                </a:cubicBezTo>
                                <a:cubicBezTo>
                                  <a:pt x="180" y="353"/>
                                  <a:pt x="204" y="331"/>
                                  <a:pt x="204" y="303"/>
                                </a:cubicBezTo>
                                <a:cubicBezTo>
                                  <a:pt x="204" y="277"/>
                                  <a:pt x="186" y="265"/>
                                  <a:pt x="141" y="2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2" name="Freeform 982"/>
                        <wps:cNvSpPr>
                          <a:spLocks/>
                        </wps:cNvSpPr>
                        <wps:spPr bwMode="auto">
                          <a:xfrm>
                            <a:off x="400050" y="6350"/>
                            <a:ext cx="130175" cy="19685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142 h 206"/>
                              <a:gd name="T2" fmla="*/ 137 w 137"/>
                              <a:gd name="T3" fmla="*/ 142 h 206"/>
                              <a:gd name="T4" fmla="*/ 68 w 137"/>
                              <a:gd name="T5" fmla="*/ 206 h 206"/>
                              <a:gd name="T6" fmla="*/ 0 w 137"/>
                              <a:gd name="T7" fmla="*/ 142 h 206"/>
                              <a:gd name="T8" fmla="*/ 0 w 137"/>
                              <a:gd name="T9" fmla="*/ 5 h 206"/>
                              <a:gd name="T10" fmla="*/ 5 w 137"/>
                              <a:gd name="T11" fmla="*/ 0 h 206"/>
                              <a:gd name="T12" fmla="*/ 35 w 137"/>
                              <a:gd name="T13" fmla="*/ 0 h 206"/>
                              <a:gd name="T14" fmla="*/ 41 w 137"/>
                              <a:gd name="T15" fmla="*/ 5 h 206"/>
                              <a:gd name="T16" fmla="*/ 41 w 137"/>
                              <a:gd name="T17" fmla="*/ 142 h 206"/>
                              <a:gd name="T18" fmla="*/ 68 w 137"/>
                              <a:gd name="T19" fmla="*/ 165 h 206"/>
                              <a:gd name="T20" fmla="*/ 96 w 137"/>
                              <a:gd name="T21" fmla="*/ 142 h 206"/>
                              <a:gd name="T22" fmla="*/ 96 w 137"/>
                              <a:gd name="T23" fmla="*/ 5 h 206"/>
                              <a:gd name="T24" fmla="*/ 102 w 137"/>
                              <a:gd name="T25" fmla="*/ 0 h 206"/>
                              <a:gd name="T26" fmla="*/ 132 w 137"/>
                              <a:gd name="T27" fmla="*/ 0 h 206"/>
                              <a:gd name="T28" fmla="*/ 137 w 137"/>
                              <a:gd name="T29" fmla="*/ 5 h 206"/>
                              <a:gd name="T30" fmla="*/ 137 w 137"/>
                              <a:gd name="T31" fmla="*/ 14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7" h="206">
                                <a:moveTo>
                                  <a:pt x="137" y="142"/>
                                </a:moveTo>
                                <a:lnTo>
                                  <a:pt x="137" y="142"/>
                                </a:lnTo>
                                <a:cubicBezTo>
                                  <a:pt x="137" y="177"/>
                                  <a:pt x="108" y="206"/>
                                  <a:pt x="68" y="206"/>
                                </a:cubicBezTo>
                                <a:cubicBezTo>
                                  <a:pt x="29" y="206"/>
                                  <a:pt x="0" y="177"/>
                                  <a:pt x="0" y="142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lnTo>
                                  <a:pt x="35" y="0"/>
                                </a:lnTo>
                                <a:cubicBezTo>
                                  <a:pt x="38" y="0"/>
                                  <a:pt x="41" y="2"/>
                                  <a:pt x="41" y="5"/>
                                </a:cubicBezTo>
                                <a:lnTo>
                                  <a:pt x="41" y="142"/>
                                </a:lnTo>
                                <a:cubicBezTo>
                                  <a:pt x="41" y="155"/>
                                  <a:pt x="51" y="165"/>
                                  <a:pt x="68" y="165"/>
                                </a:cubicBezTo>
                                <a:cubicBezTo>
                                  <a:pt x="86" y="165"/>
                                  <a:pt x="96" y="155"/>
                                  <a:pt x="96" y="142"/>
                                </a:cubicBezTo>
                                <a:lnTo>
                                  <a:pt x="96" y="5"/>
                                </a:lnTo>
                                <a:cubicBezTo>
                                  <a:pt x="96" y="2"/>
                                  <a:pt x="99" y="0"/>
                                  <a:pt x="102" y="0"/>
                                </a:cubicBezTo>
                                <a:lnTo>
                                  <a:pt x="132" y="0"/>
                                </a:lnTo>
                                <a:cubicBezTo>
                                  <a:pt x="135" y="0"/>
                                  <a:pt x="137" y="2"/>
                                  <a:pt x="137" y="5"/>
                                </a:cubicBezTo>
                                <a:lnTo>
                                  <a:pt x="137" y="1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3" name="Freeform 983"/>
                        <wps:cNvSpPr>
                          <a:spLocks/>
                        </wps:cNvSpPr>
                        <wps:spPr bwMode="auto">
                          <a:xfrm>
                            <a:off x="549275" y="6350"/>
                            <a:ext cx="131763" cy="196850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42 h 206"/>
                              <a:gd name="T2" fmla="*/ 138 w 138"/>
                              <a:gd name="T3" fmla="*/ 142 h 206"/>
                              <a:gd name="T4" fmla="*/ 68 w 138"/>
                              <a:gd name="T5" fmla="*/ 206 h 206"/>
                              <a:gd name="T6" fmla="*/ 0 w 138"/>
                              <a:gd name="T7" fmla="*/ 142 h 206"/>
                              <a:gd name="T8" fmla="*/ 0 w 138"/>
                              <a:gd name="T9" fmla="*/ 5 h 206"/>
                              <a:gd name="T10" fmla="*/ 6 w 138"/>
                              <a:gd name="T11" fmla="*/ 0 h 206"/>
                              <a:gd name="T12" fmla="*/ 35 w 138"/>
                              <a:gd name="T13" fmla="*/ 0 h 206"/>
                              <a:gd name="T14" fmla="*/ 41 w 138"/>
                              <a:gd name="T15" fmla="*/ 5 h 206"/>
                              <a:gd name="T16" fmla="*/ 41 w 138"/>
                              <a:gd name="T17" fmla="*/ 142 h 206"/>
                              <a:gd name="T18" fmla="*/ 68 w 138"/>
                              <a:gd name="T19" fmla="*/ 165 h 206"/>
                              <a:gd name="T20" fmla="*/ 97 w 138"/>
                              <a:gd name="T21" fmla="*/ 142 h 206"/>
                              <a:gd name="T22" fmla="*/ 97 w 138"/>
                              <a:gd name="T23" fmla="*/ 5 h 206"/>
                              <a:gd name="T24" fmla="*/ 103 w 138"/>
                              <a:gd name="T25" fmla="*/ 0 h 206"/>
                              <a:gd name="T26" fmla="*/ 132 w 138"/>
                              <a:gd name="T27" fmla="*/ 0 h 206"/>
                              <a:gd name="T28" fmla="*/ 138 w 138"/>
                              <a:gd name="T29" fmla="*/ 5 h 206"/>
                              <a:gd name="T30" fmla="*/ 138 w 138"/>
                              <a:gd name="T31" fmla="*/ 14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8" h="206">
                                <a:moveTo>
                                  <a:pt x="138" y="142"/>
                                </a:moveTo>
                                <a:lnTo>
                                  <a:pt x="138" y="142"/>
                                </a:lnTo>
                                <a:cubicBezTo>
                                  <a:pt x="138" y="177"/>
                                  <a:pt x="109" y="206"/>
                                  <a:pt x="68" y="206"/>
                                </a:cubicBezTo>
                                <a:cubicBezTo>
                                  <a:pt x="29" y="206"/>
                                  <a:pt x="0" y="177"/>
                                  <a:pt x="0" y="142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2" y="0"/>
                                  <a:pt x="6" y="0"/>
                                </a:cubicBezTo>
                                <a:lnTo>
                                  <a:pt x="35" y="0"/>
                                </a:lnTo>
                                <a:cubicBezTo>
                                  <a:pt x="38" y="0"/>
                                  <a:pt x="41" y="2"/>
                                  <a:pt x="41" y="5"/>
                                </a:cubicBezTo>
                                <a:lnTo>
                                  <a:pt x="41" y="142"/>
                                </a:lnTo>
                                <a:cubicBezTo>
                                  <a:pt x="41" y="155"/>
                                  <a:pt x="51" y="165"/>
                                  <a:pt x="68" y="165"/>
                                </a:cubicBezTo>
                                <a:cubicBezTo>
                                  <a:pt x="86" y="165"/>
                                  <a:pt x="97" y="155"/>
                                  <a:pt x="97" y="142"/>
                                </a:cubicBezTo>
                                <a:lnTo>
                                  <a:pt x="97" y="5"/>
                                </a:lnTo>
                                <a:cubicBezTo>
                                  <a:pt x="97" y="2"/>
                                  <a:pt x="99" y="0"/>
                                  <a:pt x="103" y="0"/>
                                </a:cubicBezTo>
                                <a:lnTo>
                                  <a:pt x="132" y="0"/>
                                </a:lnTo>
                                <a:cubicBezTo>
                                  <a:pt x="135" y="0"/>
                                  <a:pt x="138" y="2"/>
                                  <a:pt x="138" y="5"/>
                                </a:cubicBezTo>
                                <a:lnTo>
                                  <a:pt x="138" y="1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4" name="Freeform 984"/>
                        <wps:cNvSpPr>
                          <a:spLocks/>
                        </wps:cNvSpPr>
                        <wps:spPr bwMode="auto">
                          <a:xfrm>
                            <a:off x="400050" y="217487"/>
                            <a:ext cx="130175" cy="19685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142 h 206"/>
                              <a:gd name="T2" fmla="*/ 137 w 137"/>
                              <a:gd name="T3" fmla="*/ 142 h 206"/>
                              <a:gd name="T4" fmla="*/ 68 w 137"/>
                              <a:gd name="T5" fmla="*/ 206 h 206"/>
                              <a:gd name="T6" fmla="*/ 0 w 137"/>
                              <a:gd name="T7" fmla="*/ 142 h 206"/>
                              <a:gd name="T8" fmla="*/ 0 w 137"/>
                              <a:gd name="T9" fmla="*/ 5 h 206"/>
                              <a:gd name="T10" fmla="*/ 5 w 137"/>
                              <a:gd name="T11" fmla="*/ 0 h 206"/>
                              <a:gd name="T12" fmla="*/ 35 w 137"/>
                              <a:gd name="T13" fmla="*/ 0 h 206"/>
                              <a:gd name="T14" fmla="*/ 41 w 137"/>
                              <a:gd name="T15" fmla="*/ 5 h 206"/>
                              <a:gd name="T16" fmla="*/ 41 w 137"/>
                              <a:gd name="T17" fmla="*/ 142 h 206"/>
                              <a:gd name="T18" fmla="*/ 68 w 137"/>
                              <a:gd name="T19" fmla="*/ 165 h 206"/>
                              <a:gd name="T20" fmla="*/ 96 w 137"/>
                              <a:gd name="T21" fmla="*/ 142 h 206"/>
                              <a:gd name="T22" fmla="*/ 96 w 137"/>
                              <a:gd name="T23" fmla="*/ 5 h 206"/>
                              <a:gd name="T24" fmla="*/ 102 w 137"/>
                              <a:gd name="T25" fmla="*/ 0 h 206"/>
                              <a:gd name="T26" fmla="*/ 132 w 137"/>
                              <a:gd name="T27" fmla="*/ 0 h 206"/>
                              <a:gd name="T28" fmla="*/ 137 w 137"/>
                              <a:gd name="T29" fmla="*/ 5 h 206"/>
                              <a:gd name="T30" fmla="*/ 137 w 137"/>
                              <a:gd name="T31" fmla="*/ 14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7" h="206">
                                <a:moveTo>
                                  <a:pt x="137" y="142"/>
                                </a:moveTo>
                                <a:lnTo>
                                  <a:pt x="137" y="142"/>
                                </a:lnTo>
                                <a:cubicBezTo>
                                  <a:pt x="137" y="177"/>
                                  <a:pt x="108" y="206"/>
                                  <a:pt x="68" y="206"/>
                                </a:cubicBezTo>
                                <a:cubicBezTo>
                                  <a:pt x="29" y="206"/>
                                  <a:pt x="0" y="177"/>
                                  <a:pt x="0" y="142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lnTo>
                                  <a:pt x="35" y="0"/>
                                </a:lnTo>
                                <a:cubicBezTo>
                                  <a:pt x="38" y="0"/>
                                  <a:pt x="41" y="2"/>
                                  <a:pt x="41" y="5"/>
                                </a:cubicBezTo>
                                <a:lnTo>
                                  <a:pt x="41" y="142"/>
                                </a:lnTo>
                                <a:cubicBezTo>
                                  <a:pt x="41" y="155"/>
                                  <a:pt x="51" y="165"/>
                                  <a:pt x="68" y="165"/>
                                </a:cubicBezTo>
                                <a:cubicBezTo>
                                  <a:pt x="86" y="165"/>
                                  <a:pt x="96" y="155"/>
                                  <a:pt x="96" y="142"/>
                                </a:cubicBezTo>
                                <a:lnTo>
                                  <a:pt x="96" y="5"/>
                                </a:lnTo>
                                <a:cubicBezTo>
                                  <a:pt x="96" y="2"/>
                                  <a:pt x="99" y="0"/>
                                  <a:pt x="102" y="0"/>
                                </a:cubicBezTo>
                                <a:lnTo>
                                  <a:pt x="132" y="0"/>
                                </a:lnTo>
                                <a:cubicBezTo>
                                  <a:pt x="135" y="0"/>
                                  <a:pt x="137" y="2"/>
                                  <a:pt x="137" y="5"/>
                                </a:cubicBezTo>
                                <a:lnTo>
                                  <a:pt x="137" y="1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5" name="Freeform 985"/>
                        <wps:cNvSpPr>
                          <a:spLocks/>
                        </wps:cNvSpPr>
                        <wps:spPr bwMode="auto">
                          <a:xfrm>
                            <a:off x="549275" y="217487"/>
                            <a:ext cx="131763" cy="196850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42 h 206"/>
                              <a:gd name="T2" fmla="*/ 138 w 138"/>
                              <a:gd name="T3" fmla="*/ 142 h 206"/>
                              <a:gd name="T4" fmla="*/ 68 w 138"/>
                              <a:gd name="T5" fmla="*/ 206 h 206"/>
                              <a:gd name="T6" fmla="*/ 0 w 138"/>
                              <a:gd name="T7" fmla="*/ 142 h 206"/>
                              <a:gd name="T8" fmla="*/ 0 w 138"/>
                              <a:gd name="T9" fmla="*/ 5 h 206"/>
                              <a:gd name="T10" fmla="*/ 6 w 138"/>
                              <a:gd name="T11" fmla="*/ 0 h 206"/>
                              <a:gd name="T12" fmla="*/ 35 w 138"/>
                              <a:gd name="T13" fmla="*/ 0 h 206"/>
                              <a:gd name="T14" fmla="*/ 41 w 138"/>
                              <a:gd name="T15" fmla="*/ 5 h 206"/>
                              <a:gd name="T16" fmla="*/ 41 w 138"/>
                              <a:gd name="T17" fmla="*/ 142 h 206"/>
                              <a:gd name="T18" fmla="*/ 68 w 138"/>
                              <a:gd name="T19" fmla="*/ 165 h 206"/>
                              <a:gd name="T20" fmla="*/ 97 w 138"/>
                              <a:gd name="T21" fmla="*/ 142 h 206"/>
                              <a:gd name="T22" fmla="*/ 97 w 138"/>
                              <a:gd name="T23" fmla="*/ 5 h 206"/>
                              <a:gd name="T24" fmla="*/ 103 w 138"/>
                              <a:gd name="T25" fmla="*/ 0 h 206"/>
                              <a:gd name="T26" fmla="*/ 132 w 138"/>
                              <a:gd name="T27" fmla="*/ 0 h 206"/>
                              <a:gd name="T28" fmla="*/ 138 w 138"/>
                              <a:gd name="T29" fmla="*/ 5 h 206"/>
                              <a:gd name="T30" fmla="*/ 138 w 138"/>
                              <a:gd name="T31" fmla="*/ 142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8" h="206">
                                <a:moveTo>
                                  <a:pt x="138" y="142"/>
                                </a:moveTo>
                                <a:lnTo>
                                  <a:pt x="138" y="142"/>
                                </a:lnTo>
                                <a:cubicBezTo>
                                  <a:pt x="138" y="177"/>
                                  <a:pt x="109" y="206"/>
                                  <a:pt x="68" y="206"/>
                                </a:cubicBezTo>
                                <a:cubicBezTo>
                                  <a:pt x="29" y="206"/>
                                  <a:pt x="0" y="177"/>
                                  <a:pt x="0" y="142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2"/>
                                  <a:pt x="2" y="0"/>
                                  <a:pt x="6" y="0"/>
                                </a:cubicBezTo>
                                <a:lnTo>
                                  <a:pt x="35" y="0"/>
                                </a:lnTo>
                                <a:cubicBezTo>
                                  <a:pt x="38" y="0"/>
                                  <a:pt x="41" y="2"/>
                                  <a:pt x="41" y="5"/>
                                </a:cubicBezTo>
                                <a:lnTo>
                                  <a:pt x="41" y="142"/>
                                </a:lnTo>
                                <a:cubicBezTo>
                                  <a:pt x="41" y="155"/>
                                  <a:pt x="51" y="165"/>
                                  <a:pt x="68" y="165"/>
                                </a:cubicBezTo>
                                <a:cubicBezTo>
                                  <a:pt x="86" y="165"/>
                                  <a:pt x="97" y="155"/>
                                  <a:pt x="97" y="142"/>
                                </a:cubicBezTo>
                                <a:lnTo>
                                  <a:pt x="97" y="5"/>
                                </a:lnTo>
                                <a:cubicBezTo>
                                  <a:pt x="97" y="2"/>
                                  <a:pt x="99" y="0"/>
                                  <a:pt x="103" y="0"/>
                                </a:cubicBezTo>
                                <a:lnTo>
                                  <a:pt x="132" y="0"/>
                                </a:lnTo>
                                <a:cubicBezTo>
                                  <a:pt x="135" y="0"/>
                                  <a:pt x="138" y="2"/>
                                  <a:pt x="138" y="5"/>
                                </a:cubicBezTo>
                                <a:lnTo>
                                  <a:pt x="138" y="14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6" name="Freeform 986"/>
                        <wps:cNvSpPr>
                          <a:spLocks/>
                        </wps:cNvSpPr>
                        <wps:spPr bwMode="auto">
                          <a:xfrm>
                            <a:off x="1655763" y="6350"/>
                            <a:ext cx="346075" cy="403225"/>
                          </a:xfrm>
                          <a:custGeom>
                            <a:avLst/>
                            <a:gdLst>
                              <a:gd name="T0" fmla="*/ 176 w 361"/>
                              <a:gd name="T1" fmla="*/ 274 h 422"/>
                              <a:gd name="T2" fmla="*/ 176 w 361"/>
                              <a:gd name="T3" fmla="*/ 274 h 422"/>
                              <a:gd name="T4" fmla="*/ 183 w 361"/>
                              <a:gd name="T5" fmla="*/ 274 h 422"/>
                              <a:gd name="T6" fmla="*/ 247 w 361"/>
                              <a:gd name="T7" fmla="*/ 9 h 422"/>
                              <a:gd name="T8" fmla="*/ 260 w 361"/>
                              <a:gd name="T9" fmla="*/ 0 h 422"/>
                              <a:gd name="T10" fmla="*/ 349 w 361"/>
                              <a:gd name="T11" fmla="*/ 0 h 422"/>
                              <a:gd name="T12" fmla="*/ 361 w 361"/>
                              <a:gd name="T13" fmla="*/ 11 h 422"/>
                              <a:gd name="T14" fmla="*/ 361 w 361"/>
                              <a:gd name="T15" fmla="*/ 410 h 422"/>
                              <a:gd name="T16" fmla="*/ 349 w 361"/>
                              <a:gd name="T17" fmla="*/ 422 h 422"/>
                              <a:gd name="T18" fmla="*/ 296 w 361"/>
                              <a:gd name="T19" fmla="*/ 422 h 422"/>
                              <a:gd name="T20" fmla="*/ 284 w 361"/>
                              <a:gd name="T21" fmla="*/ 410 h 422"/>
                              <a:gd name="T22" fmla="*/ 284 w 361"/>
                              <a:gd name="T23" fmla="*/ 182 h 422"/>
                              <a:gd name="T24" fmla="*/ 278 w 361"/>
                              <a:gd name="T25" fmla="*/ 181 h 422"/>
                              <a:gd name="T26" fmla="*/ 216 w 361"/>
                              <a:gd name="T27" fmla="*/ 411 h 422"/>
                              <a:gd name="T28" fmla="*/ 204 w 361"/>
                              <a:gd name="T29" fmla="*/ 422 h 422"/>
                              <a:gd name="T30" fmla="*/ 156 w 361"/>
                              <a:gd name="T31" fmla="*/ 422 h 422"/>
                              <a:gd name="T32" fmla="*/ 143 w 361"/>
                              <a:gd name="T33" fmla="*/ 411 h 422"/>
                              <a:gd name="T34" fmla="*/ 83 w 361"/>
                              <a:gd name="T35" fmla="*/ 181 h 422"/>
                              <a:gd name="T36" fmla="*/ 77 w 361"/>
                              <a:gd name="T37" fmla="*/ 182 h 422"/>
                              <a:gd name="T38" fmla="*/ 77 w 361"/>
                              <a:gd name="T39" fmla="*/ 410 h 422"/>
                              <a:gd name="T40" fmla="*/ 65 w 361"/>
                              <a:gd name="T41" fmla="*/ 422 h 422"/>
                              <a:gd name="T42" fmla="*/ 12 w 361"/>
                              <a:gd name="T43" fmla="*/ 422 h 422"/>
                              <a:gd name="T44" fmla="*/ 0 w 361"/>
                              <a:gd name="T45" fmla="*/ 410 h 422"/>
                              <a:gd name="T46" fmla="*/ 0 w 361"/>
                              <a:gd name="T47" fmla="*/ 11 h 422"/>
                              <a:gd name="T48" fmla="*/ 12 w 361"/>
                              <a:gd name="T49" fmla="*/ 0 h 422"/>
                              <a:gd name="T50" fmla="*/ 102 w 361"/>
                              <a:gd name="T51" fmla="*/ 0 h 422"/>
                              <a:gd name="T52" fmla="*/ 114 w 361"/>
                              <a:gd name="T53" fmla="*/ 9 h 422"/>
                              <a:gd name="T54" fmla="*/ 176 w 361"/>
                              <a:gd name="T55" fmla="*/ 274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1" h="422">
                                <a:moveTo>
                                  <a:pt x="176" y="274"/>
                                </a:moveTo>
                                <a:lnTo>
                                  <a:pt x="176" y="274"/>
                                </a:lnTo>
                                <a:cubicBezTo>
                                  <a:pt x="177" y="278"/>
                                  <a:pt x="182" y="278"/>
                                  <a:pt x="183" y="274"/>
                                </a:cubicBezTo>
                                <a:lnTo>
                                  <a:pt x="247" y="9"/>
                                </a:lnTo>
                                <a:cubicBezTo>
                                  <a:pt x="249" y="2"/>
                                  <a:pt x="253" y="0"/>
                                  <a:pt x="260" y="0"/>
                                </a:cubicBezTo>
                                <a:lnTo>
                                  <a:pt x="349" y="0"/>
                                </a:lnTo>
                                <a:cubicBezTo>
                                  <a:pt x="355" y="0"/>
                                  <a:pt x="361" y="4"/>
                                  <a:pt x="361" y="11"/>
                                </a:cubicBezTo>
                                <a:lnTo>
                                  <a:pt x="361" y="410"/>
                                </a:lnTo>
                                <a:cubicBezTo>
                                  <a:pt x="361" y="416"/>
                                  <a:pt x="355" y="422"/>
                                  <a:pt x="349" y="422"/>
                                </a:cubicBezTo>
                                <a:lnTo>
                                  <a:pt x="296" y="422"/>
                                </a:lnTo>
                                <a:cubicBezTo>
                                  <a:pt x="289" y="422"/>
                                  <a:pt x="284" y="416"/>
                                  <a:pt x="284" y="410"/>
                                </a:cubicBezTo>
                                <a:lnTo>
                                  <a:pt x="284" y="182"/>
                                </a:lnTo>
                                <a:cubicBezTo>
                                  <a:pt x="284" y="178"/>
                                  <a:pt x="279" y="177"/>
                                  <a:pt x="278" y="181"/>
                                </a:cubicBezTo>
                                <a:lnTo>
                                  <a:pt x="216" y="411"/>
                                </a:lnTo>
                                <a:cubicBezTo>
                                  <a:pt x="215" y="419"/>
                                  <a:pt x="210" y="422"/>
                                  <a:pt x="204" y="422"/>
                                </a:cubicBezTo>
                                <a:lnTo>
                                  <a:pt x="156" y="422"/>
                                </a:lnTo>
                                <a:cubicBezTo>
                                  <a:pt x="149" y="422"/>
                                  <a:pt x="145" y="419"/>
                                  <a:pt x="143" y="411"/>
                                </a:cubicBezTo>
                                <a:lnTo>
                                  <a:pt x="83" y="181"/>
                                </a:lnTo>
                                <a:cubicBezTo>
                                  <a:pt x="82" y="177"/>
                                  <a:pt x="77" y="178"/>
                                  <a:pt x="77" y="182"/>
                                </a:cubicBezTo>
                                <a:lnTo>
                                  <a:pt x="77" y="410"/>
                                </a:lnTo>
                                <a:cubicBezTo>
                                  <a:pt x="77" y="416"/>
                                  <a:pt x="72" y="422"/>
                                  <a:pt x="65" y="422"/>
                                </a:cubicBezTo>
                                <a:lnTo>
                                  <a:pt x="12" y="422"/>
                                </a:lnTo>
                                <a:cubicBezTo>
                                  <a:pt x="6" y="422"/>
                                  <a:pt x="0" y="416"/>
                                  <a:pt x="0" y="410"/>
                                </a:cubicBezTo>
                                <a:lnTo>
                                  <a:pt x="0" y="11"/>
                                </a:lnTo>
                                <a:cubicBezTo>
                                  <a:pt x="0" y="4"/>
                                  <a:pt x="6" y="0"/>
                                  <a:pt x="12" y="0"/>
                                </a:cubicBezTo>
                                <a:lnTo>
                                  <a:pt x="102" y="0"/>
                                </a:lnTo>
                                <a:cubicBezTo>
                                  <a:pt x="108" y="0"/>
                                  <a:pt x="113" y="2"/>
                                  <a:pt x="114" y="9"/>
                                </a:cubicBezTo>
                                <a:lnTo>
                                  <a:pt x="176" y="27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7" name="Freeform 987"/>
                        <wps:cNvSpPr>
                          <a:spLocks/>
                        </wps:cNvSpPr>
                        <wps:spPr bwMode="auto">
                          <a:xfrm>
                            <a:off x="1335088" y="6350"/>
                            <a:ext cx="273050" cy="409575"/>
                          </a:xfrm>
                          <a:custGeom>
                            <a:avLst/>
                            <a:gdLst>
                              <a:gd name="T0" fmla="*/ 286 w 286"/>
                              <a:gd name="T1" fmla="*/ 295 h 428"/>
                              <a:gd name="T2" fmla="*/ 286 w 286"/>
                              <a:gd name="T3" fmla="*/ 295 h 428"/>
                              <a:gd name="T4" fmla="*/ 142 w 286"/>
                              <a:gd name="T5" fmla="*/ 428 h 428"/>
                              <a:gd name="T6" fmla="*/ 0 w 286"/>
                              <a:gd name="T7" fmla="*/ 295 h 428"/>
                              <a:gd name="T8" fmla="*/ 0 w 286"/>
                              <a:gd name="T9" fmla="*/ 11 h 428"/>
                              <a:gd name="T10" fmla="*/ 12 w 286"/>
                              <a:gd name="T11" fmla="*/ 0 h 428"/>
                              <a:gd name="T12" fmla="*/ 73 w 286"/>
                              <a:gd name="T13" fmla="*/ 0 h 428"/>
                              <a:gd name="T14" fmla="*/ 85 w 286"/>
                              <a:gd name="T15" fmla="*/ 11 h 428"/>
                              <a:gd name="T16" fmla="*/ 85 w 286"/>
                              <a:gd name="T17" fmla="*/ 295 h 428"/>
                              <a:gd name="T18" fmla="*/ 142 w 286"/>
                              <a:gd name="T19" fmla="*/ 343 h 428"/>
                              <a:gd name="T20" fmla="*/ 201 w 286"/>
                              <a:gd name="T21" fmla="*/ 295 h 428"/>
                              <a:gd name="T22" fmla="*/ 201 w 286"/>
                              <a:gd name="T23" fmla="*/ 11 h 428"/>
                              <a:gd name="T24" fmla="*/ 213 w 286"/>
                              <a:gd name="T25" fmla="*/ 0 h 428"/>
                              <a:gd name="T26" fmla="*/ 274 w 286"/>
                              <a:gd name="T27" fmla="*/ 0 h 428"/>
                              <a:gd name="T28" fmla="*/ 286 w 286"/>
                              <a:gd name="T29" fmla="*/ 11 h 428"/>
                              <a:gd name="T30" fmla="*/ 286 w 286"/>
                              <a:gd name="T31" fmla="*/ 295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6" h="428">
                                <a:moveTo>
                                  <a:pt x="286" y="295"/>
                                </a:moveTo>
                                <a:lnTo>
                                  <a:pt x="286" y="295"/>
                                </a:lnTo>
                                <a:cubicBezTo>
                                  <a:pt x="286" y="368"/>
                                  <a:pt x="226" y="428"/>
                                  <a:pt x="142" y="428"/>
                                </a:cubicBezTo>
                                <a:cubicBezTo>
                                  <a:pt x="60" y="428"/>
                                  <a:pt x="0" y="368"/>
                                  <a:pt x="0" y="295"/>
                                </a:cubicBezTo>
                                <a:lnTo>
                                  <a:pt x="0" y="11"/>
                                </a:lnTo>
                                <a:cubicBezTo>
                                  <a:pt x="0" y="4"/>
                                  <a:pt x="5" y="0"/>
                                  <a:pt x="12" y="0"/>
                                </a:cubicBezTo>
                                <a:lnTo>
                                  <a:pt x="73" y="0"/>
                                </a:lnTo>
                                <a:cubicBezTo>
                                  <a:pt x="79" y="0"/>
                                  <a:pt x="85" y="4"/>
                                  <a:pt x="85" y="11"/>
                                </a:cubicBezTo>
                                <a:lnTo>
                                  <a:pt x="85" y="295"/>
                                </a:lnTo>
                                <a:cubicBezTo>
                                  <a:pt x="85" y="321"/>
                                  <a:pt x="107" y="343"/>
                                  <a:pt x="142" y="343"/>
                                </a:cubicBezTo>
                                <a:cubicBezTo>
                                  <a:pt x="179" y="343"/>
                                  <a:pt x="201" y="321"/>
                                  <a:pt x="201" y="295"/>
                                </a:cubicBezTo>
                                <a:lnTo>
                                  <a:pt x="201" y="11"/>
                                </a:lnTo>
                                <a:cubicBezTo>
                                  <a:pt x="201" y="4"/>
                                  <a:pt x="206" y="0"/>
                                  <a:pt x="213" y="0"/>
                                </a:cubicBezTo>
                                <a:lnTo>
                                  <a:pt x="274" y="0"/>
                                </a:lnTo>
                                <a:cubicBezTo>
                                  <a:pt x="281" y="0"/>
                                  <a:pt x="286" y="4"/>
                                  <a:pt x="286" y="11"/>
                                </a:cubicBezTo>
                                <a:lnTo>
                                  <a:pt x="286" y="2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8" name="Freeform 988"/>
                        <wps:cNvSpPr>
                          <a:spLocks/>
                        </wps:cNvSpPr>
                        <wps:spPr bwMode="auto">
                          <a:xfrm>
                            <a:off x="1044575" y="3175"/>
                            <a:ext cx="112713" cy="192088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8 h 201"/>
                              <a:gd name="T2" fmla="*/ 41 w 118"/>
                              <a:gd name="T3" fmla="*/ 158 h 201"/>
                              <a:gd name="T4" fmla="*/ 44 w 118"/>
                              <a:gd name="T5" fmla="*/ 161 h 201"/>
                              <a:gd name="T6" fmla="*/ 112 w 118"/>
                              <a:gd name="T7" fmla="*/ 161 h 201"/>
                              <a:gd name="T8" fmla="*/ 118 w 118"/>
                              <a:gd name="T9" fmla="*/ 167 h 201"/>
                              <a:gd name="T10" fmla="*/ 118 w 118"/>
                              <a:gd name="T11" fmla="*/ 196 h 201"/>
                              <a:gd name="T12" fmla="*/ 112 w 118"/>
                              <a:gd name="T13" fmla="*/ 201 h 201"/>
                              <a:gd name="T14" fmla="*/ 6 w 118"/>
                              <a:gd name="T15" fmla="*/ 201 h 201"/>
                              <a:gd name="T16" fmla="*/ 0 w 118"/>
                              <a:gd name="T17" fmla="*/ 196 h 201"/>
                              <a:gd name="T18" fmla="*/ 0 w 118"/>
                              <a:gd name="T19" fmla="*/ 5 h 201"/>
                              <a:gd name="T20" fmla="*/ 6 w 118"/>
                              <a:gd name="T21" fmla="*/ 0 h 201"/>
                              <a:gd name="T22" fmla="*/ 111 w 118"/>
                              <a:gd name="T23" fmla="*/ 0 h 201"/>
                              <a:gd name="T24" fmla="*/ 117 w 118"/>
                              <a:gd name="T25" fmla="*/ 5 h 201"/>
                              <a:gd name="T26" fmla="*/ 117 w 118"/>
                              <a:gd name="T27" fmla="*/ 34 h 201"/>
                              <a:gd name="T28" fmla="*/ 111 w 118"/>
                              <a:gd name="T29" fmla="*/ 40 h 201"/>
                              <a:gd name="T30" fmla="*/ 44 w 118"/>
                              <a:gd name="T31" fmla="*/ 40 h 201"/>
                              <a:gd name="T32" fmla="*/ 41 w 118"/>
                              <a:gd name="T33" fmla="*/ 42 h 201"/>
                              <a:gd name="T34" fmla="*/ 41 w 118"/>
                              <a:gd name="T35" fmla="*/ 77 h 201"/>
                              <a:gd name="T36" fmla="*/ 44 w 118"/>
                              <a:gd name="T37" fmla="*/ 80 h 201"/>
                              <a:gd name="T38" fmla="*/ 109 w 118"/>
                              <a:gd name="T39" fmla="*/ 80 h 201"/>
                              <a:gd name="T40" fmla="*/ 115 w 118"/>
                              <a:gd name="T41" fmla="*/ 86 h 201"/>
                              <a:gd name="T42" fmla="*/ 115 w 118"/>
                              <a:gd name="T43" fmla="*/ 115 h 201"/>
                              <a:gd name="T44" fmla="*/ 109 w 118"/>
                              <a:gd name="T45" fmla="*/ 120 h 201"/>
                              <a:gd name="T46" fmla="*/ 44 w 118"/>
                              <a:gd name="T47" fmla="*/ 120 h 201"/>
                              <a:gd name="T48" fmla="*/ 41 w 118"/>
                              <a:gd name="T49" fmla="*/ 123 h 201"/>
                              <a:gd name="T50" fmla="*/ 41 w 118"/>
                              <a:gd name="T51" fmla="*/ 158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1">
                                <a:moveTo>
                                  <a:pt x="41" y="158"/>
                                </a:moveTo>
                                <a:lnTo>
                                  <a:pt x="41" y="158"/>
                                </a:lnTo>
                                <a:cubicBezTo>
                                  <a:pt x="41" y="160"/>
                                  <a:pt x="42" y="161"/>
                                  <a:pt x="44" y="161"/>
                                </a:cubicBezTo>
                                <a:lnTo>
                                  <a:pt x="112" y="161"/>
                                </a:lnTo>
                                <a:cubicBezTo>
                                  <a:pt x="115" y="161"/>
                                  <a:pt x="118" y="164"/>
                                  <a:pt x="118" y="167"/>
                                </a:cubicBezTo>
                                <a:lnTo>
                                  <a:pt x="118" y="196"/>
                                </a:lnTo>
                                <a:cubicBezTo>
                                  <a:pt x="118" y="199"/>
                                  <a:pt x="115" y="201"/>
                                  <a:pt x="112" y="201"/>
                                </a:cubicBezTo>
                                <a:lnTo>
                                  <a:pt x="6" y="201"/>
                                </a:lnTo>
                                <a:cubicBezTo>
                                  <a:pt x="3" y="201"/>
                                  <a:pt x="0" y="199"/>
                                  <a:pt x="0" y="196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3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3"/>
                                  <a:pt x="117" y="5"/>
                                </a:cubicBezTo>
                                <a:lnTo>
                                  <a:pt x="117" y="34"/>
                                </a:lnTo>
                                <a:cubicBezTo>
                                  <a:pt x="117" y="37"/>
                                  <a:pt x="114" y="40"/>
                                  <a:pt x="111" y="40"/>
                                </a:cubicBezTo>
                                <a:lnTo>
                                  <a:pt x="44" y="40"/>
                                </a:lnTo>
                                <a:cubicBezTo>
                                  <a:pt x="42" y="40"/>
                                  <a:pt x="41" y="41"/>
                                  <a:pt x="41" y="42"/>
                                </a:cubicBezTo>
                                <a:lnTo>
                                  <a:pt x="41" y="77"/>
                                </a:lnTo>
                                <a:cubicBezTo>
                                  <a:pt x="41" y="79"/>
                                  <a:pt x="42" y="80"/>
                                  <a:pt x="44" y="80"/>
                                </a:cubicBezTo>
                                <a:lnTo>
                                  <a:pt x="109" y="80"/>
                                </a:lnTo>
                                <a:cubicBezTo>
                                  <a:pt x="112" y="80"/>
                                  <a:pt x="115" y="83"/>
                                  <a:pt x="115" y="86"/>
                                </a:cubicBezTo>
                                <a:lnTo>
                                  <a:pt x="115" y="115"/>
                                </a:lnTo>
                                <a:cubicBezTo>
                                  <a:pt x="115" y="118"/>
                                  <a:pt x="112" y="120"/>
                                  <a:pt x="109" y="120"/>
                                </a:cubicBezTo>
                                <a:lnTo>
                                  <a:pt x="44" y="120"/>
                                </a:lnTo>
                                <a:cubicBezTo>
                                  <a:pt x="42" y="120"/>
                                  <a:pt x="41" y="122"/>
                                  <a:pt x="41" y="123"/>
                                </a:cubicBezTo>
                                <a:lnTo>
                                  <a:pt x="41" y="1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9" name="Freeform 989"/>
                        <wps:cNvSpPr>
                          <a:spLocks/>
                        </wps:cNvSpPr>
                        <wps:spPr bwMode="auto">
                          <a:xfrm>
                            <a:off x="1173163" y="3175"/>
                            <a:ext cx="112713" cy="192088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8 h 201"/>
                              <a:gd name="T2" fmla="*/ 41 w 118"/>
                              <a:gd name="T3" fmla="*/ 158 h 201"/>
                              <a:gd name="T4" fmla="*/ 44 w 118"/>
                              <a:gd name="T5" fmla="*/ 161 h 201"/>
                              <a:gd name="T6" fmla="*/ 112 w 118"/>
                              <a:gd name="T7" fmla="*/ 161 h 201"/>
                              <a:gd name="T8" fmla="*/ 118 w 118"/>
                              <a:gd name="T9" fmla="*/ 167 h 201"/>
                              <a:gd name="T10" fmla="*/ 118 w 118"/>
                              <a:gd name="T11" fmla="*/ 196 h 201"/>
                              <a:gd name="T12" fmla="*/ 112 w 118"/>
                              <a:gd name="T13" fmla="*/ 201 h 201"/>
                              <a:gd name="T14" fmla="*/ 6 w 118"/>
                              <a:gd name="T15" fmla="*/ 201 h 201"/>
                              <a:gd name="T16" fmla="*/ 0 w 118"/>
                              <a:gd name="T17" fmla="*/ 196 h 201"/>
                              <a:gd name="T18" fmla="*/ 0 w 118"/>
                              <a:gd name="T19" fmla="*/ 5 h 201"/>
                              <a:gd name="T20" fmla="*/ 6 w 118"/>
                              <a:gd name="T21" fmla="*/ 0 h 201"/>
                              <a:gd name="T22" fmla="*/ 111 w 118"/>
                              <a:gd name="T23" fmla="*/ 0 h 201"/>
                              <a:gd name="T24" fmla="*/ 117 w 118"/>
                              <a:gd name="T25" fmla="*/ 5 h 201"/>
                              <a:gd name="T26" fmla="*/ 117 w 118"/>
                              <a:gd name="T27" fmla="*/ 34 h 201"/>
                              <a:gd name="T28" fmla="*/ 111 w 118"/>
                              <a:gd name="T29" fmla="*/ 40 h 201"/>
                              <a:gd name="T30" fmla="*/ 44 w 118"/>
                              <a:gd name="T31" fmla="*/ 40 h 201"/>
                              <a:gd name="T32" fmla="*/ 41 w 118"/>
                              <a:gd name="T33" fmla="*/ 42 h 201"/>
                              <a:gd name="T34" fmla="*/ 41 w 118"/>
                              <a:gd name="T35" fmla="*/ 77 h 201"/>
                              <a:gd name="T36" fmla="*/ 44 w 118"/>
                              <a:gd name="T37" fmla="*/ 80 h 201"/>
                              <a:gd name="T38" fmla="*/ 109 w 118"/>
                              <a:gd name="T39" fmla="*/ 80 h 201"/>
                              <a:gd name="T40" fmla="*/ 114 w 118"/>
                              <a:gd name="T41" fmla="*/ 86 h 201"/>
                              <a:gd name="T42" fmla="*/ 114 w 118"/>
                              <a:gd name="T43" fmla="*/ 115 h 201"/>
                              <a:gd name="T44" fmla="*/ 109 w 118"/>
                              <a:gd name="T45" fmla="*/ 120 h 201"/>
                              <a:gd name="T46" fmla="*/ 44 w 118"/>
                              <a:gd name="T47" fmla="*/ 120 h 201"/>
                              <a:gd name="T48" fmla="*/ 41 w 118"/>
                              <a:gd name="T49" fmla="*/ 123 h 201"/>
                              <a:gd name="T50" fmla="*/ 41 w 118"/>
                              <a:gd name="T51" fmla="*/ 158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1">
                                <a:moveTo>
                                  <a:pt x="41" y="158"/>
                                </a:moveTo>
                                <a:lnTo>
                                  <a:pt x="41" y="158"/>
                                </a:lnTo>
                                <a:cubicBezTo>
                                  <a:pt x="41" y="160"/>
                                  <a:pt x="42" y="161"/>
                                  <a:pt x="44" y="161"/>
                                </a:cubicBezTo>
                                <a:lnTo>
                                  <a:pt x="112" y="161"/>
                                </a:lnTo>
                                <a:cubicBezTo>
                                  <a:pt x="115" y="161"/>
                                  <a:pt x="118" y="164"/>
                                  <a:pt x="118" y="167"/>
                                </a:cubicBezTo>
                                <a:lnTo>
                                  <a:pt x="118" y="196"/>
                                </a:lnTo>
                                <a:cubicBezTo>
                                  <a:pt x="118" y="199"/>
                                  <a:pt x="115" y="201"/>
                                  <a:pt x="112" y="201"/>
                                </a:cubicBezTo>
                                <a:lnTo>
                                  <a:pt x="6" y="201"/>
                                </a:lnTo>
                                <a:cubicBezTo>
                                  <a:pt x="3" y="201"/>
                                  <a:pt x="0" y="199"/>
                                  <a:pt x="0" y="196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3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3"/>
                                  <a:pt x="117" y="5"/>
                                </a:cubicBezTo>
                                <a:lnTo>
                                  <a:pt x="117" y="34"/>
                                </a:lnTo>
                                <a:cubicBezTo>
                                  <a:pt x="117" y="37"/>
                                  <a:pt x="114" y="40"/>
                                  <a:pt x="111" y="40"/>
                                </a:cubicBezTo>
                                <a:lnTo>
                                  <a:pt x="44" y="40"/>
                                </a:lnTo>
                                <a:cubicBezTo>
                                  <a:pt x="42" y="40"/>
                                  <a:pt x="41" y="41"/>
                                  <a:pt x="41" y="42"/>
                                </a:cubicBezTo>
                                <a:lnTo>
                                  <a:pt x="41" y="77"/>
                                </a:lnTo>
                                <a:cubicBezTo>
                                  <a:pt x="41" y="79"/>
                                  <a:pt x="42" y="80"/>
                                  <a:pt x="44" y="80"/>
                                </a:cubicBezTo>
                                <a:lnTo>
                                  <a:pt x="109" y="80"/>
                                </a:lnTo>
                                <a:cubicBezTo>
                                  <a:pt x="112" y="80"/>
                                  <a:pt x="114" y="83"/>
                                  <a:pt x="114" y="86"/>
                                </a:cubicBezTo>
                                <a:lnTo>
                                  <a:pt x="114" y="115"/>
                                </a:lnTo>
                                <a:cubicBezTo>
                                  <a:pt x="114" y="118"/>
                                  <a:pt x="112" y="120"/>
                                  <a:pt x="109" y="120"/>
                                </a:cubicBezTo>
                                <a:lnTo>
                                  <a:pt x="44" y="120"/>
                                </a:lnTo>
                                <a:cubicBezTo>
                                  <a:pt x="42" y="120"/>
                                  <a:pt x="41" y="122"/>
                                  <a:pt x="41" y="123"/>
                                </a:cubicBezTo>
                                <a:lnTo>
                                  <a:pt x="41" y="1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0" name="Freeform 990"/>
                        <wps:cNvSpPr>
                          <a:spLocks/>
                        </wps:cNvSpPr>
                        <wps:spPr bwMode="auto">
                          <a:xfrm>
                            <a:off x="1044575" y="212725"/>
                            <a:ext cx="112713" cy="192088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9 h 202"/>
                              <a:gd name="T2" fmla="*/ 41 w 118"/>
                              <a:gd name="T3" fmla="*/ 159 h 202"/>
                              <a:gd name="T4" fmla="*/ 44 w 118"/>
                              <a:gd name="T5" fmla="*/ 162 h 202"/>
                              <a:gd name="T6" fmla="*/ 112 w 118"/>
                              <a:gd name="T7" fmla="*/ 162 h 202"/>
                              <a:gd name="T8" fmla="*/ 118 w 118"/>
                              <a:gd name="T9" fmla="*/ 168 h 202"/>
                              <a:gd name="T10" fmla="*/ 118 w 118"/>
                              <a:gd name="T11" fmla="*/ 196 h 202"/>
                              <a:gd name="T12" fmla="*/ 112 w 118"/>
                              <a:gd name="T13" fmla="*/ 202 h 202"/>
                              <a:gd name="T14" fmla="*/ 6 w 118"/>
                              <a:gd name="T15" fmla="*/ 202 h 202"/>
                              <a:gd name="T16" fmla="*/ 0 w 118"/>
                              <a:gd name="T17" fmla="*/ 196 h 202"/>
                              <a:gd name="T18" fmla="*/ 0 w 118"/>
                              <a:gd name="T19" fmla="*/ 6 h 202"/>
                              <a:gd name="T20" fmla="*/ 6 w 118"/>
                              <a:gd name="T21" fmla="*/ 0 h 202"/>
                              <a:gd name="T22" fmla="*/ 111 w 118"/>
                              <a:gd name="T23" fmla="*/ 0 h 202"/>
                              <a:gd name="T24" fmla="*/ 117 w 118"/>
                              <a:gd name="T25" fmla="*/ 6 h 202"/>
                              <a:gd name="T26" fmla="*/ 117 w 118"/>
                              <a:gd name="T27" fmla="*/ 35 h 202"/>
                              <a:gd name="T28" fmla="*/ 111 w 118"/>
                              <a:gd name="T29" fmla="*/ 40 h 202"/>
                              <a:gd name="T30" fmla="*/ 44 w 118"/>
                              <a:gd name="T31" fmla="*/ 40 h 202"/>
                              <a:gd name="T32" fmla="*/ 41 w 118"/>
                              <a:gd name="T33" fmla="*/ 43 h 202"/>
                              <a:gd name="T34" fmla="*/ 41 w 118"/>
                              <a:gd name="T35" fmla="*/ 78 h 202"/>
                              <a:gd name="T36" fmla="*/ 44 w 118"/>
                              <a:gd name="T37" fmla="*/ 81 h 202"/>
                              <a:gd name="T38" fmla="*/ 109 w 118"/>
                              <a:gd name="T39" fmla="*/ 81 h 202"/>
                              <a:gd name="T40" fmla="*/ 115 w 118"/>
                              <a:gd name="T41" fmla="*/ 87 h 202"/>
                              <a:gd name="T42" fmla="*/ 115 w 118"/>
                              <a:gd name="T43" fmla="*/ 116 h 202"/>
                              <a:gd name="T44" fmla="*/ 109 w 118"/>
                              <a:gd name="T45" fmla="*/ 121 h 202"/>
                              <a:gd name="T46" fmla="*/ 44 w 118"/>
                              <a:gd name="T47" fmla="*/ 121 h 202"/>
                              <a:gd name="T48" fmla="*/ 41 w 118"/>
                              <a:gd name="T49" fmla="*/ 124 h 202"/>
                              <a:gd name="T50" fmla="*/ 41 w 118"/>
                              <a:gd name="T51" fmla="*/ 159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2">
                                <a:moveTo>
                                  <a:pt x="41" y="159"/>
                                </a:moveTo>
                                <a:lnTo>
                                  <a:pt x="41" y="159"/>
                                </a:lnTo>
                                <a:cubicBezTo>
                                  <a:pt x="41" y="161"/>
                                  <a:pt x="42" y="162"/>
                                  <a:pt x="44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4"/>
                                  <a:pt x="118" y="168"/>
                                </a:cubicBezTo>
                                <a:lnTo>
                                  <a:pt x="118" y="196"/>
                                </a:lnTo>
                                <a:cubicBezTo>
                                  <a:pt x="118" y="200"/>
                                  <a:pt x="115" y="202"/>
                                  <a:pt x="112" y="202"/>
                                </a:cubicBezTo>
                                <a:lnTo>
                                  <a:pt x="6" y="202"/>
                                </a:lnTo>
                                <a:cubicBezTo>
                                  <a:pt x="3" y="202"/>
                                  <a:pt x="0" y="200"/>
                                  <a:pt x="0" y="196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2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2"/>
                                  <a:pt x="117" y="6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7" y="38"/>
                                  <a:pt x="114" y="40"/>
                                  <a:pt x="111" y="40"/>
                                </a:cubicBezTo>
                                <a:lnTo>
                                  <a:pt x="44" y="40"/>
                                </a:lnTo>
                                <a:cubicBezTo>
                                  <a:pt x="42" y="40"/>
                                  <a:pt x="41" y="42"/>
                                  <a:pt x="41" y="43"/>
                                </a:cubicBezTo>
                                <a:lnTo>
                                  <a:pt x="41" y="78"/>
                                </a:lnTo>
                                <a:cubicBezTo>
                                  <a:pt x="41" y="80"/>
                                  <a:pt x="42" y="81"/>
                                  <a:pt x="44" y="81"/>
                                </a:cubicBezTo>
                                <a:lnTo>
                                  <a:pt x="109" y="81"/>
                                </a:lnTo>
                                <a:cubicBezTo>
                                  <a:pt x="112" y="81"/>
                                  <a:pt x="115" y="83"/>
                                  <a:pt x="115" y="87"/>
                                </a:cubicBezTo>
                                <a:lnTo>
                                  <a:pt x="115" y="116"/>
                                </a:lnTo>
                                <a:cubicBezTo>
                                  <a:pt x="115" y="119"/>
                                  <a:pt x="112" y="121"/>
                                  <a:pt x="109" y="121"/>
                                </a:cubicBezTo>
                                <a:lnTo>
                                  <a:pt x="44" y="121"/>
                                </a:lnTo>
                                <a:cubicBezTo>
                                  <a:pt x="42" y="121"/>
                                  <a:pt x="41" y="122"/>
                                  <a:pt x="41" y="124"/>
                                </a:cubicBezTo>
                                <a:lnTo>
                                  <a:pt x="41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1" name="Freeform 991"/>
                        <wps:cNvSpPr>
                          <a:spLocks/>
                        </wps:cNvSpPr>
                        <wps:spPr bwMode="auto">
                          <a:xfrm>
                            <a:off x="1173163" y="212725"/>
                            <a:ext cx="112713" cy="192088"/>
                          </a:xfrm>
                          <a:custGeom>
                            <a:avLst/>
                            <a:gdLst>
                              <a:gd name="T0" fmla="*/ 41 w 118"/>
                              <a:gd name="T1" fmla="*/ 159 h 202"/>
                              <a:gd name="T2" fmla="*/ 41 w 118"/>
                              <a:gd name="T3" fmla="*/ 159 h 202"/>
                              <a:gd name="T4" fmla="*/ 44 w 118"/>
                              <a:gd name="T5" fmla="*/ 162 h 202"/>
                              <a:gd name="T6" fmla="*/ 112 w 118"/>
                              <a:gd name="T7" fmla="*/ 162 h 202"/>
                              <a:gd name="T8" fmla="*/ 118 w 118"/>
                              <a:gd name="T9" fmla="*/ 168 h 202"/>
                              <a:gd name="T10" fmla="*/ 118 w 118"/>
                              <a:gd name="T11" fmla="*/ 196 h 202"/>
                              <a:gd name="T12" fmla="*/ 112 w 118"/>
                              <a:gd name="T13" fmla="*/ 202 h 202"/>
                              <a:gd name="T14" fmla="*/ 6 w 118"/>
                              <a:gd name="T15" fmla="*/ 202 h 202"/>
                              <a:gd name="T16" fmla="*/ 0 w 118"/>
                              <a:gd name="T17" fmla="*/ 196 h 202"/>
                              <a:gd name="T18" fmla="*/ 0 w 118"/>
                              <a:gd name="T19" fmla="*/ 6 h 202"/>
                              <a:gd name="T20" fmla="*/ 6 w 118"/>
                              <a:gd name="T21" fmla="*/ 0 h 202"/>
                              <a:gd name="T22" fmla="*/ 111 w 118"/>
                              <a:gd name="T23" fmla="*/ 0 h 202"/>
                              <a:gd name="T24" fmla="*/ 117 w 118"/>
                              <a:gd name="T25" fmla="*/ 6 h 202"/>
                              <a:gd name="T26" fmla="*/ 117 w 118"/>
                              <a:gd name="T27" fmla="*/ 35 h 202"/>
                              <a:gd name="T28" fmla="*/ 111 w 118"/>
                              <a:gd name="T29" fmla="*/ 40 h 202"/>
                              <a:gd name="T30" fmla="*/ 44 w 118"/>
                              <a:gd name="T31" fmla="*/ 40 h 202"/>
                              <a:gd name="T32" fmla="*/ 41 w 118"/>
                              <a:gd name="T33" fmla="*/ 43 h 202"/>
                              <a:gd name="T34" fmla="*/ 41 w 118"/>
                              <a:gd name="T35" fmla="*/ 78 h 202"/>
                              <a:gd name="T36" fmla="*/ 44 w 118"/>
                              <a:gd name="T37" fmla="*/ 81 h 202"/>
                              <a:gd name="T38" fmla="*/ 109 w 118"/>
                              <a:gd name="T39" fmla="*/ 81 h 202"/>
                              <a:gd name="T40" fmla="*/ 114 w 118"/>
                              <a:gd name="T41" fmla="*/ 87 h 202"/>
                              <a:gd name="T42" fmla="*/ 114 w 118"/>
                              <a:gd name="T43" fmla="*/ 116 h 202"/>
                              <a:gd name="T44" fmla="*/ 109 w 118"/>
                              <a:gd name="T45" fmla="*/ 121 h 202"/>
                              <a:gd name="T46" fmla="*/ 44 w 118"/>
                              <a:gd name="T47" fmla="*/ 121 h 202"/>
                              <a:gd name="T48" fmla="*/ 41 w 118"/>
                              <a:gd name="T49" fmla="*/ 124 h 202"/>
                              <a:gd name="T50" fmla="*/ 41 w 118"/>
                              <a:gd name="T51" fmla="*/ 159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8" h="202">
                                <a:moveTo>
                                  <a:pt x="41" y="159"/>
                                </a:moveTo>
                                <a:lnTo>
                                  <a:pt x="41" y="159"/>
                                </a:lnTo>
                                <a:cubicBezTo>
                                  <a:pt x="41" y="161"/>
                                  <a:pt x="42" y="162"/>
                                  <a:pt x="44" y="162"/>
                                </a:cubicBezTo>
                                <a:lnTo>
                                  <a:pt x="112" y="162"/>
                                </a:lnTo>
                                <a:cubicBezTo>
                                  <a:pt x="115" y="162"/>
                                  <a:pt x="118" y="164"/>
                                  <a:pt x="118" y="168"/>
                                </a:cubicBezTo>
                                <a:lnTo>
                                  <a:pt x="118" y="196"/>
                                </a:lnTo>
                                <a:cubicBezTo>
                                  <a:pt x="118" y="200"/>
                                  <a:pt x="115" y="202"/>
                                  <a:pt x="112" y="202"/>
                                </a:cubicBezTo>
                                <a:lnTo>
                                  <a:pt x="6" y="202"/>
                                </a:lnTo>
                                <a:cubicBezTo>
                                  <a:pt x="3" y="202"/>
                                  <a:pt x="0" y="200"/>
                                  <a:pt x="0" y="196"/>
                                </a:cubicBezTo>
                                <a:lnTo>
                                  <a:pt x="0" y="6"/>
                                </a:lnTo>
                                <a:cubicBezTo>
                                  <a:pt x="0" y="2"/>
                                  <a:pt x="3" y="0"/>
                                  <a:pt x="6" y="0"/>
                                </a:cubicBezTo>
                                <a:lnTo>
                                  <a:pt x="111" y="0"/>
                                </a:lnTo>
                                <a:cubicBezTo>
                                  <a:pt x="114" y="0"/>
                                  <a:pt x="117" y="2"/>
                                  <a:pt x="117" y="6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7" y="38"/>
                                  <a:pt x="114" y="40"/>
                                  <a:pt x="111" y="40"/>
                                </a:cubicBezTo>
                                <a:lnTo>
                                  <a:pt x="44" y="40"/>
                                </a:lnTo>
                                <a:cubicBezTo>
                                  <a:pt x="42" y="40"/>
                                  <a:pt x="41" y="42"/>
                                  <a:pt x="41" y="43"/>
                                </a:cubicBezTo>
                                <a:lnTo>
                                  <a:pt x="41" y="78"/>
                                </a:lnTo>
                                <a:cubicBezTo>
                                  <a:pt x="41" y="80"/>
                                  <a:pt x="42" y="81"/>
                                  <a:pt x="44" y="81"/>
                                </a:cubicBezTo>
                                <a:lnTo>
                                  <a:pt x="109" y="81"/>
                                </a:lnTo>
                                <a:cubicBezTo>
                                  <a:pt x="112" y="81"/>
                                  <a:pt x="114" y="83"/>
                                  <a:pt x="114" y="87"/>
                                </a:cubicBezTo>
                                <a:lnTo>
                                  <a:pt x="114" y="116"/>
                                </a:lnTo>
                                <a:cubicBezTo>
                                  <a:pt x="114" y="119"/>
                                  <a:pt x="112" y="121"/>
                                  <a:pt x="109" y="121"/>
                                </a:cubicBezTo>
                                <a:lnTo>
                                  <a:pt x="44" y="121"/>
                                </a:lnTo>
                                <a:cubicBezTo>
                                  <a:pt x="42" y="121"/>
                                  <a:pt x="41" y="122"/>
                                  <a:pt x="41" y="124"/>
                                </a:cubicBezTo>
                                <a:lnTo>
                                  <a:pt x="41" y="1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95076" id="Group 945" o:spid="_x0000_s1026" style="position:absolute;margin-left:18.75pt;margin-top:19.25pt;width:174.45pt;height:46.15pt;z-index:251672064;mso-width-relative:margin;mso-height-relative:margin" coordsize="33258,8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">
                <v:shape id="Freeform 735" o:spid="_x0000_s1027" style="position:absolute;left:30908;top:4699;width:2350;height:4048;visibility:visible;mso-wrap-style:square;v-text-anchor:top" coordsize="246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" path="m84,333r,c84,336,87,339,90,339r143,c240,339,246,344,246,351r,60c246,418,240,423,233,423r-221,c5,423,,418,,411l,13c,6,5,,12,l231,v7,,12,6,12,13l243,73v,7,-5,12,-12,12l90,85v-3,,-6,3,-6,6l84,164v,3,3,6,6,6l226,170v7,,12,5,12,12l238,242v,7,-5,12,-12,12l90,254v-3,,-6,3,-6,6l84,333xe" filled="f" stroked="f" strokeweight="0">
                  <v:path arrowok="t" o:connecttype="custom" o:connectlocs="80227,318683;80227,318683;85957,324425;222534,324425;234950,335909;234950,393329;222534,404813;11461,404813;0,393329;0,12441;11461,0;220624,0;232085,12441;232085,69861;220624,81345;85957,81345;80227,87087;80227,156949;85957,162691;215848,162691;227309,174175;227309,231595;215848,243079;85957,243079;80227,248821;80227,318683" o:connectangles="0,0,0,0,0,0,0,0,0,0,0,0,0,0,0,0,0,0,0,0,0,0,0,0,0,0"/>
                </v:shape>
                <v:shape id="Freeform 960" o:spid="_x0000_s1028" style="position:absolute;left:21431;top:4714;width:2746;height:4112;visibility:visible;mso-wrap-style:square;v-text-anchor:top" coordsize="287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" path="m287,296r,c287,369,226,430,143,430,61,430,,369,,296l,12c,6,6,,12,l73,v7,,12,6,12,12l85,296v,27,22,49,58,49c180,345,201,323,201,296r,-284c201,6,207,,213,r61,c281,,287,6,287,12r,284xe" filled="f" stroked="f" strokeweight="0">
                  <v:path arrowok="t" o:connecttype="custom" o:connectlocs="274638,283033;274638,283033;136841,411163;0,283033;0,11474;11483,0;69856,0;81339,11474;81339,283033;136841,329887;192342,283033;192342,11474;203825,0;262198,0;274638,11474;274638,283033" o:connectangles="0,0,0,0,0,0,0,0,0,0,0,0,0,0,0,0"/>
                </v:shape>
                <v:shape id="Freeform 961" o:spid="_x0000_s1029" style="position:absolute;left:15271;top:4714;width:2604;height:4033;visibility:visible;mso-wrap-style:square;v-text-anchor:top" coordsize="272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" path="m188,423r,c178,423,174,418,172,413l90,201v-1,-4,-6,-3,-6,1l84,411v,7,-5,12,-12,12l12,423c5,423,,418,,411l,12c,6,5,,12,l84,v9,,13,6,15,11l182,241v1,3,5,2,5,-2l187,12c187,6,193,,199,r61,c266,,272,6,272,12r,399c272,418,266,423,260,423r-72,xe" filled="f" stroked="f" strokeweight="0">
                  <v:path arrowok="t" o:connecttype="custom" o:connectlocs="179948,403225;179948,403225;164633,393692;86145,191603;80402,192557;80402,391786;68916,403225;11486,403225;0,391786;0,11439;11486,0;80402,0;94760,10486;174205,229733;178991,227827;178991,11439;190477,0;248864,0;260350,11439;260350,391786;248864,403225;179948,403225" o:connectangles="0,0,0,0,0,0,0,0,0,0,0,0,0,0,0,0,0,0,0,0,0,0"/>
                </v:shape>
                <v:shape id="Freeform 962" o:spid="_x0000_s1030" style="position:absolute;left:9207;top:4714;width:2778;height:4033;visibility:visible;mso-wrap-style:square;v-text-anchor:top" coordsize="29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" path="m91,251r,c89,248,84,249,84,253r,158c84,418,79,423,72,423r-59,c6,423,,418,,411l,12c,6,6,,13,l72,v7,,12,6,12,12l84,151v,4,5,4,7,2l190,6c192,4,194,,204,r61,c276,,281,13,275,22l162,189v-6,7,-5,12,,20l286,400v5,9,,23,-13,23l208,423v-9,,-12,-4,-14,-7l91,251xe" filled="f" stroked="f" strokeweight="0">
                  <v:path arrowok="t" o:connecttype="custom" o:connectlocs="86876,239266;86876,239266;80193,241172;80193,391786;68737,403225;12411,403225;0,391786;0,11439;12411,0;68737,0;80193,11439;80193,143941;86876,145847;181390,5720;194756,0;252991,0;262538,20972;154659,180164;154659,199229;273040,381300;260629,403225;198574,403225;185209,396552;86876,239266" o:connectangles="0,0,0,0,0,0,0,0,0,0,0,0,0,0,0,0,0,0,0,0,0,0,0,0"/>
                </v:shape>
                <v:shape id="Freeform 963" o:spid="_x0000_s1031" style="position:absolute;left:18415;top:4714;width:2778;height:4033;visibility:visible;mso-wrap-style:square;v-text-anchor:top" coordsize="29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" path="m90,251r,c88,248,84,249,84,253r,158c84,418,79,423,72,423r-60,c5,423,,418,,411l,12c,6,5,,12,l72,v7,,12,6,12,12l84,151v,4,4,4,6,2l190,6c192,4,194,,203,r61,c276,,280,13,274,22l161,189v-5,7,-4,12,,20l285,400v6,9,1,23,-12,23l207,423v-9,,-12,-4,-14,-7l90,251xe" filled="f" stroked="f" strokeweight="0">
                  <v:path arrowok="t" o:connecttype="custom" o:connectlocs="85922,239266;85922,239266;80193,241172;80193,391786;68737,403225;11456,403225;0,391786;0,11439;11456,0;68737,0;80193,11439;80193,143941;85922,145847;181390,5720;193801,0;252037,0;261583,20972;153704,180164;153704,199229;272085,381300;260629,403225;197620,403225;184254,396552;85922,239266" o:connectangles="0,0,0,0,0,0,0,0,0,0,0,0,0,0,0,0,0,0,0,0,0,0,0,0"/>
                </v:shape>
                <v:shape id="Freeform 964" o:spid="_x0000_s1032" style="position:absolute;left:6667;top:4714;width:2175;height:4033;visibility:visible;mso-wrap-style:square;v-text-anchor:top" coordsize="2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" path="m84,332r,c84,336,87,338,90,338r127,c224,338,229,344,229,351r,60c229,418,224,423,217,423r-205,c5,423,,418,,411l,12c,6,5,,12,l72,v7,,12,6,12,12l84,332xe" filled="f" stroked="f" strokeweight="0">
                  <v:path arrowok="t" o:connecttype="custom" o:connectlocs="79777,316479;79777,316479;85476,322199;206091,322199;217488,334591;217488,391786;206091,403225;11397,403225;0,391786;0,11439;11397,0;68381,0;79777,11439;79777,316479" o:connectangles="0,0,0,0,0,0,0,0,0,0,0,0,0,0"/>
                </v:shape>
                <v:shape id="Freeform 965" o:spid="_x0000_s1033" style="position:absolute;top:4714;width:3127;height:4033;visibility:visible;mso-wrap-style:square;v-text-anchor:top" coordsize="327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" path="m220,414r,c219,420,214,423,209,423r-91,c112,423,108,420,106,414l2,15c,9,4,,13,l80,v5,,10,3,11,9l158,293v,2,1,4,4,4l166,297v2,,3,-2,4,-4l236,9c237,3,242,,247,r67,c323,,327,9,325,15l220,414xe" filled="f" stroked="f" strokeweight="0">
                  <v:path arrowok="t" o:connecttype="custom" o:connectlocs="210405,394646;210405,394646;199885,403225;112853,403225;101377,394646;1913,14299;12433,0;76511,0;87031,8579;151109,279302;154934,283115;158760,283115;162586,279302;225707,8579;236227,0;300305,0;310825,14299;210405,394646" o:connectangles="0,0,0,0,0,0,0,0,0,0,0,0,0,0,0,0,0,0"/>
                </v:shape>
                <v:shape id="Freeform 966" o:spid="_x0000_s1034" style="position:absolute;left:3365;top:4699;width:1349;height:1968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" path="m99,143r,c102,119,102,87,99,63,98,51,89,40,71,40,54,40,45,51,43,63v-2,24,-2,56,,80c45,156,54,166,71,166v18,,27,-10,28,-23xm139,63r,c142,87,142,119,139,143v-4,35,-28,64,-68,64c32,207,7,178,3,143,,119,,87,3,63,7,29,32,,71,v40,,64,29,68,63xe" filled="f" stroked="f" strokeweight="0">
                  <v:path arrowok="t" o:connecttype="custom" o:connectlocs="94076,135988;94076,135988;94076,59911;67469,38039;40862,59911;40862,135988;67469,157860;94076,135988;132087,59911;132087,59911;132087,135988;67469,196850;2851,135988;2851,59911;67469,0;132087,59911" o:connectangles="0,0,0,0,0,0,0,0,0,0,0,0,0,0,0,0"/>
                  <o:lock v:ext="edit" verticies="t"/>
                </v:shape>
                <v:shape id="Freeform 967" o:spid="_x0000_s1035" style="position:absolute;left:4889;top:4699;width:1349;height:1968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" path="m99,143r,c102,119,102,87,99,63,97,51,88,40,71,40,54,40,45,51,43,63v-3,24,-3,56,,80c45,156,54,166,71,166v17,,26,-10,28,-23xm139,63r,c142,87,142,119,139,143v-4,35,-28,64,-68,64c31,207,7,178,3,143,,119,,87,3,63,7,29,31,,71,v40,,64,29,68,63xe" filled="f" stroked="f" strokeweight="0">
                  <v:path arrowok="t" o:connecttype="custom" o:connectlocs="94076,135988;94076,135988;94076,59911;67469,38039;40862,59911;40862,135988;67469,157860;94076,135988;132087,59911;132087,59911;132087,135988;67469,196850;2851,135988;2851,59911;67469,0;132087,59911" o:connectangles="0,0,0,0,0,0,0,0,0,0,0,0,0,0,0,0"/>
                  <o:lock v:ext="edit" verticies="t"/>
                </v:shape>
                <v:shape id="Freeform 968" o:spid="_x0000_s1036" style="position:absolute;left:3365;top:6794;width:1349;height:1984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" path="m99,144r,c102,120,102,88,99,64,98,51,89,41,71,41,54,41,45,51,43,64v-2,24,-2,56,,80c45,156,54,167,71,167v18,,27,-11,28,-23xm139,64r,c142,88,142,120,139,144v-4,34,-28,63,-68,63c32,207,7,178,3,144,,120,,88,3,64,7,29,32,,71,v40,,64,29,68,64xe" filled="f" stroked="f" strokeweight="0">
                  <v:path arrowok="t" o:connecttype="custom" o:connectlocs="94076,138044;94076,138044;94076,61353;67469,39304;40862,61353;40862,138044;67469,160092;94076,138044;132087,61353;132087,61353;132087,138044;67469,198438;2851,138044;2851,61353;67469,0;132087,61353" o:connectangles="0,0,0,0,0,0,0,0,0,0,0,0,0,0,0,0"/>
                  <o:lock v:ext="edit" verticies="t"/>
                </v:shape>
                <v:shape id="Freeform 969" o:spid="_x0000_s1037" style="position:absolute;left:4889;top:6794;width:1349;height:1984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" path="m99,144r,c102,120,102,88,99,64,97,51,88,41,71,41,54,41,45,51,43,64v-3,24,-3,56,,80c45,156,54,167,71,167v17,,26,-11,28,-23xm139,64r,c142,88,142,120,139,144v-4,34,-28,63,-68,63c31,207,7,178,3,144,,120,,88,3,64,7,29,31,,71,v40,,64,29,68,64xe" filled="f" stroked="f" strokeweight="0">
                  <v:path arrowok="t" o:connecttype="custom" o:connectlocs="94076,138044;94076,138044;94076,61353;67469,39304;40862,61353;40862,138044;67469,160092;94076,138044;132087,61353;132087,61353;132087,138044;67469,198438;2851,138044;2851,61353;67469,0;132087,61353" o:connectangles="0,0,0,0,0,0,0,0,0,0,0,0,0,0,0,0"/>
                  <o:lock v:ext="edit" verticies="t"/>
                </v:shape>
                <v:shape id="Freeform 970" o:spid="_x0000_s1038" style="position:absolute;left:27797;top:4699;width:2667;height:4048;visibility:visible;mso-wrap-style:square;v-text-anchor:top" coordsize="280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" path="m91,85r,c87,85,85,88,85,91r,242c85,336,87,339,91,339r48,c167,339,186,317,189,290v6,-51,6,-105,,-156c186,107,167,85,139,85r-48,xm139,r,c213,,265,62,274,134v6,51,6,105,,156c265,362,213,423,139,423r-127,c6,423,,418,,411l,13c,6,6,,12,l139,xe" filled="f" stroked="f" strokeweight="0">
                  <v:path arrowok="t" o:connecttype="custom" o:connectlocs="86678,81345;86678,81345;80963,87087;80963,318683;86678,324425;132398,324425;180023,277531;180023,128239;132398,81345;86678,81345;132398,0;132398,0;260985,128239;260985,277531;132398,404813;11430,404813;0,393329;0,12441;11430,0;132398,0" o:connectangles="0,0,0,0,0,0,0,0,0,0,0,0,0,0,0,0,0,0,0,0"/>
                  <o:lock v:ext="edit" verticies="t"/>
                </v:shape>
                <v:shape id="Freeform 971" o:spid="_x0000_s1039" style="position:absolute;left:24638;top:4699;width:1222;height:1936;visibility:visible;mso-wrap-style:square;v-text-anchor:top" coordsize="12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" path="m90,202r,c85,202,83,199,82,197l43,96v-1,-2,-3,-1,-3,l40,196v,3,-3,6,-6,6l5,202c2,202,,199,,196l,6c,3,2,,5,l40,v4,,6,3,7,5l87,115v,2,2,1,2,-1l89,6c89,3,92,,95,r29,c127,,129,3,129,6r,190c129,199,127,202,124,202r-34,xe" filled="f" stroked="f" strokeweight="0">
                  <v:path arrowok="t" o:connecttype="custom" o:connectlocs="85282,193675;85282,193675;77702,188881;40746,92044;37903,92044;37903,187922;32218,193675;4738,193675;0,187922;0,5753;4738,0;37903,0;44536,4794;82440,110261;84335,109302;84335,5753;90020,0;117500,0;122238,5753;122238,187922;117500,193675;85282,193675" o:connectangles="0,0,0,0,0,0,0,0,0,0,0,0,0,0,0,0,0,0,0,0,0,0"/>
                </v:shape>
                <v:shape id="Freeform 972" o:spid="_x0000_s1040" style="position:absolute;left:26082;top:4699;width:1238;height:1936;visibility:visible;mso-wrap-style:square;v-text-anchor:top" coordsize="13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" path="m90,202r,c85,202,83,199,82,197l43,96v,-2,-2,-1,-2,l41,196v,3,-3,6,-6,6l6,202c3,202,,199,,196l,6c,3,3,,6,l40,v5,,7,3,7,5l87,115v1,2,3,1,3,-1l90,6c90,3,92,,95,r29,c127,,130,3,130,6r,190c130,199,127,202,124,202r-34,xe" filled="f" stroked="f" strokeweight="0">
                  <v:path arrowok="t" o:connecttype="custom" o:connectlocs="85725,193675;85725,193675;78105,188881;40958,92044;39053,92044;39053,187922;33338,193675;5715,193675;0,187922;0,5753;5715,0;38100,0;44768,4794;82868,110261;85725,109302;85725,5753;90488,0;118110,0;123825,5753;123825,187922;118110,193675;85725,193675" o:connectangles="0,0,0,0,0,0,0,0,0,0,0,0,0,0,0,0,0,0,0,0,0,0"/>
                </v:shape>
                <v:shape id="Freeform 973" o:spid="_x0000_s1041" style="position:absolute;left:24638;top:6826;width:1222;height:1921;visibility:visible;mso-wrap-style:square;v-text-anchor:top" coordsize="12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" path="m90,201r,c85,201,83,199,82,197l43,95v-1,-1,-3,-1,-3,1l40,196v,3,-3,5,-6,5l5,201c2,201,,199,,196l,5c,2,2,,5,l40,v4,,6,2,7,5l87,114v,2,2,2,2,l89,5c89,2,92,,95,r29,c127,,129,2,129,5r,191c129,199,127,201,124,201r-34,xe" filled="f" stroked="f" strokeweight="0">
                  <v:path arrowok="t" o:connecttype="custom" o:connectlocs="85282,192088;85282,192088;77702,188265;40746,90788;37903,91744;37903,187310;32218,192088;4738,192088;0,187310;0,4778;4738,0;37903,0;44536,4778;82440,108945;84335,108945;84335,4778;90020,0;117500,0;122238,4778;122238,187310;117500,192088;85282,192088" o:connectangles="0,0,0,0,0,0,0,0,0,0,0,0,0,0,0,0,0,0,0,0,0,0"/>
                </v:shape>
                <v:shape id="Freeform 974" o:spid="_x0000_s1042" style="position:absolute;left:26082;top:6826;width:1238;height:1921;visibility:visible;mso-wrap-style:square;v-text-anchor:top" coordsize="130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" path="m90,201r,c85,201,83,199,82,197l43,95v,-1,-2,-1,-2,1l41,196v,3,-3,5,-6,5l6,201c3,201,,199,,196l,5c,2,3,,6,l40,v5,,7,2,7,5l87,114v1,2,3,2,3,l90,5c90,2,92,,95,r29,c127,,130,2,130,5r,191c130,199,127,201,124,201r-34,xe" filled="f" stroked="f" strokeweight="0">
                  <v:path arrowok="t" o:connecttype="custom" o:connectlocs="85725,192088;85725,192088;78105,188265;40958,90788;39053,91744;39053,187310;33338,192088;5715,192088;0,187310;0,4778;5715,0;38100,0;44768,4778;82868,108945;85725,108945;85725,4778;90488,0;118110,0;123825,4778;123825,187310;118110,192088;85725,192088" o:connectangles="0,0,0,0,0,0,0,0,0,0,0,0,0,0,0,0,0,0,0,0,0,0"/>
                </v:shape>
                <v:shape id="Freeform 975" o:spid="_x0000_s1043" style="position:absolute;left:12366;top:4714;width:1127;height:1937;visibility:visible;mso-wrap-style:square;v-text-anchor:top" coordsize="11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" path="m41,159r,c41,161,42,162,43,162r69,c115,162,118,165,118,168r,29c118,200,115,203,112,203l6,203c3,203,,200,,197l,6c,3,3,,6,l111,v3,,6,3,6,6l117,35v,3,-3,6,-6,6l43,41v-1,,-2,1,-2,3l41,79v,1,1,2,2,2l108,81v4,,6,3,6,6l114,116v,3,-2,6,-6,6l43,122v-1,,-2,1,-2,3l41,159xe" filled="f" stroked="f" strokeweight="0">
                  <v:path arrowok="t" o:connecttype="custom" o:connectlocs="39163,151696;39163,151696;41073,154558;106982,154558;112713,160283;112713,187951;106982,193675;5731,193675;0,187951;0,5724;5731,0;106027,0;111758,5724;111758,33392;106027,39117;41073,39117;39163,41979;39163,75371;41073,77279;103161,77279;108892,83004;108892,110671;103161,116396;41073,116396;39163,119258;39163,151696" o:connectangles="0,0,0,0,0,0,0,0,0,0,0,0,0,0,0,0,0,0,0,0,0,0,0,0,0,0"/>
                </v:shape>
                <v:shape id="Freeform 976" o:spid="_x0000_s1044" style="position:absolute;left:13652;top:4714;width:1127;height:1937;visibility:visible;mso-wrap-style:square;v-text-anchor:top" coordsize="11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" path="m40,159r,c40,161,42,162,43,162r69,c115,162,118,165,118,168r,29c118,200,115,203,112,203l6,203c2,203,,200,,197l,6c,3,2,,6,l111,v3,,5,3,5,6l116,35v,3,-2,6,-5,6l43,41v-1,,-3,1,-3,3l40,79v,1,2,2,3,2l108,81v3,,6,3,6,6l114,116v,3,-3,6,-6,6l43,122v-1,,-3,1,-3,3l40,159xe" filled="f" stroked="f" strokeweight="0">
                  <v:path arrowok="t" o:connecttype="custom" o:connectlocs="38208,151696;38208,151696;41073,154558;106982,154558;112713,160283;112713,187951;106982,193675;5731,193675;0,187951;0,5724;5731,0;106027,0;110803,5724;110803,33392;106027,39117;41073,39117;38208,41979;38208,75371;41073,77279;103161,77279;108892,83004;108892,110671;103161,116396;41073,116396;38208,119258;38208,151696" o:connectangles="0,0,0,0,0,0,0,0,0,0,0,0,0,0,0,0,0,0,0,0,0,0,0,0,0,0"/>
                </v:shape>
                <v:shape id="Freeform 977" o:spid="_x0000_s1045" style="position:absolute;left:12366;top:6810;width:1127;height:1937;visibility:visible;mso-wrap-style:square;v-text-anchor:top" coordsize="11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" path="m41,159r,c41,161,42,162,43,162r69,c115,162,118,165,118,168r,29c118,200,115,203,112,203l6,203c3,203,,200,,197l,6c,3,3,,6,l111,v3,,6,3,6,6l117,35v,3,-3,6,-6,6l43,41v-1,,-2,1,-2,3l41,78v,2,1,3,2,3l108,81v4,,6,3,6,6l114,116v,3,-2,6,-6,6l43,122v-1,,-2,1,-2,3l41,159xe" filled="f" stroked="f" strokeweight="0">
                  <v:path arrowok="t" o:connecttype="custom" o:connectlocs="39163,151696;39163,151696;41073,154558;106982,154558;112713,160283;112713,187951;106982,193675;5731,193675;0,187951;0,5724;5731,0;106027,0;111758,5724;111758,33392;106027,39117;41073,39117;39163,41979;39163,74417;41073,77279;103161,77279;108892,83004;108892,110671;103161,116396;41073,116396;39163,119258;39163,151696" o:connectangles="0,0,0,0,0,0,0,0,0,0,0,0,0,0,0,0,0,0,0,0,0,0,0,0,0,0"/>
                </v:shape>
                <v:shape id="Freeform 978" o:spid="_x0000_s1046" style="position:absolute;left:13652;top:6810;width:1127;height:1937;visibility:visible;mso-wrap-style:square;v-text-anchor:top" coordsize="11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" path="m40,159r,c40,161,42,162,43,162r69,c115,162,118,165,118,168r,29c118,200,115,203,112,203l6,203c2,203,,200,,197l,6c,3,2,,6,l111,v3,,5,3,5,6l116,35v,3,-2,6,-5,6l43,41v-1,,-3,1,-3,3l40,78v,2,2,3,3,3l108,81v3,,6,3,6,6l114,116v,3,-3,6,-6,6l43,122v-1,,-3,1,-3,3l40,159xe" filled="f" stroked="f" strokeweight="0">
                  <v:path arrowok="t" o:connecttype="custom" o:connectlocs="38208,151696;38208,151696;41073,154558;106982,154558;112713,160283;112713,187951;106982,193675;5731,193675;0,187951;0,5724;5731,0;106027,0;110803,5724;110803,33392;106027,39117;41073,39117;38208,41979;38208,74417;41073,77279;103161,77279;108892,83004;108892,110671;103161,116396;41073,116396;38208,119258;38208,151696" o:connectangles="0,0,0,0,0,0,0,0,0,0,0,0,0,0,0,0,0,0,0,0,0,0,0,0,0,0"/>
                </v:shape>
                <v:shape id="Freeform 980" o:spid="_x0000_s1047" style="position:absolute;left:47;top:63;width:3429;height:4032;visibility:visible;mso-wrap-style:square;v-text-anchor:top" coordsize="36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" path="m175,274r,c177,278,182,278,183,274l247,9c249,2,253,,259,r89,c355,,360,4,360,11r,399c360,416,355,422,348,422r-53,c288,422,283,416,283,410r,-228c283,178,279,177,278,181l216,411v-2,8,-6,11,-13,11l156,422v-7,,-11,-3,-13,-11l82,181v-1,-4,-5,-3,-5,1l77,410v,6,-5,12,-12,12l12,422c5,422,,416,,410l,11c,4,5,,12,r89,c108,,112,2,114,9r61,265xe" filled="f" stroked="f" strokeweight="0">
                  <v:path arrowok="t" o:connecttype="custom" o:connectlocs="166688,261810;166688,261810;174308,261810;235268,8600;246698,0;331470,0;342900,10511;342900,391759;331470,403225;280988,403225;269558,391759;269558,173903;264795,172947;205740,392714;193358,403225;148590,403225;136208,392714;78105,172947;73343,173903;73343,391759;61913,403225;11430,403225;0,391759;0,10511;11430,0;96203,0;108585,8600;166688,261810" o:connectangles="0,0,0,0,0,0,0,0,0,0,0,0,0,0,0,0,0,0,0,0,0,0,0,0,0,0,0,0"/>
                </v:shape>
                <v:shape id="Freeform 981" o:spid="_x0000_s1048" style="position:absolute;left:7223;width:2778;height:4159;visibility:visible;mso-wrap-style:square;v-text-anchor:top" coordsize="291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" path="m141,255r,c65,238,5,205,5,127,5,55,64,,144,v81,,139,55,139,127l283,136v,6,-6,12,-12,12l210,148v-7,,-12,-6,-12,-12l198,127v,-24,-20,-46,-54,-46c110,81,91,99,91,124v,23,23,37,54,43c229,184,291,219,291,303v,79,-61,132,-147,132c60,435,,377,,303l,285v,-7,5,-12,12,-12l73,273v7,,12,5,12,12l85,303v,28,21,50,59,50c180,353,204,331,204,303v,-26,-18,-38,-63,-48xe" filled="f" stroked="f" strokeweight="0">
                  <v:path arrowok="t" o:connecttype="custom" o:connectlocs="134610,243818;134610,243818;4773,121431;137474,0;270176,121431;270176,130036;258719,141510;200484,141510;189027,130036;189027,121431;137474,77448;86876,118563;138429,159677;277813,289713;137474,415925;0,289713;0,272503;11456,261029;69692,261029;81148,272503;81148,289713;137474,337521;194756,289713;134610,243818" o:connectangles="0,0,0,0,0,0,0,0,0,0,0,0,0,0,0,0,0,0,0,0,0,0,0,0"/>
                </v:shape>
                <v:shape id="Freeform 982" o:spid="_x0000_s1049" style="position:absolute;left:4000;top:63;width:1302;height:1969;visibility:visible;mso-wrap-style:square;v-text-anchor:top" coordsize="1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" path="m137,142r,c137,177,108,206,68,206,29,206,,177,,142l,5c,2,2,,5,l35,v3,,6,2,6,5l41,142v,13,10,23,27,23c86,165,96,155,96,142l96,5c96,2,99,,102,r30,c135,,137,2,137,5r,137xe" filled="f" stroked="f" strokeweight="0">
                  <v:path arrowok="t" o:connecttype="custom" o:connectlocs="130175,135693;130175,135693;64612,196850;0,135693;0,4778;4751,0;33256,0;38957,4778;38957,135693;64612,157671;91218,135693;91218,4778;96919,0;125424,0;130175,4778;130175,135693" o:connectangles="0,0,0,0,0,0,0,0,0,0,0,0,0,0,0,0"/>
                </v:shape>
                <v:shape id="Freeform 983" o:spid="_x0000_s1050" style="position:absolute;left:5492;top:63;width:1318;height:1969;visibility:visible;mso-wrap-style:square;v-text-anchor:top" coordsize="13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" path="m138,142r,c138,177,109,206,68,206,29,206,,177,,142l,5c,2,2,,6,l35,v3,,6,2,6,5l41,142v,13,10,23,27,23c86,165,97,155,97,142l97,5c97,2,99,,103,r29,c135,,138,2,138,5r,137xe" filled="f" stroked="f" strokeweight="0">
                  <v:path arrowok="t" o:connecttype="custom" o:connectlocs="131763,135693;131763,135693;64927,196850;0,135693;0,4778;5729,0;33418,0;39147,4778;39147,135693;64927,157671;92616,135693;92616,4778;98345,0;126034,0;131763,4778;131763,135693" o:connectangles="0,0,0,0,0,0,0,0,0,0,0,0,0,0,0,0"/>
                </v:shape>
                <v:shape id="Freeform 984" o:spid="_x0000_s1051" style="position:absolute;left:4000;top:2174;width:1302;height:1969;visibility:visible;mso-wrap-style:square;v-text-anchor:top" coordsize="137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" path="m137,142r,c137,177,108,206,68,206,29,206,,177,,142l,5c,2,2,,5,l35,v3,,6,2,6,5l41,142v,13,10,23,27,23c86,165,96,155,96,142l96,5c96,2,99,,102,r30,c135,,137,2,137,5r,137xe" filled="f" stroked="f" strokeweight="0">
                  <v:path arrowok="t" o:connecttype="custom" o:connectlocs="130175,135693;130175,135693;64612,196850;0,135693;0,4778;4751,0;33256,0;38957,4778;38957,135693;64612,157671;91218,135693;91218,4778;96919,0;125424,0;130175,4778;130175,135693" o:connectangles="0,0,0,0,0,0,0,0,0,0,0,0,0,0,0,0"/>
                </v:shape>
                <v:shape id="Freeform 985" o:spid="_x0000_s1052" style="position:absolute;left:5492;top:2174;width:1318;height:1969;visibility:visible;mso-wrap-style:square;v-text-anchor:top" coordsize="138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" path="m138,142r,c138,177,109,206,68,206,29,206,,177,,142l,5c,2,2,,6,l35,v3,,6,2,6,5l41,142v,13,10,23,27,23c86,165,97,155,97,142l97,5c97,2,99,,103,r29,c135,,138,2,138,5r,137xe" filled="f" stroked="f" strokeweight="0">
                  <v:path arrowok="t" o:connecttype="custom" o:connectlocs="131763,135693;131763,135693;64927,196850;0,135693;0,4778;5729,0;33418,0;39147,4778;39147,135693;64927,157671;92616,135693;92616,4778;98345,0;126034,0;131763,4778;131763,135693" o:connectangles="0,0,0,0,0,0,0,0,0,0,0,0,0,0,0,0"/>
                </v:shape>
                <v:shape id="Freeform 986" o:spid="_x0000_s1053" style="position:absolute;left:16557;top:63;width:3461;height:4032;visibility:visible;mso-wrap-style:square;v-text-anchor:top" coordsize="36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" path="m176,274r,c177,278,182,278,183,274l247,9c249,2,253,,260,r89,c355,,361,4,361,11r,399c361,416,355,422,349,422r-53,c289,422,284,416,284,410r,-228c284,178,279,177,278,181l216,411v-1,8,-6,11,-12,11l156,422v-7,,-11,-3,-13,-11l83,181v-1,-4,-6,-3,-6,1l77,410v,6,-5,12,-12,12l12,422c6,422,,416,,410l,11c,4,6,,12,r90,c108,,113,2,114,9r62,265xe" filled="f" stroked="f" strokeweight="0">
                  <v:path arrowok="t" o:connecttype="custom" o:connectlocs="168724,261810;168724,261810;175434,261810;236788,8600;249251,0;334571,0;346075,10511;346075,391759;334571,403225;283762,403225;272258,391759;272258,173903;266507,172947;207070,392714;195566,403225;149550,403225;137088,392714;79568,172947;73817,173903;73817,391759;62313,403225;11504,403225;0,391759;0,10511;11504,0;97783,0;109287,8600;168724,261810" o:connectangles="0,0,0,0,0,0,0,0,0,0,0,0,0,0,0,0,0,0,0,0,0,0,0,0,0,0,0,0"/>
                </v:shape>
                <v:shape id="Freeform 987" o:spid="_x0000_s1054" style="position:absolute;left:13350;top:63;width:2731;height:4096;visibility:visible;mso-wrap-style:square;v-text-anchor:top" coordsize="286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" path="m286,295r,c286,368,226,428,142,428,60,428,,368,,295l,11c,4,5,,12,l73,v6,,12,4,12,11l85,295v,26,22,48,57,48c179,343,201,321,201,295r,-284c201,4,206,,213,r61,c281,,286,4,286,11r,284xe" filled="f" stroked="f" strokeweight="0">
                  <v:path arrowok="t" o:connecttype="custom" o:connectlocs="273050,282301;273050,282301;135570,409575;0,282301;0,10526;11457,0;69695,0;81151,10526;81151,282301;135570,328234;191899,282301;191899,10526;203355,0;261593,0;273050,10526;273050,282301" o:connectangles="0,0,0,0,0,0,0,0,0,0,0,0,0,0,0,0"/>
                </v:shape>
                <v:shape id="Freeform 988" o:spid="_x0000_s1055" style="position:absolute;left:10445;top:31;width:1127;height:1921;visibility:visible;mso-wrap-style:square;v-text-anchor:top" coordsize="11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" path="m41,158r,c41,160,42,161,44,161r68,c115,161,118,164,118,167r,29c118,199,115,201,112,201l6,201c3,201,,199,,196l,5c,3,3,,6,l111,v3,,6,3,6,5l117,34v,3,-3,6,-6,6l44,40v-2,,-3,1,-3,2l41,77v,2,1,3,3,3l109,80v3,,6,3,6,6l115,115v,3,-3,5,-6,5l44,120v-2,,-3,2,-3,3l41,158xe" filled="f" stroked="f" strokeweight="0">
                  <v:path arrowok="t" o:connecttype="custom" o:connectlocs="39163,150995;39163,150995;42029,153862;106982,153862;112713,159596;112713,187310;106982,192088;5731,192088;0,187310;0,4778;5731,0;106027,0;111758,4778;111758,32492;106027,38226;42029,38226;39163,40138;39163,73586;42029,76453;104116,76453;109847,82187;109847,109901;104116,114679;42029,114679;39163,117546;39163,150995" o:connectangles="0,0,0,0,0,0,0,0,0,0,0,0,0,0,0,0,0,0,0,0,0,0,0,0,0,0"/>
                </v:shape>
                <v:shape id="Freeform 989" o:spid="_x0000_s1056" style="position:absolute;left:11731;top:31;width:1127;height:1921;visibility:visible;mso-wrap-style:square;v-text-anchor:top" coordsize="11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" path="m41,158r,c41,160,42,161,44,161r68,c115,161,118,164,118,167r,29c118,199,115,201,112,201l6,201c3,201,,199,,196l,5c,3,3,,6,l111,v3,,6,3,6,5l117,34v,3,-3,6,-6,6l44,40v-2,,-3,1,-3,2l41,77v,2,1,3,3,3l109,80v3,,5,3,5,6l114,115v,3,-2,5,-5,5l44,120v-2,,-3,2,-3,3l41,158xe" filled="f" stroked="f" strokeweight="0">
                  <v:path arrowok="t" o:connecttype="custom" o:connectlocs="39163,150995;39163,150995;42029,153862;106982,153862;112713,159596;112713,187310;106982,192088;5731,192088;0,187310;0,4778;5731,0;106027,0;111758,4778;111758,32492;106027,38226;42029,38226;39163,40138;39163,73586;42029,76453;104116,76453;108892,82187;108892,109901;104116,114679;42029,114679;39163,117546;39163,150995" o:connectangles="0,0,0,0,0,0,0,0,0,0,0,0,0,0,0,0,0,0,0,0,0,0,0,0,0,0"/>
                </v:shape>
                <v:shape id="Freeform 990" o:spid="_x0000_s1057" style="position:absolute;left:10445;top:2127;width:1127;height:1921;visibility:visible;mso-wrap-style:square;v-text-anchor:top" coordsize="11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" path="m41,159r,c41,161,42,162,44,162r68,c115,162,118,164,118,168r,28c118,200,115,202,112,202l6,202c3,202,,200,,196l,6c,2,3,,6,l111,v3,,6,2,6,6l117,35v,3,-3,5,-6,5l44,40v-2,,-3,2,-3,3l41,78v,2,1,3,3,3l109,81v3,,6,2,6,6l115,116v,3,-3,5,-6,5l44,121v-2,,-3,1,-3,3l41,159xe" filled="f" stroked="f" strokeweight="0">
                  <v:path arrowok="t" o:connecttype="custom" o:connectlocs="39163,151198;39163,151198;42029,154051;106982,154051;112713,159756;112713,186382;106982,192088;5731,192088;0,186382;0,5706;5731,0;106027,0;111758,5706;111758,33283;106027,38037;42029,38037;39163,40890;39163,74173;42029,77025;104116,77025;109847,82731;109847,110308;104116,115063;42029,115063;39163,117915;39163,151198" o:connectangles="0,0,0,0,0,0,0,0,0,0,0,0,0,0,0,0,0,0,0,0,0,0,0,0,0,0"/>
                </v:shape>
                <v:shape id="Freeform 991" o:spid="_x0000_s1058" style="position:absolute;left:11731;top:2127;width:1127;height:1921;visibility:visible;mso-wrap-style:square;v-text-anchor:top" coordsize="11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" path="m41,159r,c41,161,42,162,44,162r68,c115,162,118,164,118,168r,28c118,200,115,202,112,202l6,202c3,202,,200,,196l,6c,2,3,,6,l111,v3,,6,2,6,6l117,35v,3,-3,5,-6,5l44,40v-2,,-3,2,-3,3l41,78v,2,1,3,3,3l109,81v3,,5,2,5,6l114,116v,3,-2,5,-5,5l44,121v-2,,-3,1,-3,3l41,159xe" filled="f" stroked="f" strokeweight="0">
                  <v:path arrowok="t" o:connecttype="custom" o:connectlocs="39163,151198;39163,151198;42029,154051;106982,154051;112713,159756;112713,186382;106982,192088;5731,192088;0,186382;0,5706;5731,0;106027,0;111758,5706;111758,33283;106027,38037;42029,38037;39163,40890;39163,74173;42029,77025;104116,77025;108892,82731;108892,110308;104116,115063;42029,115063;39163,117915;39163,151198" o:connectangles="0,0,0,0,0,0,0,0,0,0,0,0,0,0,0,0,0,0,0,0,0,0,0,0,0,0"/>
                </v:shape>
              </v:group>
            </w:pict>
          </mc:Fallback>
        </mc:AlternateContent>
      </w:r>
      <w:r w:rsidR="00295B01" w:rsidRPr="0032603A">
        <w:rPr>
          <w:noProof/>
          <w:highlight w:val="darkMagenta"/>
          <w:u w:val="single"/>
          <w:lang w:eastAsia="nl-NL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C62F51B" wp14:editId="1B8AC80C">
                <wp:simplePos x="0" y="0"/>
                <wp:positionH relativeFrom="column">
                  <wp:posOffset>3206839</wp:posOffset>
                </wp:positionH>
                <wp:positionV relativeFrom="paragraph">
                  <wp:posOffset>231820</wp:posOffset>
                </wp:positionV>
                <wp:extent cx="5396230" cy="1906073"/>
                <wp:effectExtent l="0" t="0" r="13970" b="0"/>
                <wp:wrapSquare wrapText="bothSides"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9060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2F529" w14:textId="2B0A71C1" w:rsidR="003F0CB6" w:rsidRPr="0032603A" w:rsidRDefault="00E56DA3" w:rsidP="008429DF">
                            <w:pPr>
                              <w:spacing w:after="0" w:line="156" w:lineRule="auto"/>
                              <w:rPr>
                                <w:rFonts w:ascii="GT Pressura Bold" w:hAnsi="GT Pressura Bold"/>
                                <w:b/>
                                <w:caps/>
                                <w:color w:val="FFFF99"/>
                                <w:sz w:val="130"/>
                                <w:szCs w:val="130"/>
                                <w:lang w:val="nl-NL"/>
                              </w:rPr>
                            </w:pPr>
                            <w:r>
                              <w:rPr>
                                <w:rFonts w:ascii="GT Pressura Bold" w:hAnsi="GT Pressura Bold"/>
                                <w:b/>
                                <w:caps/>
                                <w:color w:val="FFFF99"/>
                                <w:sz w:val="130"/>
                                <w:szCs w:val="130"/>
                                <w:lang w:val="nl-NL"/>
                              </w:rPr>
                              <w:t>handelaar bij de voc</w:t>
                            </w:r>
                          </w:p>
                          <w:p w14:paraId="6C62F52A" w14:textId="77777777" w:rsidR="003F0CB6" w:rsidRPr="0032603A" w:rsidRDefault="003F0CB6" w:rsidP="008429DF">
                            <w:pPr>
                              <w:spacing w:after="100" w:afterAutospacing="1" w:line="156" w:lineRule="auto"/>
                              <w:rPr>
                                <w:rFonts w:ascii="GT Pressura" w:hAnsi="GT Pressura"/>
                                <w:caps/>
                                <w:color w:val="FFFF99"/>
                                <w:sz w:val="48"/>
                                <w:szCs w:val="48"/>
                                <w:lang w:val="nl-NL"/>
                              </w:rPr>
                            </w:pPr>
                            <w:r w:rsidRPr="0032603A">
                              <w:rPr>
                                <w:rFonts w:ascii="GT Pressura" w:hAnsi="GT Pressura"/>
                                <w:caps/>
                                <w:color w:val="FFFF99"/>
                                <w:sz w:val="48"/>
                                <w:szCs w:val="48"/>
                                <w:lang w:val="nl-NL"/>
                              </w:rPr>
                              <w:t>DocentenhandleidinG</w:t>
                            </w:r>
                          </w:p>
                          <w:p w14:paraId="6C62F52B" w14:textId="77777777" w:rsidR="003F0CB6" w:rsidRPr="0032603A" w:rsidRDefault="003F0CB6" w:rsidP="003F0CB6">
                            <w:pPr>
                              <w:spacing w:line="240" w:lineRule="auto"/>
                              <w:rPr>
                                <w:rFonts w:ascii="GT Pressura" w:hAnsi="GT Pressura"/>
                                <w:caps/>
                                <w:color w:val="FFFF99"/>
                                <w:sz w:val="48"/>
                                <w:szCs w:val="4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F51B" id="Text Box 2" o:spid="_x0000_s1027" type="#_x0000_t202" style="position:absolute;margin-left:252.5pt;margin-top:18.25pt;width:424.9pt;height:150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" filled="f" stroked="f">
                <v:textbox inset="0,0,0,0">
                  <w:txbxContent>
                    <w:p w14:paraId="6C62F529" w14:textId="2B0A71C1" w:rsidR="003F0CB6" w:rsidRPr="0032603A" w:rsidRDefault="00E56DA3" w:rsidP="008429DF">
                      <w:pPr>
                        <w:spacing w:after="0" w:line="156" w:lineRule="auto"/>
                        <w:rPr>
                          <w:rFonts w:ascii="GT Pressura Bold" w:hAnsi="GT Pressura Bold"/>
                          <w:b/>
                          <w:caps/>
                          <w:color w:val="FFFF99"/>
                          <w:sz w:val="130"/>
                          <w:szCs w:val="130"/>
                          <w:lang w:val="nl-NL"/>
                        </w:rPr>
                      </w:pPr>
                      <w:r>
                        <w:rPr>
                          <w:rFonts w:ascii="GT Pressura Bold" w:hAnsi="GT Pressura Bold"/>
                          <w:b/>
                          <w:caps/>
                          <w:color w:val="FFFF99"/>
                          <w:sz w:val="130"/>
                          <w:szCs w:val="130"/>
                          <w:lang w:val="nl-NL"/>
                        </w:rPr>
                        <w:t>handelaar bij de voc</w:t>
                      </w:r>
                    </w:p>
                    <w:p w14:paraId="6C62F52A" w14:textId="77777777" w:rsidR="003F0CB6" w:rsidRPr="0032603A" w:rsidRDefault="003F0CB6" w:rsidP="008429DF">
                      <w:pPr>
                        <w:spacing w:after="100" w:afterAutospacing="1" w:line="156" w:lineRule="auto"/>
                        <w:rPr>
                          <w:rFonts w:ascii="GT Pressura" w:hAnsi="GT Pressura"/>
                          <w:caps/>
                          <w:color w:val="FFFF99"/>
                          <w:sz w:val="48"/>
                          <w:szCs w:val="48"/>
                          <w:lang w:val="nl-NL"/>
                        </w:rPr>
                      </w:pPr>
                      <w:r w:rsidRPr="0032603A">
                        <w:rPr>
                          <w:rFonts w:ascii="GT Pressura" w:hAnsi="GT Pressura"/>
                          <w:caps/>
                          <w:color w:val="FFFF99"/>
                          <w:sz w:val="48"/>
                          <w:szCs w:val="48"/>
                          <w:lang w:val="nl-NL"/>
                        </w:rPr>
                        <w:t>DocentenhandleidinG</w:t>
                      </w:r>
                    </w:p>
                    <w:p w14:paraId="6C62F52B" w14:textId="77777777" w:rsidR="003F0CB6" w:rsidRPr="0032603A" w:rsidRDefault="003F0CB6" w:rsidP="003F0CB6">
                      <w:pPr>
                        <w:spacing w:line="240" w:lineRule="auto"/>
                        <w:rPr>
                          <w:rFonts w:ascii="GT Pressura" w:hAnsi="GT Pressura"/>
                          <w:caps/>
                          <w:color w:val="FFFF99"/>
                          <w:sz w:val="48"/>
                          <w:szCs w:val="48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532A" w:rsidRPr="0032603A">
        <w:rPr>
          <w:noProof/>
          <w:highlight w:val="darkMagenta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62F51F" wp14:editId="6C62F520">
                <wp:simplePos x="0" y="0"/>
                <wp:positionH relativeFrom="column">
                  <wp:posOffset>-5715</wp:posOffset>
                </wp:positionH>
                <wp:positionV relativeFrom="paragraph">
                  <wp:posOffset>-13970</wp:posOffset>
                </wp:positionV>
                <wp:extent cx="10691368" cy="2068558"/>
                <wp:effectExtent l="0" t="0" r="0" b="8255"/>
                <wp:wrapNone/>
                <wp:docPr id="70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691368" cy="2068558"/>
                        </a:xfrm>
                        <a:custGeom>
                          <a:avLst/>
                          <a:gdLst>
                            <a:gd name="T0" fmla="*/ 11226 w 11226"/>
                            <a:gd name="T1" fmla="*/ 0 h 2160"/>
                            <a:gd name="T2" fmla="*/ 11226 w 11226"/>
                            <a:gd name="T3" fmla="*/ 0 h 2160"/>
                            <a:gd name="T4" fmla="*/ 0 w 11226"/>
                            <a:gd name="T5" fmla="*/ 0 h 2160"/>
                            <a:gd name="T6" fmla="*/ 0 w 11226"/>
                            <a:gd name="T7" fmla="*/ 2160 h 2160"/>
                            <a:gd name="T8" fmla="*/ 11226 w 11226"/>
                            <a:gd name="T9" fmla="*/ 2160 h 2160"/>
                            <a:gd name="T10" fmla="*/ 11226 w 11226"/>
                            <a:gd name="T11" fmla="*/ 0 h 2160"/>
                            <a:gd name="T12" fmla="*/ 10969 w 11226"/>
                            <a:gd name="T13" fmla="*/ 1126 h 2160"/>
                            <a:gd name="T14" fmla="*/ 10969 w 11226"/>
                            <a:gd name="T15" fmla="*/ 1126 h 2160"/>
                            <a:gd name="T16" fmla="*/ 10091 w 11226"/>
                            <a:gd name="T17" fmla="*/ 2003 h 2160"/>
                            <a:gd name="T18" fmla="*/ 9214 w 11226"/>
                            <a:gd name="T19" fmla="*/ 1126 h 2160"/>
                            <a:gd name="T20" fmla="*/ 10091 w 11226"/>
                            <a:gd name="T21" fmla="*/ 248 h 2160"/>
                            <a:gd name="T22" fmla="*/ 10969 w 11226"/>
                            <a:gd name="T23" fmla="*/ 1126 h 2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226" h="2160">
                              <a:moveTo>
                                <a:pt x="11226" y="0"/>
                              </a:moveTo>
                              <a:lnTo>
                                <a:pt x="11226" y="0"/>
                              </a:lnTo>
                              <a:lnTo>
                                <a:pt x="0" y="0"/>
                              </a:lnTo>
                              <a:lnTo>
                                <a:pt x="0" y="2160"/>
                              </a:lnTo>
                              <a:lnTo>
                                <a:pt x="11226" y="2160"/>
                              </a:lnTo>
                              <a:lnTo>
                                <a:pt x="11226" y="0"/>
                              </a:lnTo>
                              <a:close/>
                              <a:moveTo>
                                <a:pt x="10969" y="1126"/>
                              </a:moveTo>
                              <a:lnTo>
                                <a:pt x="10969" y="1126"/>
                              </a:lnTo>
                              <a:cubicBezTo>
                                <a:pt x="10969" y="1610"/>
                                <a:pt x="10576" y="2003"/>
                                <a:pt x="10091" y="2003"/>
                              </a:cubicBezTo>
                              <a:cubicBezTo>
                                <a:pt x="9607" y="2003"/>
                                <a:pt x="9214" y="1610"/>
                                <a:pt x="9214" y="1126"/>
                              </a:cubicBezTo>
                              <a:cubicBezTo>
                                <a:pt x="9214" y="641"/>
                                <a:pt x="9607" y="248"/>
                                <a:pt x="10091" y="248"/>
                              </a:cubicBezTo>
                              <a:cubicBezTo>
                                <a:pt x="10576" y="248"/>
                                <a:pt x="10969" y="641"/>
                                <a:pt x="10969" y="11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9FF0" id="Freeform 5" o:spid="_x0000_s1026" style="position:absolute;margin-left:-.45pt;margin-top:-1.1pt;width:841.85pt;height:162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226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" path="m11226,r,l,,,2160r11226,l11226,xm10969,1126r,c10969,1610,10576,2003,10091,2003v-484,,-877,-393,-877,-877c9214,641,9607,248,10091,248v485,,878,393,878,878xe" fillcolor="#205867 [1608]" stroked="f" strokeweight="0">
                <v:path arrowok="t" o:connecttype="custom" o:connectlocs="10691368,0;10691368,0;0,0;0,2068558;10691368,2068558;10691368,0;10446607,1078332;10446607,1078332;9610422,1918204;8775188,1078332;9610422,237501;10446607,1078332" o:connectangles="0,0,0,0,0,0,0,0,0,0,0,0"/>
                <o:lock v:ext="edit" verticies="t"/>
              </v:shape>
            </w:pict>
          </mc:Fallback>
        </mc:AlternateContent>
      </w:r>
      <w:r w:rsidR="0084532A" w:rsidRPr="0032603A">
        <w:rPr>
          <w:noProof/>
          <w:highlight w:val="darkMagenta"/>
          <w:u w:val="single"/>
          <w:lang w:eastAsia="nl-N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C62F521" wp14:editId="6F923114">
                <wp:simplePos x="0" y="0"/>
                <wp:positionH relativeFrom="column">
                  <wp:posOffset>237744</wp:posOffset>
                </wp:positionH>
                <wp:positionV relativeFrom="paragraph">
                  <wp:posOffset>1408177</wp:posOffset>
                </wp:positionV>
                <wp:extent cx="2139696" cy="387500"/>
                <wp:effectExtent l="0" t="0" r="0" b="0"/>
                <wp:wrapNone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696" cy="387500"/>
                          <a:chOff x="0" y="0"/>
                          <a:chExt cx="2493264" cy="451516"/>
                        </a:xfrm>
                        <a:solidFill>
                          <a:srgbClr val="FFFF99"/>
                        </a:solidFill>
                      </wpg:grpSpPr>
                      <wpg:grpSp>
                        <wpg:cNvPr id="29" name="Group 661"/>
                        <wpg:cNvGrpSpPr/>
                        <wpg:grpSpPr>
                          <a:xfrm>
                            <a:off x="737616" y="60960"/>
                            <a:ext cx="524184" cy="279288"/>
                            <a:chOff x="3124200" y="0"/>
                            <a:chExt cx="646113" cy="344488"/>
                          </a:xfrm>
                          <a:grpFill/>
                        </wpg:grpSpPr>
                        <wps:wsp>
                          <wps:cNvPr id="30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3124200" y="0"/>
                              <a:ext cx="646113" cy="344488"/>
                            </a:xfrm>
                            <a:custGeom>
                              <a:avLst/>
                              <a:gdLst>
                                <a:gd name="T0" fmla="*/ 532 w 1058"/>
                                <a:gd name="T1" fmla="*/ 558 h 562"/>
                                <a:gd name="T2" fmla="*/ 327 w 1058"/>
                                <a:gd name="T3" fmla="*/ 519 h 562"/>
                                <a:gd name="T4" fmla="*/ 234 w 1058"/>
                                <a:gd name="T5" fmla="*/ 480 h 562"/>
                                <a:gd name="T6" fmla="*/ 134 w 1058"/>
                                <a:gd name="T7" fmla="*/ 414 h 562"/>
                                <a:gd name="T8" fmla="*/ 22 w 1058"/>
                                <a:gd name="T9" fmla="*/ 205 h 562"/>
                                <a:gd name="T10" fmla="*/ 86 w 1058"/>
                                <a:gd name="T11" fmla="*/ 142 h 562"/>
                                <a:gd name="T12" fmla="*/ 204 w 1058"/>
                                <a:gd name="T13" fmla="*/ 72 h 562"/>
                                <a:gd name="T14" fmla="*/ 430 w 1058"/>
                                <a:gd name="T15" fmla="*/ 9 h 562"/>
                                <a:gd name="T16" fmla="*/ 584 w 1058"/>
                                <a:gd name="T17" fmla="*/ 1 h 562"/>
                                <a:gd name="T18" fmla="*/ 688 w 1058"/>
                                <a:gd name="T19" fmla="*/ 18 h 562"/>
                                <a:gd name="T20" fmla="*/ 926 w 1058"/>
                                <a:gd name="T21" fmla="*/ 130 h 562"/>
                                <a:gd name="T22" fmla="*/ 1046 w 1058"/>
                                <a:gd name="T23" fmla="*/ 240 h 562"/>
                                <a:gd name="T24" fmla="*/ 1033 w 1058"/>
                                <a:gd name="T25" fmla="*/ 324 h 562"/>
                                <a:gd name="T26" fmla="*/ 960 w 1058"/>
                                <a:gd name="T27" fmla="*/ 417 h 562"/>
                                <a:gd name="T28" fmla="*/ 804 w 1058"/>
                                <a:gd name="T29" fmla="*/ 511 h 562"/>
                                <a:gd name="T30" fmla="*/ 633 w 1058"/>
                                <a:gd name="T31" fmla="*/ 554 h 562"/>
                                <a:gd name="T32" fmla="*/ 418 w 1058"/>
                                <a:gd name="T33" fmla="*/ 95 h 562"/>
                                <a:gd name="T34" fmla="*/ 354 w 1058"/>
                                <a:gd name="T35" fmla="*/ 147 h 562"/>
                                <a:gd name="T36" fmla="*/ 325 w 1058"/>
                                <a:gd name="T37" fmla="*/ 185 h 562"/>
                                <a:gd name="T38" fmla="*/ 304 w 1058"/>
                                <a:gd name="T39" fmla="*/ 268 h 562"/>
                                <a:gd name="T40" fmla="*/ 345 w 1058"/>
                                <a:gd name="T41" fmla="*/ 367 h 562"/>
                                <a:gd name="T42" fmla="*/ 466 w 1058"/>
                                <a:gd name="T43" fmla="*/ 452 h 562"/>
                                <a:gd name="T44" fmla="*/ 675 w 1058"/>
                                <a:gd name="T45" fmla="*/ 394 h 562"/>
                                <a:gd name="T46" fmla="*/ 699 w 1058"/>
                                <a:gd name="T47" fmla="*/ 193 h 562"/>
                                <a:gd name="T48" fmla="*/ 583 w 1058"/>
                                <a:gd name="T49" fmla="*/ 85 h 562"/>
                                <a:gd name="T50" fmla="*/ 418 w 1058"/>
                                <a:gd name="T51" fmla="*/ 95 h 562"/>
                                <a:gd name="T52" fmla="*/ 939 w 1058"/>
                                <a:gd name="T53" fmla="*/ 274 h 562"/>
                                <a:gd name="T54" fmla="*/ 814 w 1058"/>
                                <a:gd name="T55" fmla="*/ 170 h 562"/>
                                <a:gd name="T56" fmla="*/ 804 w 1058"/>
                                <a:gd name="T57" fmla="*/ 179 h 562"/>
                                <a:gd name="T58" fmla="*/ 817 w 1058"/>
                                <a:gd name="T59" fmla="*/ 278 h 562"/>
                                <a:gd name="T60" fmla="*/ 810 w 1058"/>
                                <a:gd name="T61" fmla="*/ 353 h 562"/>
                                <a:gd name="T62" fmla="*/ 807 w 1058"/>
                                <a:gd name="T63" fmla="*/ 376 h 562"/>
                                <a:gd name="T64" fmla="*/ 829 w 1058"/>
                                <a:gd name="T65" fmla="*/ 373 h 562"/>
                                <a:gd name="T66" fmla="*/ 939 w 1058"/>
                                <a:gd name="T67" fmla="*/ 274 h 562"/>
                                <a:gd name="T68" fmla="*/ 218 w 1058"/>
                                <a:gd name="T69" fmla="*/ 164 h 562"/>
                                <a:gd name="T70" fmla="*/ 114 w 1058"/>
                                <a:gd name="T71" fmla="*/ 239 h 562"/>
                                <a:gd name="T72" fmla="*/ 158 w 1058"/>
                                <a:gd name="T73" fmla="*/ 314 h 562"/>
                                <a:gd name="T74" fmla="*/ 221 w 1058"/>
                                <a:gd name="T75" fmla="*/ 356 h 562"/>
                                <a:gd name="T76" fmla="*/ 211 w 1058"/>
                                <a:gd name="T77" fmla="*/ 283 h 562"/>
                                <a:gd name="T78" fmla="*/ 223 w 1058"/>
                                <a:gd name="T79" fmla="*/ 184 h 562"/>
                                <a:gd name="T80" fmla="*/ 218 w 1058"/>
                                <a:gd name="T81" fmla="*/ 164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058" h="562">
                                  <a:moveTo>
                                    <a:pt x="532" y="558"/>
                                  </a:moveTo>
                                  <a:lnTo>
                                    <a:pt x="532" y="558"/>
                                  </a:lnTo>
                                  <a:cubicBezTo>
                                    <a:pt x="523" y="558"/>
                                    <a:pt x="513" y="558"/>
                                    <a:pt x="503" y="558"/>
                                  </a:cubicBezTo>
                                  <a:cubicBezTo>
                                    <a:pt x="441" y="559"/>
                                    <a:pt x="383" y="542"/>
                                    <a:pt x="327" y="519"/>
                                  </a:cubicBezTo>
                                  <a:cubicBezTo>
                                    <a:pt x="321" y="516"/>
                                    <a:pt x="315" y="512"/>
                                    <a:pt x="309" y="511"/>
                                  </a:cubicBezTo>
                                  <a:cubicBezTo>
                                    <a:pt x="281" y="507"/>
                                    <a:pt x="259" y="490"/>
                                    <a:pt x="234" y="480"/>
                                  </a:cubicBezTo>
                                  <a:cubicBezTo>
                                    <a:pt x="231" y="478"/>
                                    <a:pt x="228" y="477"/>
                                    <a:pt x="226" y="476"/>
                                  </a:cubicBezTo>
                                  <a:cubicBezTo>
                                    <a:pt x="195" y="455"/>
                                    <a:pt x="163" y="436"/>
                                    <a:pt x="134" y="414"/>
                                  </a:cubicBezTo>
                                  <a:cubicBezTo>
                                    <a:pt x="93" y="383"/>
                                    <a:pt x="56" y="347"/>
                                    <a:pt x="28" y="304"/>
                                  </a:cubicBezTo>
                                  <a:cubicBezTo>
                                    <a:pt x="2" y="262"/>
                                    <a:pt x="0" y="255"/>
                                    <a:pt x="22" y="205"/>
                                  </a:cubicBezTo>
                                  <a:cubicBezTo>
                                    <a:pt x="25" y="198"/>
                                    <a:pt x="30" y="191"/>
                                    <a:pt x="36" y="186"/>
                                  </a:cubicBezTo>
                                  <a:cubicBezTo>
                                    <a:pt x="52" y="171"/>
                                    <a:pt x="69" y="156"/>
                                    <a:pt x="86" y="142"/>
                                  </a:cubicBezTo>
                                  <a:cubicBezTo>
                                    <a:pt x="95" y="135"/>
                                    <a:pt x="104" y="129"/>
                                    <a:pt x="113" y="121"/>
                                  </a:cubicBezTo>
                                  <a:cubicBezTo>
                                    <a:pt x="140" y="98"/>
                                    <a:pt x="171" y="83"/>
                                    <a:pt x="204" y="72"/>
                                  </a:cubicBezTo>
                                  <a:cubicBezTo>
                                    <a:pt x="241" y="60"/>
                                    <a:pt x="277" y="46"/>
                                    <a:pt x="313" y="33"/>
                                  </a:cubicBezTo>
                                  <a:cubicBezTo>
                                    <a:pt x="351" y="20"/>
                                    <a:pt x="390" y="13"/>
                                    <a:pt x="430" y="9"/>
                                  </a:cubicBezTo>
                                  <a:cubicBezTo>
                                    <a:pt x="458" y="7"/>
                                    <a:pt x="485" y="3"/>
                                    <a:pt x="512" y="1"/>
                                  </a:cubicBezTo>
                                  <a:cubicBezTo>
                                    <a:pt x="536" y="0"/>
                                    <a:pt x="560" y="1"/>
                                    <a:pt x="584" y="1"/>
                                  </a:cubicBezTo>
                                  <a:cubicBezTo>
                                    <a:pt x="597" y="1"/>
                                    <a:pt x="609" y="3"/>
                                    <a:pt x="622" y="4"/>
                                  </a:cubicBezTo>
                                  <a:cubicBezTo>
                                    <a:pt x="644" y="6"/>
                                    <a:pt x="666" y="10"/>
                                    <a:pt x="688" y="18"/>
                                  </a:cubicBezTo>
                                  <a:cubicBezTo>
                                    <a:pt x="729" y="34"/>
                                    <a:pt x="772" y="49"/>
                                    <a:pt x="812" y="69"/>
                                  </a:cubicBezTo>
                                  <a:cubicBezTo>
                                    <a:pt x="850" y="89"/>
                                    <a:pt x="888" y="109"/>
                                    <a:pt x="926" y="130"/>
                                  </a:cubicBezTo>
                                  <a:cubicBezTo>
                                    <a:pt x="946" y="141"/>
                                    <a:pt x="963" y="155"/>
                                    <a:pt x="979" y="171"/>
                                  </a:cubicBezTo>
                                  <a:cubicBezTo>
                                    <a:pt x="1002" y="194"/>
                                    <a:pt x="1024" y="217"/>
                                    <a:pt x="1046" y="240"/>
                                  </a:cubicBezTo>
                                  <a:cubicBezTo>
                                    <a:pt x="1056" y="251"/>
                                    <a:pt x="1058" y="263"/>
                                    <a:pt x="1055" y="276"/>
                                  </a:cubicBezTo>
                                  <a:cubicBezTo>
                                    <a:pt x="1050" y="293"/>
                                    <a:pt x="1043" y="309"/>
                                    <a:pt x="1033" y="324"/>
                                  </a:cubicBezTo>
                                  <a:cubicBezTo>
                                    <a:pt x="1022" y="340"/>
                                    <a:pt x="1011" y="355"/>
                                    <a:pt x="1002" y="373"/>
                                  </a:cubicBezTo>
                                  <a:cubicBezTo>
                                    <a:pt x="993" y="391"/>
                                    <a:pt x="978" y="407"/>
                                    <a:pt x="960" y="417"/>
                                  </a:cubicBezTo>
                                  <a:cubicBezTo>
                                    <a:pt x="951" y="422"/>
                                    <a:pt x="944" y="428"/>
                                    <a:pt x="936" y="434"/>
                                  </a:cubicBezTo>
                                  <a:cubicBezTo>
                                    <a:pt x="896" y="466"/>
                                    <a:pt x="851" y="492"/>
                                    <a:pt x="804" y="511"/>
                                  </a:cubicBezTo>
                                  <a:cubicBezTo>
                                    <a:pt x="762" y="528"/>
                                    <a:pt x="718" y="546"/>
                                    <a:pt x="671" y="549"/>
                                  </a:cubicBezTo>
                                  <a:cubicBezTo>
                                    <a:pt x="658" y="549"/>
                                    <a:pt x="645" y="551"/>
                                    <a:pt x="633" y="554"/>
                                  </a:cubicBezTo>
                                  <a:cubicBezTo>
                                    <a:pt x="600" y="562"/>
                                    <a:pt x="566" y="560"/>
                                    <a:pt x="532" y="558"/>
                                  </a:cubicBezTo>
                                  <a:close/>
                                  <a:moveTo>
                                    <a:pt x="418" y="95"/>
                                  </a:moveTo>
                                  <a:lnTo>
                                    <a:pt x="418" y="95"/>
                                  </a:lnTo>
                                  <a:cubicBezTo>
                                    <a:pt x="396" y="113"/>
                                    <a:pt x="378" y="134"/>
                                    <a:pt x="354" y="147"/>
                                  </a:cubicBezTo>
                                  <a:cubicBezTo>
                                    <a:pt x="350" y="149"/>
                                    <a:pt x="347" y="154"/>
                                    <a:pt x="344" y="158"/>
                                  </a:cubicBezTo>
                                  <a:cubicBezTo>
                                    <a:pt x="338" y="167"/>
                                    <a:pt x="331" y="176"/>
                                    <a:pt x="325" y="185"/>
                                  </a:cubicBezTo>
                                  <a:cubicBezTo>
                                    <a:pt x="310" y="207"/>
                                    <a:pt x="309" y="234"/>
                                    <a:pt x="304" y="258"/>
                                  </a:cubicBezTo>
                                  <a:cubicBezTo>
                                    <a:pt x="303" y="261"/>
                                    <a:pt x="303" y="265"/>
                                    <a:pt x="304" y="268"/>
                                  </a:cubicBezTo>
                                  <a:cubicBezTo>
                                    <a:pt x="307" y="283"/>
                                    <a:pt x="310" y="299"/>
                                    <a:pt x="314" y="315"/>
                                  </a:cubicBezTo>
                                  <a:cubicBezTo>
                                    <a:pt x="319" y="335"/>
                                    <a:pt x="329" y="353"/>
                                    <a:pt x="345" y="367"/>
                                  </a:cubicBezTo>
                                  <a:cubicBezTo>
                                    <a:pt x="378" y="396"/>
                                    <a:pt x="411" y="423"/>
                                    <a:pt x="448" y="446"/>
                                  </a:cubicBezTo>
                                  <a:cubicBezTo>
                                    <a:pt x="453" y="449"/>
                                    <a:pt x="460" y="452"/>
                                    <a:pt x="466" y="452"/>
                                  </a:cubicBezTo>
                                  <a:cubicBezTo>
                                    <a:pt x="501" y="454"/>
                                    <a:pt x="536" y="458"/>
                                    <a:pt x="571" y="455"/>
                                  </a:cubicBezTo>
                                  <a:cubicBezTo>
                                    <a:pt x="615" y="451"/>
                                    <a:pt x="650" y="431"/>
                                    <a:pt x="675" y="394"/>
                                  </a:cubicBezTo>
                                  <a:cubicBezTo>
                                    <a:pt x="695" y="365"/>
                                    <a:pt x="709" y="332"/>
                                    <a:pt x="717" y="298"/>
                                  </a:cubicBezTo>
                                  <a:cubicBezTo>
                                    <a:pt x="726" y="261"/>
                                    <a:pt x="722" y="226"/>
                                    <a:pt x="699" y="193"/>
                                  </a:cubicBezTo>
                                  <a:cubicBezTo>
                                    <a:pt x="673" y="158"/>
                                    <a:pt x="647" y="124"/>
                                    <a:pt x="613" y="97"/>
                                  </a:cubicBezTo>
                                  <a:cubicBezTo>
                                    <a:pt x="603" y="89"/>
                                    <a:pt x="594" y="85"/>
                                    <a:pt x="583" y="85"/>
                                  </a:cubicBezTo>
                                  <a:cubicBezTo>
                                    <a:pt x="545" y="84"/>
                                    <a:pt x="509" y="90"/>
                                    <a:pt x="473" y="97"/>
                                  </a:cubicBezTo>
                                  <a:cubicBezTo>
                                    <a:pt x="454" y="100"/>
                                    <a:pt x="435" y="100"/>
                                    <a:pt x="418" y="95"/>
                                  </a:cubicBezTo>
                                  <a:close/>
                                  <a:moveTo>
                                    <a:pt x="939" y="274"/>
                                  </a:moveTo>
                                  <a:lnTo>
                                    <a:pt x="939" y="274"/>
                                  </a:lnTo>
                                  <a:cubicBezTo>
                                    <a:pt x="919" y="254"/>
                                    <a:pt x="899" y="235"/>
                                    <a:pt x="881" y="216"/>
                                  </a:cubicBezTo>
                                  <a:cubicBezTo>
                                    <a:pt x="862" y="195"/>
                                    <a:pt x="839" y="182"/>
                                    <a:pt x="814" y="170"/>
                                  </a:cubicBezTo>
                                  <a:cubicBezTo>
                                    <a:pt x="812" y="169"/>
                                    <a:pt x="807" y="169"/>
                                    <a:pt x="806" y="171"/>
                                  </a:cubicBezTo>
                                  <a:cubicBezTo>
                                    <a:pt x="804" y="172"/>
                                    <a:pt x="804" y="176"/>
                                    <a:pt x="804" y="179"/>
                                  </a:cubicBezTo>
                                  <a:cubicBezTo>
                                    <a:pt x="804" y="184"/>
                                    <a:pt x="805" y="189"/>
                                    <a:pt x="807" y="193"/>
                                  </a:cubicBezTo>
                                  <a:cubicBezTo>
                                    <a:pt x="815" y="221"/>
                                    <a:pt x="825" y="248"/>
                                    <a:pt x="817" y="278"/>
                                  </a:cubicBezTo>
                                  <a:cubicBezTo>
                                    <a:pt x="817" y="279"/>
                                    <a:pt x="817" y="281"/>
                                    <a:pt x="818" y="282"/>
                                  </a:cubicBezTo>
                                  <a:cubicBezTo>
                                    <a:pt x="823" y="307"/>
                                    <a:pt x="816" y="330"/>
                                    <a:pt x="810" y="353"/>
                                  </a:cubicBezTo>
                                  <a:cubicBezTo>
                                    <a:pt x="809" y="359"/>
                                    <a:pt x="807" y="366"/>
                                    <a:pt x="806" y="372"/>
                                  </a:cubicBezTo>
                                  <a:cubicBezTo>
                                    <a:pt x="806" y="373"/>
                                    <a:pt x="807" y="376"/>
                                    <a:pt x="807" y="376"/>
                                  </a:cubicBezTo>
                                  <a:cubicBezTo>
                                    <a:pt x="810" y="377"/>
                                    <a:pt x="813" y="378"/>
                                    <a:pt x="815" y="378"/>
                                  </a:cubicBezTo>
                                  <a:cubicBezTo>
                                    <a:pt x="820" y="377"/>
                                    <a:pt x="825" y="376"/>
                                    <a:pt x="829" y="373"/>
                                  </a:cubicBezTo>
                                  <a:cubicBezTo>
                                    <a:pt x="860" y="351"/>
                                    <a:pt x="891" y="329"/>
                                    <a:pt x="919" y="302"/>
                                  </a:cubicBezTo>
                                  <a:cubicBezTo>
                                    <a:pt x="927" y="294"/>
                                    <a:pt x="932" y="284"/>
                                    <a:pt x="939" y="274"/>
                                  </a:cubicBezTo>
                                  <a:close/>
                                  <a:moveTo>
                                    <a:pt x="218" y="164"/>
                                  </a:moveTo>
                                  <a:lnTo>
                                    <a:pt x="218" y="164"/>
                                  </a:lnTo>
                                  <a:cubicBezTo>
                                    <a:pt x="215" y="165"/>
                                    <a:pt x="212" y="165"/>
                                    <a:pt x="209" y="166"/>
                                  </a:cubicBezTo>
                                  <a:cubicBezTo>
                                    <a:pt x="175" y="187"/>
                                    <a:pt x="144" y="213"/>
                                    <a:pt x="114" y="239"/>
                                  </a:cubicBezTo>
                                  <a:cubicBezTo>
                                    <a:pt x="107" y="244"/>
                                    <a:pt x="105" y="254"/>
                                    <a:pt x="111" y="260"/>
                                  </a:cubicBezTo>
                                  <a:cubicBezTo>
                                    <a:pt x="126" y="278"/>
                                    <a:pt x="141" y="297"/>
                                    <a:pt x="158" y="314"/>
                                  </a:cubicBezTo>
                                  <a:cubicBezTo>
                                    <a:pt x="175" y="331"/>
                                    <a:pt x="194" y="346"/>
                                    <a:pt x="216" y="356"/>
                                  </a:cubicBezTo>
                                  <a:cubicBezTo>
                                    <a:pt x="218" y="357"/>
                                    <a:pt x="220" y="357"/>
                                    <a:pt x="221" y="356"/>
                                  </a:cubicBezTo>
                                  <a:cubicBezTo>
                                    <a:pt x="223" y="354"/>
                                    <a:pt x="226" y="351"/>
                                    <a:pt x="225" y="349"/>
                                  </a:cubicBezTo>
                                  <a:cubicBezTo>
                                    <a:pt x="221" y="327"/>
                                    <a:pt x="216" y="305"/>
                                    <a:pt x="211" y="283"/>
                                  </a:cubicBezTo>
                                  <a:cubicBezTo>
                                    <a:pt x="210" y="274"/>
                                    <a:pt x="209" y="264"/>
                                    <a:pt x="210" y="255"/>
                                  </a:cubicBezTo>
                                  <a:cubicBezTo>
                                    <a:pt x="214" y="231"/>
                                    <a:pt x="215" y="207"/>
                                    <a:pt x="223" y="184"/>
                                  </a:cubicBezTo>
                                  <a:cubicBezTo>
                                    <a:pt x="225" y="180"/>
                                    <a:pt x="224" y="175"/>
                                    <a:pt x="224" y="170"/>
                                  </a:cubicBezTo>
                                  <a:cubicBezTo>
                                    <a:pt x="224" y="166"/>
                                    <a:pt x="222" y="164"/>
                                    <a:pt x="218" y="1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3395662" y="112712"/>
                              <a:ext cx="101600" cy="103188"/>
                            </a:xfrm>
                            <a:custGeom>
                              <a:avLst/>
                              <a:gdLst>
                                <a:gd name="T0" fmla="*/ 154 w 164"/>
                                <a:gd name="T1" fmla="*/ 120 h 171"/>
                                <a:gd name="T2" fmla="*/ 154 w 164"/>
                                <a:gd name="T3" fmla="*/ 120 h 171"/>
                                <a:gd name="T4" fmla="*/ 133 w 164"/>
                                <a:gd name="T5" fmla="*/ 148 h 171"/>
                                <a:gd name="T6" fmla="*/ 91 w 164"/>
                                <a:gd name="T7" fmla="*/ 170 h 171"/>
                                <a:gd name="T8" fmla="*/ 77 w 164"/>
                                <a:gd name="T9" fmla="*/ 168 h 171"/>
                                <a:gd name="T10" fmla="*/ 32 w 164"/>
                                <a:gd name="T11" fmla="*/ 142 h 171"/>
                                <a:gd name="T12" fmla="*/ 21 w 164"/>
                                <a:gd name="T13" fmla="*/ 127 h 171"/>
                                <a:gd name="T14" fmla="*/ 9 w 164"/>
                                <a:gd name="T15" fmla="*/ 101 h 171"/>
                                <a:gd name="T16" fmla="*/ 7 w 164"/>
                                <a:gd name="T17" fmla="*/ 55 h 171"/>
                                <a:gd name="T18" fmla="*/ 24 w 164"/>
                                <a:gd name="T19" fmla="*/ 21 h 171"/>
                                <a:gd name="T20" fmla="*/ 30 w 164"/>
                                <a:gd name="T21" fmla="*/ 14 h 171"/>
                                <a:gd name="T22" fmla="*/ 81 w 164"/>
                                <a:gd name="T23" fmla="*/ 2 h 171"/>
                                <a:gd name="T24" fmla="*/ 157 w 164"/>
                                <a:gd name="T25" fmla="*/ 93 h 171"/>
                                <a:gd name="T26" fmla="*/ 154 w 164"/>
                                <a:gd name="T27" fmla="*/ 120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64" h="171">
                                  <a:moveTo>
                                    <a:pt x="154" y="120"/>
                                  </a:moveTo>
                                  <a:lnTo>
                                    <a:pt x="154" y="120"/>
                                  </a:lnTo>
                                  <a:cubicBezTo>
                                    <a:pt x="146" y="131"/>
                                    <a:pt x="139" y="139"/>
                                    <a:pt x="133" y="148"/>
                                  </a:cubicBezTo>
                                  <a:cubicBezTo>
                                    <a:pt x="122" y="162"/>
                                    <a:pt x="107" y="166"/>
                                    <a:pt x="91" y="170"/>
                                  </a:cubicBezTo>
                                  <a:cubicBezTo>
                                    <a:pt x="87" y="171"/>
                                    <a:pt x="82" y="170"/>
                                    <a:pt x="77" y="168"/>
                                  </a:cubicBezTo>
                                  <a:cubicBezTo>
                                    <a:pt x="61" y="163"/>
                                    <a:pt x="46" y="153"/>
                                    <a:pt x="32" y="142"/>
                                  </a:cubicBezTo>
                                  <a:cubicBezTo>
                                    <a:pt x="27" y="139"/>
                                    <a:pt x="24" y="133"/>
                                    <a:pt x="21" y="127"/>
                                  </a:cubicBezTo>
                                  <a:cubicBezTo>
                                    <a:pt x="16" y="119"/>
                                    <a:pt x="14" y="109"/>
                                    <a:pt x="9" y="101"/>
                                  </a:cubicBezTo>
                                  <a:cubicBezTo>
                                    <a:pt x="0" y="86"/>
                                    <a:pt x="2" y="70"/>
                                    <a:pt x="7" y="55"/>
                                  </a:cubicBezTo>
                                  <a:cubicBezTo>
                                    <a:pt x="11" y="43"/>
                                    <a:pt x="18" y="32"/>
                                    <a:pt x="24" y="21"/>
                                  </a:cubicBezTo>
                                  <a:cubicBezTo>
                                    <a:pt x="25" y="18"/>
                                    <a:pt x="28" y="16"/>
                                    <a:pt x="30" y="14"/>
                                  </a:cubicBezTo>
                                  <a:cubicBezTo>
                                    <a:pt x="46" y="6"/>
                                    <a:pt x="63" y="0"/>
                                    <a:pt x="81" y="2"/>
                                  </a:cubicBezTo>
                                  <a:cubicBezTo>
                                    <a:pt x="135" y="9"/>
                                    <a:pt x="164" y="51"/>
                                    <a:pt x="157" y="93"/>
                                  </a:cubicBezTo>
                                  <a:cubicBezTo>
                                    <a:pt x="156" y="101"/>
                                    <a:pt x="156" y="109"/>
                                    <a:pt x="154" y="12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715" name="Freeform 9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652272" cy="439761"/>
                          </a:xfrm>
                          <a:custGeom>
                            <a:avLst/>
                            <a:gdLst>
                              <a:gd name="T0" fmla="*/ 1269 w 1425"/>
                              <a:gd name="T1" fmla="*/ 770 h 960"/>
                              <a:gd name="T2" fmla="*/ 1369 w 1425"/>
                              <a:gd name="T3" fmla="*/ 900 h 960"/>
                              <a:gd name="T4" fmla="*/ 1313 w 1425"/>
                              <a:gd name="T5" fmla="*/ 939 h 960"/>
                              <a:gd name="T6" fmla="*/ 1181 w 1425"/>
                              <a:gd name="T7" fmla="*/ 957 h 960"/>
                              <a:gd name="T8" fmla="*/ 1018 w 1425"/>
                              <a:gd name="T9" fmla="*/ 858 h 960"/>
                              <a:gd name="T10" fmla="*/ 825 w 1425"/>
                              <a:gd name="T11" fmla="*/ 840 h 960"/>
                              <a:gd name="T12" fmla="*/ 629 w 1425"/>
                              <a:gd name="T13" fmla="*/ 743 h 960"/>
                              <a:gd name="T14" fmla="*/ 507 w 1425"/>
                              <a:gd name="T15" fmla="*/ 721 h 960"/>
                              <a:gd name="T16" fmla="*/ 419 w 1425"/>
                              <a:gd name="T17" fmla="*/ 719 h 960"/>
                              <a:gd name="T18" fmla="*/ 178 w 1425"/>
                              <a:gd name="T19" fmla="*/ 784 h 960"/>
                              <a:gd name="T20" fmla="*/ 52 w 1425"/>
                              <a:gd name="T21" fmla="*/ 751 h 960"/>
                              <a:gd name="T22" fmla="*/ 3 w 1425"/>
                              <a:gd name="T23" fmla="*/ 687 h 960"/>
                              <a:gd name="T24" fmla="*/ 83 w 1425"/>
                              <a:gd name="T25" fmla="*/ 640 h 960"/>
                              <a:gd name="T26" fmla="*/ 64 w 1425"/>
                              <a:gd name="T27" fmla="*/ 511 h 960"/>
                              <a:gd name="T28" fmla="*/ 25 w 1425"/>
                              <a:gd name="T29" fmla="*/ 294 h 960"/>
                              <a:gd name="T30" fmla="*/ 181 w 1425"/>
                              <a:gd name="T31" fmla="*/ 100 h 960"/>
                              <a:gd name="T32" fmla="*/ 337 w 1425"/>
                              <a:gd name="T33" fmla="*/ 41 h 960"/>
                              <a:gd name="T34" fmla="*/ 635 w 1425"/>
                              <a:gd name="T35" fmla="*/ 4 h 960"/>
                              <a:gd name="T36" fmla="*/ 908 w 1425"/>
                              <a:gd name="T37" fmla="*/ 149 h 960"/>
                              <a:gd name="T38" fmla="*/ 961 w 1425"/>
                              <a:gd name="T39" fmla="*/ 163 h 960"/>
                              <a:gd name="T40" fmla="*/ 1292 w 1425"/>
                              <a:gd name="T41" fmla="*/ 244 h 960"/>
                              <a:gd name="T42" fmla="*/ 1412 w 1425"/>
                              <a:gd name="T43" fmla="*/ 582 h 960"/>
                              <a:gd name="T44" fmla="*/ 1276 w 1425"/>
                              <a:gd name="T45" fmla="*/ 758 h 960"/>
                              <a:gd name="T46" fmla="*/ 511 w 1425"/>
                              <a:gd name="T47" fmla="*/ 629 h 960"/>
                              <a:gd name="T48" fmla="*/ 785 w 1425"/>
                              <a:gd name="T49" fmla="*/ 544 h 960"/>
                              <a:gd name="T50" fmla="*/ 869 w 1425"/>
                              <a:gd name="T51" fmla="*/ 302 h 960"/>
                              <a:gd name="T52" fmla="*/ 689 w 1425"/>
                              <a:gd name="T53" fmla="*/ 102 h 960"/>
                              <a:gd name="T54" fmla="*/ 430 w 1425"/>
                              <a:gd name="T55" fmla="*/ 111 h 960"/>
                              <a:gd name="T56" fmla="*/ 188 w 1425"/>
                              <a:gd name="T57" fmla="*/ 215 h 960"/>
                              <a:gd name="T58" fmla="*/ 102 w 1425"/>
                              <a:gd name="T59" fmla="*/ 371 h 960"/>
                              <a:gd name="T60" fmla="*/ 177 w 1425"/>
                              <a:gd name="T61" fmla="*/ 512 h 960"/>
                              <a:gd name="T62" fmla="*/ 194 w 1425"/>
                              <a:gd name="T63" fmla="*/ 652 h 960"/>
                              <a:gd name="T64" fmla="*/ 213 w 1425"/>
                              <a:gd name="T65" fmla="*/ 694 h 960"/>
                              <a:gd name="T66" fmla="*/ 407 w 1425"/>
                              <a:gd name="T67" fmla="*/ 619 h 960"/>
                              <a:gd name="T68" fmla="*/ 511 w 1425"/>
                              <a:gd name="T69" fmla="*/ 629 h 960"/>
                              <a:gd name="T70" fmla="*/ 742 w 1425"/>
                              <a:gd name="T71" fmla="*/ 709 h 960"/>
                              <a:gd name="T72" fmla="*/ 978 w 1425"/>
                              <a:gd name="T73" fmla="*/ 761 h 960"/>
                              <a:gd name="T74" fmla="*/ 1126 w 1425"/>
                              <a:gd name="T75" fmla="*/ 837 h 960"/>
                              <a:gd name="T76" fmla="*/ 1206 w 1425"/>
                              <a:gd name="T77" fmla="*/ 863 h 960"/>
                              <a:gd name="T78" fmla="*/ 1169 w 1425"/>
                              <a:gd name="T79" fmla="*/ 749 h 960"/>
                              <a:gd name="T80" fmla="*/ 1237 w 1425"/>
                              <a:gd name="T81" fmla="*/ 671 h 960"/>
                              <a:gd name="T82" fmla="*/ 1319 w 1425"/>
                              <a:gd name="T83" fmla="*/ 537 h 960"/>
                              <a:gd name="T84" fmla="*/ 1280 w 1425"/>
                              <a:gd name="T85" fmla="*/ 353 h 960"/>
                              <a:gd name="T86" fmla="*/ 971 w 1425"/>
                              <a:gd name="T87" fmla="*/ 259 h 960"/>
                              <a:gd name="T88" fmla="*/ 955 w 1425"/>
                              <a:gd name="T89" fmla="*/ 453 h 960"/>
                              <a:gd name="T90" fmla="*/ 762 w 1425"/>
                              <a:gd name="T91" fmla="*/ 683 h 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425" h="960">
                                <a:moveTo>
                                  <a:pt x="1267" y="764"/>
                                </a:moveTo>
                                <a:lnTo>
                                  <a:pt x="1267" y="764"/>
                                </a:lnTo>
                                <a:cubicBezTo>
                                  <a:pt x="1268" y="767"/>
                                  <a:pt x="1268" y="769"/>
                                  <a:pt x="1269" y="770"/>
                                </a:cubicBezTo>
                                <a:cubicBezTo>
                                  <a:pt x="1275" y="797"/>
                                  <a:pt x="1291" y="817"/>
                                  <a:pt x="1314" y="830"/>
                                </a:cubicBezTo>
                                <a:cubicBezTo>
                                  <a:pt x="1326" y="837"/>
                                  <a:pt x="1335" y="847"/>
                                  <a:pt x="1349" y="851"/>
                                </a:cubicBezTo>
                                <a:cubicBezTo>
                                  <a:pt x="1367" y="858"/>
                                  <a:pt x="1375" y="881"/>
                                  <a:pt x="1369" y="900"/>
                                </a:cubicBezTo>
                                <a:cubicBezTo>
                                  <a:pt x="1367" y="906"/>
                                  <a:pt x="1363" y="912"/>
                                  <a:pt x="1360" y="918"/>
                                </a:cubicBezTo>
                                <a:cubicBezTo>
                                  <a:pt x="1357" y="925"/>
                                  <a:pt x="1352" y="929"/>
                                  <a:pt x="1345" y="931"/>
                                </a:cubicBezTo>
                                <a:cubicBezTo>
                                  <a:pt x="1335" y="934"/>
                                  <a:pt x="1324" y="938"/>
                                  <a:pt x="1313" y="939"/>
                                </a:cubicBezTo>
                                <a:cubicBezTo>
                                  <a:pt x="1301" y="940"/>
                                  <a:pt x="1290" y="945"/>
                                  <a:pt x="1278" y="949"/>
                                </a:cubicBezTo>
                                <a:cubicBezTo>
                                  <a:pt x="1268" y="953"/>
                                  <a:pt x="1257" y="955"/>
                                  <a:pt x="1246" y="957"/>
                                </a:cubicBezTo>
                                <a:cubicBezTo>
                                  <a:pt x="1225" y="960"/>
                                  <a:pt x="1203" y="960"/>
                                  <a:pt x="1181" y="957"/>
                                </a:cubicBezTo>
                                <a:cubicBezTo>
                                  <a:pt x="1145" y="953"/>
                                  <a:pt x="1114" y="937"/>
                                  <a:pt x="1085" y="916"/>
                                </a:cubicBezTo>
                                <a:cubicBezTo>
                                  <a:pt x="1066" y="901"/>
                                  <a:pt x="1052" y="883"/>
                                  <a:pt x="1036" y="866"/>
                                </a:cubicBezTo>
                                <a:cubicBezTo>
                                  <a:pt x="1032" y="860"/>
                                  <a:pt x="1026" y="858"/>
                                  <a:pt x="1018" y="858"/>
                                </a:cubicBezTo>
                                <a:cubicBezTo>
                                  <a:pt x="1016" y="858"/>
                                  <a:pt x="1013" y="859"/>
                                  <a:pt x="1010" y="859"/>
                                </a:cubicBezTo>
                                <a:cubicBezTo>
                                  <a:pt x="969" y="869"/>
                                  <a:pt x="929" y="859"/>
                                  <a:pt x="888" y="858"/>
                                </a:cubicBezTo>
                                <a:cubicBezTo>
                                  <a:pt x="867" y="852"/>
                                  <a:pt x="846" y="847"/>
                                  <a:pt x="825" y="840"/>
                                </a:cubicBezTo>
                                <a:cubicBezTo>
                                  <a:pt x="795" y="831"/>
                                  <a:pt x="766" y="820"/>
                                  <a:pt x="736" y="809"/>
                                </a:cubicBezTo>
                                <a:cubicBezTo>
                                  <a:pt x="732" y="808"/>
                                  <a:pt x="728" y="807"/>
                                  <a:pt x="725" y="805"/>
                                </a:cubicBezTo>
                                <a:cubicBezTo>
                                  <a:pt x="695" y="781"/>
                                  <a:pt x="657" y="770"/>
                                  <a:pt x="629" y="743"/>
                                </a:cubicBezTo>
                                <a:cubicBezTo>
                                  <a:pt x="626" y="740"/>
                                  <a:pt x="622" y="738"/>
                                  <a:pt x="619" y="736"/>
                                </a:cubicBezTo>
                                <a:cubicBezTo>
                                  <a:pt x="611" y="731"/>
                                  <a:pt x="602" y="727"/>
                                  <a:pt x="592" y="727"/>
                                </a:cubicBezTo>
                                <a:cubicBezTo>
                                  <a:pt x="563" y="729"/>
                                  <a:pt x="535" y="726"/>
                                  <a:pt x="507" y="721"/>
                                </a:cubicBezTo>
                                <a:cubicBezTo>
                                  <a:pt x="496" y="719"/>
                                  <a:pt x="485" y="719"/>
                                  <a:pt x="474" y="718"/>
                                </a:cubicBezTo>
                                <a:cubicBezTo>
                                  <a:pt x="463" y="718"/>
                                  <a:pt x="452" y="719"/>
                                  <a:pt x="442" y="714"/>
                                </a:cubicBezTo>
                                <a:cubicBezTo>
                                  <a:pt x="433" y="711"/>
                                  <a:pt x="426" y="712"/>
                                  <a:pt x="419" y="719"/>
                                </a:cubicBezTo>
                                <a:cubicBezTo>
                                  <a:pt x="392" y="745"/>
                                  <a:pt x="357" y="758"/>
                                  <a:pt x="324" y="773"/>
                                </a:cubicBezTo>
                                <a:cubicBezTo>
                                  <a:pt x="308" y="781"/>
                                  <a:pt x="290" y="785"/>
                                  <a:pt x="272" y="785"/>
                                </a:cubicBezTo>
                                <a:cubicBezTo>
                                  <a:pt x="241" y="784"/>
                                  <a:pt x="210" y="787"/>
                                  <a:pt x="178" y="784"/>
                                </a:cubicBezTo>
                                <a:cubicBezTo>
                                  <a:pt x="162" y="783"/>
                                  <a:pt x="146" y="780"/>
                                  <a:pt x="130" y="776"/>
                                </a:cubicBezTo>
                                <a:cubicBezTo>
                                  <a:pt x="109" y="770"/>
                                  <a:pt x="88" y="764"/>
                                  <a:pt x="67" y="758"/>
                                </a:cubicBezTo>
                                <a:cubicBezTo>
                                  <a:pt x="62" y="757"/>
                                  <a:pt x="57" y="754"/>
                                  <a:pt x="52" y="751"/>
                                </a:cubicBezTo>
                                <a:cubicBezTo>
                                  <a:pt x="46" y="748"/>
                                  <a:pt x="41" y="744"/>
                                  <a:pt x="34" y="742"/>
                                </a:cubicBezTo>
                                <a:cubicBezTo>
                                  <a:pt x="20" y="737"/>
                                  <a:pt x="12" y="728"/>
                                  <a:pt x="6" y="715"/>
                                </a:cubicBezTo>
                                <a:cubicBezTo>
                                  <a:pt x="2" y="705"/>
                                  <a:pt x="0" y="697"/>
                                  <a:pt x="3" y="687"/>
                                </a:cubicBezTo>
                                <a:cubicBezTo>
                                  <a:pt x="7" y="676"/>
                                  <a:pt x="13" y="668"/>
                                  <a:pt x="23" y="662"/>
                                </a:cubicBezTo>
                                <a:cubicBezTo>
                                  <a:pt x="32" y="658"/>
                                  <a:pt x="41" y="654"/>
                                  <a:pt x="50" y="654"/>
                                </a:cubicBezTo>
                                <a:cubicBezTo>
                                  <a:pt x="63" y="654"/>
                                  <a:pt x="74" y="648"/>
                                  <a:pt x="83" y="640"/>
                                </a:cubicBezTo>
                                <a:cubicBezTo>
                                  <a:pt x="104" y="622"/>
                                  <a:pt x="124" y="603"/>
                                  <a:pt x="132" y="574"/>
                                </a:cubicBezTo>
                                <a:cubicBezTo>
                                  <a:pt x="128" y="571"/>
                                  <a:pt x="125" y="566"/>
                                  <a:pt x="120" y="564"/>
                                </a:cubicBezTo>
                                <a:cubicBezTo>
                                  <a:pt x="97" y="551"/>
                                  <a:pt x="80" y="533"/>
                                  <a:pt x="64" y="511"/>
                                </a:cubicBezTo>
                                <a:cubicBezTo>
                                  <a:pt x="49" y="488"/>
                                  <a:pt x="36" y="465"/>
                                  <a:pt x="29" y="438"/>
                                </a:cubicBezTo>
                                <a:cubicBezTo>
                                  <a:pt x="27" y="433"/>
                                  <a:pt x="26" y="428"/>
                                  <a:pt x="24" y="423"/>
                                </a:cubicBezTo>
                                <a:cubicBezTo>
                                  <a:pt x="8" y="380"/>
                                  <a:pt x="11" y="337"/>
                                  <a:pt x="25" y="294"/>
                                </a:cubicBezTo>
                                <a:cubicBezTo>
                                  <a:pt x="36" y="263"/>
                                  <a:pt x="47" y="232"/>
                                  <a:pt x="67" y="205"/>
                                </a:cubicBezTo>
                                <a:cubicBezTo>
                                  <a:pt x="76" y="193"/>
                                  <a:pt x="85" y="182"/>
                                  <a:pt x="96" y="172"/>
                                </a:cubicBezTo>
                                <a:cubicBezTo>
                                  <a:pt x="125" y="148"/>
                                  <a:pt x="152" y="124"/>
                                  <a:pt x="181" y="100"/>
                                </a:cubicBezTo>
                                <a:cubicBezTo>
                                  <a:pt x="189" y="94"/>
                                  <a:pt x="199" y="89"/>
                                  <a:pt x="209" y="85"/>
                                </a:cubicBezTo>
                                <a:cubicBezTo>
                                  <a:pt x="248" y="70"/>
                                  <a:pt x="285" y="54"/>
                                  <a:pt x="325" y="44"/>
                                </a:cubicBezTo>
                                <a:cubicBezTo>
                                  <a:pt x="329" y="43"/>
                                  <a:pt x="333" y="42"/>
                                  <a:pt x="337" y="41"/>
                                </a:cubicBezTo>
                                <a:cubicBezTo>
                                  <a:pt x="382" y="24"/>
                                  <a:pt x="429" y="16"/>
                                  <a:pt x="476" y="8"/>
                                </a:cubicBezTo>
                                <a:cubicBezTo>
                                  <a:pt x="487" y="6"/>
                                  <a:pt x="498" y="5"/>
                                  <a:pt x="509" y="4"/>
                                </a:cubicBezTo>
                                <a:cubicBezTo>
                                  <a:pt x="551" y="1"/>
                                  <a:pt x="593" y="0"/>
                                  <a:pt x="635" y="4"/>
                                </a:cubicBezTo>
                                <a:cubicBezTo>
                                  <a:pt x="696" y="9"/>
                                  <a:pt x="753" y="25"/>
                                  <a:pt x="807" y="54"/>
                                </a:cubicBezTo>
                                <a:cubicBezTo>
                                  <a:pt x="812" y="58"/>
                                  <a:pt x="819" y="61"/>
                                  <a:pt x="824" y="65"/>
                                </a:cubicBezTo>
                                <a:cubicBezTo>
                                  <a:pt x="854" y="91"/>
                                  <a:pt x="885" y="116"/>
                                  <a:pt x="908" y="149"/>
                                </a:cubicBezTo>
                                <a:cubicBezTo>
                                  <a:pt x="912" y="154"/>
                                  <a:pt x="916" y="159"/>
                                  <a:pt x="920" y="165"/>
                                </a:cubicBezTo>
                                <a:cubicBezTo>
                                  <a:pt x="928" y="165"/>
                                  <a:pt x="934" y="165"/>
                                  <a:pt x="941" y="165"/>
                                </a:cubicBezTo>
                                <a:cubicBezTo>
                                  <a:pt x="948" y="165"/>
                                  <a:pt x="955" y="165"/>
                                  <a:pt x="961" y="163"/>
                                </a:cubicBezTo>
                                <a:cubicBezTo>
                                  <a:pt x="995" y="155"/>
                                  <a:pt x="1029" y="159"/>
                                  <a:pt x="1063" y="163"/>
                                </a:cubicBezTo>
                                <a:cubicBezTo>
                                  <a:pt x="1089" y="165"/>
                                  <a:pt x="1114" y="171"/>
                                  <a:pt x="1140" y="176"/>
                                </a:cubicBezTo>
                                <a:cubicBezTo>
                                  <a:pt x="1196" y="186"/>
                                  <a:pt x="1246" y="211"/>
                                  <a:pt x="1292" y="244"/>
                                </a:cubicBezTo>
                                <a:cubicBezTo>
                                  <a:pt x="1346" y="283"/>
                                  <a:pt x="1388" y="332"/>
                                  <a:pt x="1410" y="397"/>
                                </a:cubicBezTo>
                                <a:cubicBezTo>
                                  <a:pt x="1421" y="425"/>
                                  <a:pt x="1425" y="455"/>
                                  <a:pt x="1425" y="485"/>
                                </a:cubicBezTo>
                                <a:cubicBezTo>
                                  <a:pt x="1425" y="517"/>
                                  <a:pt x="1419" y="550"/>
                                  <a:pt x="1412" y="582"/>
                                </a:cubicBezTo>
                                <a:cubicBezTo>
                                  <a:pt x="1407" y="601"/>
                                  <a:pt x="1400" y="618"/>
                                  <a:pt x="1390" y="634"/>
                                </a:cubicBezTo>
                                <a:cubicBezTo>
                                  <a:pt x="1378" y="655"/>
                                  <a:pt x="1363" y="675"/>
                                  <a:pt x="1350" y="696"/>
                                </a:cubicBezTo>
                                <a:cubicBezTo>
                                  <a:pt x="1331" y="724"/>
                                  <a:pt x="1308" y="746"/>
                                  <a:pt x="1276" y="758"/>
                                </a:cubicBezTo>
                                <a:cubicBezTo>
                                  <a:pt x="1273" y="759"/>
                                  <a:pt x="1271" y="761"/>
                                  <a:pt x="1267" y="764"/>
                                </a:cubicBezTo>
                                <a:close/>
                                <a:moveTo>
                                  <a:pt x="511" y="629"/>
                                </a:moveTo>
                                <a:lnTo>
                                  <a:pt x="511" y="629"/>
                                </a:lnTo>
                                <a:cubicBezTo>
                                  <a:pt x="540" y="633"/>
                                  <a:pt x="563" y="634"/>
                                  <a:pt x="586" y="631"/>
                                </a:cubicBezTo>
                                <a:cubicBezTo>
                                  <a:pt x="630" y="625"/>
                                  <a:pt x="671" y="613"/>
                                  <a:pt x="711" y="594"/>
                                </a:cubicBezTo>
                                <a:cubicBezTo>
                                  <a:pt x="738" y="581"/>
                                  <a:pt x="763" y="564"/>
                                  <a:pt x="785" y="544"/>
                                </a:cubicBezTo>
                                <a:cubicBezTo>
                                  <a:pt x="795" y="536"/>
                                  <a:pt x="804" y="527"/>
                                  <a:pt x="811" y="517"/>
                                </a:cubicBezTo>
                                <a:cubicBezTo>
                                  <a:pt x="850" y="466"/>
                                  <a:pt x="872" y="408"/>
                                  <a:pt x="871" y="343"/>
                                </a:cubicBezTo>
                                <a:cubicBezTo>
                                  <a:pt x="871" y="329"/>
                                  <a:pt x="870" y="315"/>
                                  <a:pt x="869" y="302"/>
                                </a:cubicBezTo>
                                <a:cubicBezTo>
                                  <a:pt x="863" y="239"/>
                                  <a:pt x="838" y="187"/>
                                  <a:pt x="787" y="147"/>
                                </a:cubicBezTo>
                                <a:cubicBezTo>
                                  <a:pt x="777" y="139"/>
                                  <a:pt x="767" y="129"/>
                                  <a:pt x="754" y="124"/>
                                </a:cubicBezTo>
                                <a:cubicBezTo>
                                  <a:pt x="732" y="117"/>
                                  <a:pt x="712" y="105"/>
                                  <a:pt x="689" y="102"/>
                                </a:cubicBezTo>
                                <a:cubicBezTo>
                                  <a:pt x="663" y="99"/>
                                  <a:pt x="637" y="95"/>
                                  <a:pt x="612" y="92"/>
                                </a:cubicBezTo>
                                <a:cubicBezTo>
                                  <a:pt x="588" y="89"/>
                                  <a:pt x="565" y="89"/>
                                  <a:pt x="542" y="92"/>
                                </a:cubicBezTo>
                                <a:cubicBezTo>
                                  <a:pt x="505" y="97"/>
                                  <a:pt x="467" y="105"/>
                                  <a:pt x="430" y="111"/>
                                </a:cubicBezTo>
                                <a:cubicBezTo>
                                  <a:pt x="427" y="112"/>
                                  <a:pt x="424" y="112"/>
                                  <a:pt x="422" y="113"/>
                                </a:cubicBezTo>
                                <a:cubicBezTo>
                                  <a:pt x="382" y="128"/>
                                  <a:pt x="341" y="137"/>
                                  <a:pt x="301" y="151"/>
                                </a:cubicBezTo>
                                <a:cubicBezTo>
                                  <a:pt x="259" y="166"/>
                                  <a:pt x="222" y="187"/>
                                  <a:pt x="188" y="215"/>
                                </a:cubicBezTo>
                                <a:cubicBezTo>
                                  <a:pt x="138" y="258"/>
                                  <a:pt x="136" y="258"/>
                                  <a:pt x="110" y="327"/>
                                </a:cubicBezTo>
                                <a:cubicBezTo>
                                  <a:pt x="106" y="339"/>
                                  <a:pt x="104" y="351"/>
                                  <a:pt x="102" y="363"/>
                                </a:cubicBezTo>
                                <a:cubicBezTo>
                                  <a:pt x="101" y="365"/>
                                  <a:pt x="101" y="368"/>
                                  <a:pt x="102" y="371"/>
                                </a:cubicBezTo>
                                <a:cubicBezTo>
                                  <a:pt x="105" y="401"/>
                                  <a:pt x="110" y="431"/>
                                  <a:pt x="123" y="458"/>
                                </a:cubicBezTo>
                                <a:cubicBezTo>
                                  <a:pt x="132" y="476"/>
                                  <a:pt x="143" y="494"/>
                                  <a:pt x="163" y="503"/>
                                </a:cubicBezTo>
                                <a:cubicBezTo>
                                  <a:pt x="168" y="506"/>
                                  <a:pt x="172" y="509"/>
                                  <a:pt x="177" y="512"/>
                                </a:cubicBezTo>
                                <a:cubicBezTo>
                                  <a:pt x="197" y="525"/>
                                  <a:pt x="211" y="543"/>
                                  <a:pt x="223" y="563"/>
                                </a:cubicBezTo>
                                <a:cubicBezTo>
                                  <a:pt x="228" y="570"/>
                                  <a:pt x="230" y="578"/>
                                  <a:pt x="227" y="586"/>
                                </a:cubicBezTo>
                                <a:cubicBezTo>
                                  <a:pt x="219" y="609"/>
                                  <a:pt x="212" y="633"/>
                                  <a:pt x="194" y="652"/>
                                </a:cubicBezTo>
                                <a:cubicBezTo>
                                  <a:pt x="186" y="661"/>
                                  <a:pt x="180" y="671"/>
                                  <a:pt x="172" y="681"/>
                                </a:cubicBezTo>
                                <a:cubicBezTo>
                                  <a:pt x="171" y="683"/>
                                  <a:pt x="174" y="691"/>
                                  <a:pt x="176" y="691"/>
                                </a:cubicBezTo>
                                <a:cubicBezTo>
                                  <a:pt x="188" y="692"/>
                                  <a:pt x="201" y="693"/>
                                  <a:pt x="213" y="694"/>
                                </a:cubicBezTo>
                                <a:cubicBezTo>
                                  <a:pt x="238" y="696"/>
                                  <a:pt x="261" y="689"/>
                                  <a:pt x="284" y="679"/>
                                </a:cubicBezTo>
                                <a:cubicBezTo>
                                  <a:pt x="316" y="666"/>
                                  <a:pt x="346" y="651"/>
                                  <a:pt x="373" y="630"/>
                                </a:cubicBezTo>
                                <a:cubicBezTo>
                                  <a:pt x="384" y="621"/>
                                  <a:pt x="394" y="618"/>
                                  <a:pt x="407" y="619"/>
                                </a:cubicBezTo>
                                <a:cubicBezTo>
                                  <a:pt x="419" y="620"/>
                                  <a:pt x="432" y="621"/>
                                  <a:pt x="443" y="624"/>
                                </a:cubicBezTo>
                                <a:cubicBezTo>
                                  <a:pt x="458" y="627"/>
                                  <a:pt x="473" y="628"/>
                                  <a:pt x="488" y="629"/>
                                </a:cubicBezTo>
                                <a:cubicBezTo>
                                  <a:pt x="498" y="629"/>
                                  <a:pt x="507" y="629"/>
                                  <a:pt x="511" y="629"/>
                                </a:cubicBezTo>
                                <a:close/>
                                <a:moveTo>
                                  <a:pt x="734" y="700"/>
                                </a:moveTo>
                                <a:lnTo>
                                  <a:pt x="734" y="700"/>
                                </a:lnTo>
                                <a:cubicBezTo>
                                  <a:pt x="737" y="703"/>
                                  <a:pt x="739" y="707"/>
                                  <a:pt x="742" y="709"/>
                                </a:cubicBezTo>
                                <a:cubicBezTo>
                                  <a:pt x="750" y="714"/>
                                  <a:pt x="759" y="719"/>
                                  <a:pt x="768" y="721"/>
                                </a:cubicBezTo>
                                <a:cubicBezTo>
                                  <a:pt x="795" y="728"/>
                                  <a:pt x="822" y="740"/>
                                  <a:pt x="849" y="748"/>
                                </a:cubicBezTo>
                                <a:cubicBezTo>
                                  <a:pt x="891" y="760"/>
                                  <a:pt x="934" y="768"/>
                                  <a:pt x="978" y="761"/>
                                </a:cubicBezTo>
                                <a:cubicBezTo>
                                  <a:pt x="1004" y="758"/>
                                  <a:pt x="1030" y="760"/>
                                  <a:pt x="1055" y="766"/>
                                </a:cubicBezTo>
                                <a:cubicBezTo>
                                  <a:pt x="1067" y="769"/>
                                  <a:pt x="1076" y="774"/>
                                  <a:pt x="1082" y="783"/>
                                </a:cubicBezTo>
                                <a:cubicBezTo>
                                  <a:pt x="1095" y="803"/>
                                  <a:pt x="1111" y="820"/>
                                  <a:pt x="1126" y="837"/>
                                </a:cubicBezTo>
                                <a:cubicBezTo>
                                  <a:pt x="1132" y="843"/>
                                  <a:pt x="1139" y="847"/>
                                  <a:pt x="1146" y="851"/>
                                </a:cubicBezTo>
                                <a:cubicBezTo>
                                  <a:pt x="1163" y="858"/>
                                  <a:pt x="1180" y="862"/>
                                  <a:pt x="1197" y="864"/>
                                </a:cubicBezTo>
                                <a:cubicBezTo>
                                  <a:pt x="1200" y="864"/>
                                  <a:pt x="1203" y="864"/>
                                  <a:pt x="1206" y="863"/>
                                </a:cubicBezTo>
                                <a:cubicBezTo>
                                  <a:pt x="1209" y="863"/>
                                  <a:pt x="1213" y="857"/>
                                  <a:pt x="1212" y="854"/>
                                </a:cubicBezTo>
                                <a:cubicBezTo>
                                  <a:pt x="1198" y="822"/>
                                  <a:pt x="1182" y="790"/>
                                  <a:pt x="1173" y="756"/>
                                </a:cubicBezTo>
                                <a:cubicBezTo>
                                  <a:pt x="1172" y="753"/>
                                  <a:pt x="1170" y="751"/>
                                  <a:pt x="1169" y="749"/>
                                </a:cubicBezTo>
                                <a:cubicBezTo>
                                  <a:pt x="1165" y="738"/>
                                  <a:pt x="1167" y="727"/>
                                  <a:pt x="1176" y="719"/>
                                </a:cubicBezTo>
                                <a:cubicBezTo>
                                  <a:pt x="1185" y="711"/>
                                  <a:pt x="1194" y="703"/>
                                  <a:pt x="1205" y="697"/>
                                </a:cubicBezTo>
                                <a:cubicBezTo>
                                  <a:pt x="1218" y="690"/>
                                  <a:pt x="1227" y="681"/>
                                  <a:pt x="1237" y="671"/>
                                </a:cubicBezTo>
                                <a:cubicBezTo>
                                  <a:pt x="1249" y="660"/>
                                  <a:pt x="1259" y="648"/>
                                  <a:pt x="1268" y="634"/>
                                </a:cubicBezTo>
                                <a:cubicBezTo>
                                  <a:pt x="1277" y="619"/>
                                  <a:pt x="1286" y="603"/>
                                  <a:pt x="1297" y="589"/>
                                </a:cubicBezTo>
                                <a:cubicBezTo>
                                  <a:pt x="1309" y="573"/>
                                  <a:pt x="1314" y="555"/>
                                  <a:pt x="1319" y="537"/>
                                </a:cubicBezTo>
                                <a:cubicBezTo>
                                  <a:pt x="1321" y="527"/>
                                  <a:pt x="1323" y="518"/>
                                  <a:pt x="1324" y="509"/>
                                </a:cubicBezTo>
                                <a:cubicBezTo>
                                  <a:pt x="1331" y="468"/>
                                  <a:pt x="1327" y="430"/>
                                  <a:pt x="1308" y="393"/>
                                </a:cubicBezTo>
                                <a:cubicBezTo>
                                  <a:pt x="1300" y="379"/>
                                  <a:pt x="1291" y="365"/>
                                  <a:pt x="1280" y="353"/>
                                </a:cubicBezTo>
                                <a:cubicBezTo>
                                  <a:pt x="1253" y="325"/>
                                  <a:pt x="1222" y="303"/>
                                  <a:pt x="1187" y="287"/>
                                </a:cubicBezTo>
                                <a:cubicBezTo>
                                  <a:pt x="1137" y="265"/>
                                  <a:pt x="1083" y="254"/>
                                  <a:pt x="1028" y="253"/>
                                </a:cubicBezTo>
                                <a:cubicBezTo>
                                  <a:pt x="1009" y="252"/>
                                  <a:pt x="990" y="254"/>
                                  <a:pt x="971" y="259"/>
                                </a:cubicBezTo>
                                <a:cubicBezTo>
                                  <a:pt x="964" y="261"/>
                                  <a:pt x="960" y="267"/>
                                  <a:pt x="961" y="274"/>
                                </a:cubicBezTo>
                                <a:cubicBezTo>
                                  <a:pt x="962" y="277"/>
                                  <a:pt x="962" y="280"/>
                                  <a:pt x="962" y="282"/>
                                </a:cubicBezTo>
                                <a:cubicBezTo>
                                  <a:pt x="972" y="340"/>
                                  <a:pt x="971" y="396"/>
                                  <a:pt x="955" y="453"/>
                                </a:cubicBezTo>
                                <a:cubicBezTo>
                                  <a:pt x="940" y="509"/>
                                  <a:pt x="910" y="558"/>
                                  <a:pt x="875" y="603"/>
                                </a:cubicBezTo>
                                <a:cubicBezTo>
                                  <a:pt x="873" y="606"/>
                                  <a:pt x="869" y="609"/>
                                  <a:pt x="866" y="612"/>
                                </a:cubicBezTo>
                                <a:cubicBezTo>
                                  <a:pt x="834" y="639"/>
                                  <a:pt x="800" y="664"/>
                                  <a:pt x="762" y="683"/>
                                </a:cubicBezTo>
                                <a:cubicBezTo>
                                  <a:pt x="753" y="688"/>
                                  <a:pt x="742" y="692"/>
                                  <a:pt x="734" y="7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4" name="Freeform 148"/>
                        <wps:cNvSpPr>
                          <a:spLocks noEditPoints="1"/>
                        </wps:cNvSpPr>
                        <wps:spPr bwMode="auto">
                          <a:xfrm>
                            <a:off x="2090928" y="0"/>
                            <a:ext cx="402336" cy="379330"/>
                          </a:xfrm>
                          <a:custGeom>
                            <a:avLst/>
                            <a:gdLst>
                              <a:gd name="T0" fmla="*/ 281 w 897"/>
                              <a:gd name="T1" fmla="*/ 616 h 848"/>
                              <a:gd name="T2" fmla="*/ 174 w 897"/>
                              <a:gd name="T3" fmla="*/ 614 h 848"/>
                              <a:gd name="T4" fmla="*/ 69 w 897"/>
                              <a:gd name="T5" fmla="*/ 603 h 848"/>
                              <a:gd name="T6" fmla="*/ 8 w 897"/>
                              <a:gd name="T7" fmla="*/ 556 h 848"/>
                              <a:gd name="T8" fmla="*/ 2 w 897"/>
                              <a:gd name="T9" fmla="*/ 430 h 848"/>
                              <a:gd name="T10" fmla="*/ 16 w 897"/>
                              <a:gd name="T11" fmla="*/ 271 h 848"/>
                              <a:gd name="T12" fmla="*/ 71 w 897"/>
                              <a:gd name="T13" fmla="*/ 206 h 848"/>
                              <a:gd name="T14" fmla="*/ 273 w 897"/>
                              <a:gd name="T15" fmla="*/ 203 h 848"/>
                              <a:gd name="T16" fmla="*/ 239 w 897"/>
                              <a:gd name="T17" fmla="*/ 151 h 848"/>
                              <a:gd name="T18" fmla="*/ 182 w 897"/>
                              <a:gd name="T19" fmla="*/ 52 h 848"/>
                              <a:gd name="T20" fmla="*/ 221 w 897"/>
                              <a:gd name="T21" fmla="*/ 7 h 848"/>
                              <a:gd name="T22" fmla="*/ 569 w 897"/>
                              <a:gd name="T23" fmla="*/ 0 h 848"/>
                              <a:gd name="T24" fmla="*/ 621 w 897"/>
                              <a:gd name="T25" fmla="*/ 26 h 848"/>
                              <a:gd name="T26" fmla="*/ 704 w 897"/>
                              <a:gd name="T27" fmla="*/ 167 h 848"/>
                              <a:gd name="T28" fmla="*/ 861 w 897"/>
                              <a:gd name="T29" fmla="*/ 391 h 848"/>
                              <a:gd name="T30" fmla="*/ 892 w 897"/>
                              <a:gd name="T31" fmla="*/ 485 h 848"/>
                              <a:gd name="T32" fmla="*/ 802 w 897"/>
                              <a:gd name="T33" fmla="*/ 596 h 848"/>
                              <a:gd name="T34" fmla="*/ 660 w 897"/>
                              <a:gd name="T35" fmla="*/ 754 h 848"/>
                              <a:gd name="T36" fmla="*/ 632 w 897"/>
                              <a:gd name="T37" fmla="*/ 803 h 848"/>
                              <a:gd name="T38" fmla="*/ 519 w 897"/>
                              <a:gd name="T39" fmla="*/ 841 h 848"/>
                              <a:gd name="T40" fmla="*/ 396 w 897"/>
                              <a:gd name="T41" fmla="*/ 832 h 848"/>
                              <a:gd name="T42" fmla="*/ 241 w 897"/>
                              <a:gd name="T43" fmla="*/ 824 h 848"/>
                              <a:gd name="T44" fmla="*/ 192 w 897"/>
                              <a:gd name="T45" fmla="*/ 752 h 848"/>
                              <a:gd name="T46" fmla="*/ 280 w 897"/>
                              <a:gd name="T47" fmla="*/ 628 h 848"/>
                              <a:gd name="T48" fmla="*/ 554 w 897"/>
                              <a:gd name="T49" fmla="*/ 91 h 848"/>
                              <a:gd name="T50" fmla="*/ 493 w 897"/>
                              <a:gd name="T51" fmla="*/ 91 h 848"/>
                              <a:gd name="T52" fmla="*/ 329 w 897"/>
                              <a:gd name="T53" fmla="*/ 94 h 848"/>
                              <a:gd name="T54" fmla="*/ 319 w 897"/>
                              <a:gd name="T55" fmla="*/ 113 h 848"/>
                              <a:gd name="T56" fmla="*/ 392 w 897"/>
                              <a:gd name="T57" fmla="*/ 195 h 848"/>
                              <a:gd name="T58" fmla="*/ 412 w 897"/>
                              <a:gd name="T59" fmla="*/ 263 h 848"/>
                              <a:gd name="T60" fmla="*/ 326 w 897"/>
                              <a:gd name="T61" fmla="*/ 298 h 848"/>
                              <a:gd name="T62" fmla="*/ 117 w 897"/>
                              <a:gd name="T63" fmla="*/ 298 h 848"/>
                              <a:gd name="T64" fmla="*/ 103 w 897"/>
                              <a:gd name="T65" fmla="*/ 362 h 848"/>
                              <a:gd name="T66" fmla="*/ 101 w 897"/>
                              <a:gd name="T67" fmla="*/ 505 h 848"/>
                              <a:gd name="T68" fmla="*/ 258 w 897"/>
                              <a:gd name="T69" fmla="*/ 526 h 848"/>
                              <a:gd name="T70" fmla="*/ 363 w 897"/>
                              <a:gd name="T71" fmla="*/ 522 h 848"/>
                              <a:gd name="T72" fmla="*/ 412 w 897"/>
                              <a:gd name="T73" fmla="*/ 532 h 848"/>
                              <a:gd name="T74" fmla="*/ 427 w 897"/>
                              <a:gd name="T75" fmla="*/ 592 h 848"/>
                              <a:gd name="T76" fmla="*/ 397 w 897"/>
                              <a:gd name="T77" fmla="*/ 636 h 848"/>
                              <a:gd name="T78" fmla="*/ 338 w 897"/>
                              <a:gd name="T79" fmla="*/ 724 h 848"/>
                              <a:gd name="T80" fmla="*/ 447 w 897"/>
                              <a:gd name="T81" fmla="*/ 741 h 848"/>
                              <a:gd name="T82" fmla="*/ 534 w 897"/>
                              <a:gd name="T83" fmla="*/ 745 h 848"/>
                              <a:gd name="T84" fmla="*/ 650 w 897"/>
                              <a:gd name="T85" fmla="*/ 620 h 848"/>
                              <a:gd name="T86" fmla="*/ 734 w 897"/>
                              <a:gd name="T87" fmla="*/ 525 h 848"/>
                              <a:gd name="T88" fmla="*/ 793 w 897"/>
                              <a:gd name="T89" fmla="*/ 453 h 848"/>
                              <a:gd name="T90" fmla="*/ 715 w 897"/>
                              <a:gd name="T91" fmla="*/ 334 h 848"/>
                              <a:gd name="T92" fmla="*/ 565 w 897"/>
                              <a:gd name="T93" fmla="*/ 104 h 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97" h="848">
                                <a:moveTo>
                                  <a:pt x="281" y="616"/>
                                </a:moveTo>
                                <a:lnTo>
                                  <a:pt x="281" y="616"/>
                                </a:lnTo>
                                <a:cubicBezTo>
                                  <a:pt x="262" y="616"/>
                                  <a:pt x="245" y="615"/>
                                  <a:pt x="227" y="615"/>
                                </a:cubicBezTo>
                                <a:cubicBezTo>
                                  <a:pt x="209" y="614"/>
                                  <a:pt x="192" y="608"/>
                                  <a:pt x="174" y="614"/>
                                </a:cubicBezTo>
                                <a:cubicBezTo>
                                  <a:pt x="145" y="605"/>
                                  <a:pt x="114" y="613"/>
                                  <a:pt x="85" y="603"/>
                                </a:cubicBezTo>
                                <a:cubicBezTo>
                                  <a:pt x="80" y="602"/>
                                  <a:pt x="74" y="604"/>
                                  <a:pt x="69" y="603"/>
                                </a:cubicBezTo>
                                <a:cubicBezTo>
                                  <a:pt x="52" y="601"/>
                                  <a:pt x="37" y="595"/>
                                  <a:pt x="24" y="584"/>
                                </a:cubicBezTo>
                                <a:cubicBezTo>
                                  <a:pt x="16" y="577"/>
                                  <a:pt x="9" y="568"/>
                                  <a:pt x="8" y="556"/>
                                </a:cubicBezTo>
                                <a:cubicBezTo>
                                  <a:pt x="7" y="522"/>
                                  <a:pt x="0" y="489"/>
                                  <a:pt x="2" y="454"/>
                                </a:cubicBezTo>
                                <a:cubicBezTo>
                                  <a:pt x="2" y="446"/>
                                  <a:pt x="1" y="438"/>
                                  <a:pt x="2" y="430"/>
                                </a:cubicBezTo>
                                <a:cubicBezTo>
                                  <a:pt x="7" y="393"/>
                                  <a:pt x="7" y="356"/>
                                  <a:pt x="10" y="320"/>
                                </a:cubicBezTo>
                                <a:cubicBezTo>
                                  <a:pt x="12" y="303"/>
                                  <a:pt x="13" y="287"/>
                                  <a:pt x="16" y="271"/>
                                </a:cubicBezTo>
                                <a:cubicBezTo>
                                  <a:pt x="19" y="259"/>
                                  <a:pt x="23" y="247"/>
                                  <a:pt x="28" y="236"/>
                                </a:cubicBezTo>
                                <a:cubicBezTo>
                                  <a:pt x="36" y="217"/>
                                  <a:pt x="49" y="206"/>
                                  <a:pt x="71" y="206"/>
                                </a:cubicBezTo>
                                <a:cubicBezTo>
                                  <a:pt x="104" y="206"/>
                                  <a:pt x="137" y="203"/>
                                  <a:pt x="170" y="204"/>
                                </a:cubicBezTo>
                                <a:cubicBezTo>
                                  <a:pt x="204" y="206"/>
                                  <a:pt x="238" y="205"/>
                                  <a:pt x="273" y="203"/>
                                </a:cubicBezTo>
                                <a:cubicBezTo>
                                  <a:pt x="273" y="199"/>
                                  <a:pt x="275" y="193"/>
                                  <a:pt x="273" y="191"/>
                                </a:cubicBezTo>
                                <a:cubicBezTo>
                                  <a:pt x="262" y="177"/>
                                  <a:pt x="251" y="164"/>
                                  <a:pt x="239" y="151"/>
                                </a:cubicBezTo>
                                <a:cubicBezTo>
                                  <a:pt x="220" y="129"/>
                                  <a:pt x="205" y="105"/>
                                  <a:pt x="195" y="78"/>
                                </a:cubicBezTo>
                                <a:cubicBezTo>
                                  <a:pt x="191" y="69"/>
                                  <a:pt x="185" y="61"/>
                                  <a:pt x="182" y="52"/>
                                </a:cubicBezTo>
                                <a:cubicBezTo>
                                  <a:pt x="179" y="44"/>
                                  <a:pt x="180" y="36"/>
                                  <a:pt x="184" y="29"/>
                                </a:cubicBezTo>
                                <a:cubicBezTo>
                                  <a:pt x="193" y="15"/>
                                  <a:pt x="204" y="8"/>
                                  <a:pt x="221" y="7"/>
                                </a:cubicBezTo>
                                <a:cubicBezTo>
                                  <a:pt x="274" y="3"/>
                                  <a:pt x="327" y="2"/>
                                  <a:pt x="381" y="1"/>
                                </a:cubicBezTo>
                                <a:cubicBezTo>
                                  <a:pt x="443" y="1"/>
                                  <a:pt x="506" y="0"/>
                                  <a:pt x="569" y="0"/>
                                </a:cubicBezTo>
                                <a:cubicBezTo>
                                  <a:pt x="572" y="0"/>
                                  <a:pt x="574" y="0"/>
                                  <a:pt x="577" y="0"/>
                                </a:cubicBezTo>
                                <a:cubicBezTo>
                                  <a:pt x="596" y="1"/>
                                  <a:pt x="612" y="9"/>
                                  <a:pt x="621" y="26"/>
                                </a:cubicBezTo>
                                <a:cubicBezTo>
                                  <a:pt x="632" y="48"/>
                                  <a:pt x="646" y="68"/>
                                  <a:pt x="658" y="89"/>
                                </a:cubicBezTo>
                                <a:cubicBezTo>
                                  <a:pt x="673" y="116"/>
                                  <a:pt x="693" y="138"/>
                                  <a:pt x="704" y="167"/>
                                </a:cubicBezTo>
                                <a:cubicBezTo>
                                  <a:pt x="725" y="197"/>
                                  <a:pt x="746" y="227"/>
                                  <a:pt x="769" y="256"/>
                                </a:cubicBezTo>
                                <a:cubicBezTo>
                                  <a:pt x="802" y="299"/>
                                  <a:pt x="834" y="344"/>
                                  <a:pt x="861" y="391"/>
                                </a:cubicBezTo>
                                <a:cubicBezTo>
                                  <a:pt x="873" y="412"/>
                                  <a:pt x="883" y="435"/>
                                  <a:pt x="892" y="457"/>
                                </a:cubicBezTo>
                                <a:cubicBezTo>
                                  <a:pt x="897" y="466"/>
                                  <a:pt x="896" y="476"/>
                                  <a:pt x="892" y="485"/>
                                </a:cubicBezTo>
                                <a:cubicBezTo>
                                  <a:pt x="886" y="499"/>
                                  <a:pt x="877" y="512"/>
                                  <a:pt x="868" y="523"/>
                                </a:cubicBezTo>
                                <a:cubicBezTo>
                                  <a:pt x="846" y="548"/>
                                  <a:pt x="825" y="573"/>
                                  <a:pt x="802" y="596"/>
                                </a:cubicBezTo>
                                <a:cubicBezTo>
                                  <a:pt x="787" y="612"/>
                                  <a:pt x="773" y="628"/>
                                  <a:pt x="758" y="645"/>
                                </a:cubicBezTo>
                                <a:cubicBezTo>
                                  <a:pt x="726" y="682"/>
                                  <a:pt x="695" y="720"/>
                                  <a:pt x="660" y="754"/>
                                </a:cubicBezTo>
                                <a:cubicBezTo>
                                  <a:pt x="653" y="761"/>
                                  <a:pt x="647" y="769"/>
                                  <a:pt x="641" y="776"/>
                                </a:cubicBezTo>
                                <a:cubicBezTo>
                                  <a:pt x="635" y="784"/>
                                  <a:pt x="633" y="793"/>
                                  <a:pt x="632" y="803"/>
                                </a:cubicBezTo>
                                <a:cubicBezTo>
                                  <a:pt x="631" y="829"/>
                                  <a:pt x="617" y="844"/>
                                  <a:pt x="592" y="845"/>
                                </a:cubicBezTo>
                                <a:cubicBezTo>
                                  <a:pt x="567" y="846"/>
                                  <a:pt x="543" y="848"/>
                                  <a:pt x="519" y="841"/>
                                </a:cubicBezTo>
                                <a:cubicBezTo>
                                  <a:pt x="512" y="839"/>
                                  <a:pt x="505" y="838"/>
                                  <a:pt x="499" y="838"/>
                                </a:cubicBezTo>
                                <a:cubicBezTo>
                                  <a:pt x="464" y="837"/>
                                  <a:pt x="430" y="833"/>
                                  <a:pt x="396" y="832"/>
                                </a:cubicBezTo>
                                <a:cubicBezTo>
                                  <a:pt x="362" y="831"/>
                                  <a:pt x="329" y="826"/>
                                  <a:pt x="294" y="827"/>
                                </a:cubicBezTo>
                                <a:cubicBezTo>
                                  <a:pt x="277" y="828"/>
                                  <a:pt x="259" y="825"/>
                                  <a:pt x="241" y="824"/>
                                </a:cubicBezTo>
                                <a:cubicBezTo>
                                  <a:pt x="219" y="822"/>
                                  <a:pt x="203" y="809"/>
                                  <a:pt x="193" y="791"/>
                                </a:cubicBezTo>
                                <a:cubicBezTo>
                                  <a:pt x="185" y="779"/>
                                  <a:pt x="185" y="764"/>
                                  <a:pt x="192" y="752"/>
                                </a:cubicBezTo>
                                <a:cubicBezTo>
                                  <a:pt x="209" y="725"/>
                                  <a:pt x="226" y="698"/>
                                  <a:pt x="246" y="674"/>
                                </a:cubicBezTo>
                                <a:cubicBezTo>
                                  <a:pt x="258" y="660"/>
                                  <a:pt x="269" y="644"/>
                                  <a:pt x="280" y="628"/>
                                </a:cubicBezTo>
                                <a:cubicBezTo>
                                  <a:pt x="282" y="626"/>
                                  <a:pt x="281" y="621"/>
                                  <a:pt x="281" y="616"/>
                                </a:cubicBezTo>
                                <a:close/>
                                <a:moveTo>
                                  <a:pt x="554" y="91"/>
                                </a:moveTo>
                                <a:lnTo>
                                  <a:pt x="554" y="91"/>
                                </a:lnTo>
                                <a:cubicBezTo>
                                  <a:pt x="534" y="91"/>
                                  <a:pt x="513" y="91"/>
                                  <a:pt x="493" y="91"/>
                                </a:cubicBezTo>
                                <a:cubicBezTo>
                                  <a:pt x="465" y="91"/>
                                  <a:pt x="438" y="94"/>
                                  <a:pt x="411" y="92"/>
                                </a:cubicBezTo>
                                <a:cubicBezTo>
                                  <a:pt x="383" y="90"/>
                                  <a:pt x="357" y="97"/>
                                  <a:pt x="329" y="94"/>
                                </a:cubicBezTo>
                                <a:cubicBezTo>
                                  <a:pt x="324" y="93"/>
                                  <a:pt x="319" y="93"/>
                                  <a:pt x="315" y="98"/>
                                </a:cubicBezTo>
                                <a:cubicBezTo>
                                  <a:pt x="312" y="101"/>
                                  <a:pt x="313" y="107"/>
                                  <a:pt x="319" y="113"/>
                                </a:cubicBezTo>
                                <a:cubicBezTo>
                                  <a:pt x="333" y="128"/>
                                  <a:pt x="347" y="143"/>
                                  <a:pt x="361" y="158"/>
                                </a:cubicBezTo>
                                <a:cubicBezTo>
                                  <a:pt x="371" y="170"/>
                                  <a:pt x="382" y="182"/>
                                  <a:pt x="392" y="195"/>
                                </a:cubicBezTo>
                                <a:cubicBezTo>
                                  <a:pt x="402" y="208"/>
                                  <a:pt x="410" y="223"/>
                                  <a:pt x="414" y="239"/>
                                </a:cubicBezTo>
                                <a:cubicBezTo>
                                  <a:pt x="417" y="247"/>
                                  <a:pt x="416" y="255"/>
                                  <a:pt x="412" y="263"/>
                                </a:cubicBezTo>
                                <a:cubicBezTo>
                                  <a:pt x="407" y="271"/>
                                  <a:pt x="401" y="278"/>
                                  <a:pt x="393" y="283"/>
                                </a:cubicBezTo>
                                <a:cubicBezTo>
                                  <a:pt x="371" y="294"/>
                                  <a:pt x="349" y="298"/>
                                  <a:pt x="326" y="298"/>
                                </a:cubicBezTo>
                                <a:cubicBezTo>
                                  <a:pt x="281" y="297"/>
                                  <a:pt x="236" y="295"/>
                                  <a:pt x="191" y="294"/>
                                </a:cubicBezTo>
                                <a:cubicBezTo>
                                  <a:pt x="166" y="294"/>
                                  <a:pt x="142" y="297"/>
                                  <a:pt x="117" y="298"/>
                                </a:cubicBezTo>
                                <a:cubicBezTo>
                                  <a:pt x="112" y="298"/>
                                  <a:pt x="107" y="304"/>
                                  <a:pt x="106" y="309"/>
                                </a:cubicBezTo>
                                <a:cubicBezTo>
                                  <a:pt x="105" y="326"/>
                                  <a:pt x="106" y="344"/>
                                  <a:pt x="103" y="362"/>
                                </a:cubicBezTo>
                                <a:cubicBezTo>
                                  <a:pt x="98" y="392"/>
                                  <a:pt x="98" y="422"/>
                                  <a:pt x="97" y="452"/>
                                </a:cubicBezTo>
                                <a:cubicBezTo>
                                  <a:pt x="96" y="470"/>
                                  <a:pt x="98" y="487"/>
                                  <a:pt x="101" y="505"/>
                                </a:cubicBezTo>
                                <a:cubicBezTo>
                                  <a:pt x="102" y="511"/>
                                  <a:pt x="107" y="516"/>
                                  <a:pt x="115" y="517"/>
                                </a:cubicBezTo>
                                <a:cubicBezTo>
                                  <a:pt x="162" y="521"/>
                                  <a:pt x="210" y="526"/>
                                  <a:pt x="258" y="526"/>
                                </a:cubicBezTo>
                                <a:cubicBezTo>
                                  <a:pt x="270" y="526"/>
                                  <a:pt x="283" y="525"/>
                                  <a:pt x="294" y="527"/>
                                </a:cubicBezTo>
                                <a:cubicBezTo>
                                  <a:pt x="318" y="531"/>
                                  <a:pt x="341" y="529"/>
                                  <a:pt x="363" y="522"/>
                                </a:cubicBezTo>
                                <a:cubicBezTo>
                                  <a:pt x="367" y="520"/>
                                  <a:pt x="371" y="519"/>
                                  <a:pt x="375" y="519"/>
                                </a:cubicBezTo>
                                <a:cubicBezTo>
                                  <a:pt x="390" y="517"/>
                                  <a:pt x="402" y="522"/>
                                  <a:pt x="412" y="532"/>
                                </a:cubicBezTo>
                                <a:cubicBezTo>
                                  <a:pt x="415" y="535"/>
                                  <a:pt x="417" y="539"/>
                                  <a:pt x="419" y="542"/>
                                </a:cubicBezTo>
                                <a:cubicBezTo>
                                  <a:pt x="434" y="557"/>
                                  <a:pt x="432" y="574"/>
                                  <a:pt x="427" y="592"/>
                                </a:cubicBezTo>
                                <a:cubicBezTo>
                                  <a:pt x="425" y="597"/>
                                  <a:pt x="422" y="602"/>
                                  <a:pt x="419" y="606"/>
                                </a:cubicBezTo>
                                <a:cubicBezTo>
                                  <a:pt x="412" y="616"/>
                                  <a:pt x="404" y="626"/>
                                  <a:pt x="397" y="636"/>
                                </a:cubicBezTo>
                                <a:cubicBezTo>
                                  <a:pt x="383" y="656"/>
                                  <a:pt x="369" y="676"/>
                                  <a:pt x="355" y="696"/>
                                </a:cubicBezTo>
                                <a:cubicBezTo>
                                  <a:pt x="349" y="705"/>
                                  <a:pt x="344" y="715"/>
                                  <a:pt x="338" y="724"/>
                                </a:cubicBezTo>
                                <a:cubicBezTo>
                                  <a:pt x="336" y="729"/>
                                  <a:pt x="340" y="736"/>
                                  <a:pt x="345" y="736"/>
                                </a:cubicBezTo>
                                <a:cubicBezTo>
                                  <a:pt x="379" y="739"/>
                                  <a:pt x="413" y="744"/>
                                  <a:pt x="447" y="741"/>
                                </a:cubicBezTo>
                                <a:cubicBezTo>
                                  <a:pt x="463" y="740"/>
                                  <a:pt x="480" y="741"/>
                                  <a:pt x="496" y="745"/>
                                </a:cubicBezTo>
                                <a:cubicBezTo>
                                  <a:pt x="508" y="748"/>
                                  <a:pt x="520" y="748"/>
                                  <a:pt x="534" y="745"/>
                                </a:cubicBezTo>
                                <a:cubicBezTo>
                                  <a:pt x="538" y="741"/>
                                  <a:pt x="542" y="736"/>
                                  <a:pt x="547" y="731"/>
                                </a:cubicBezTo>
                                <a:cubicBezTo>
                                  <a:pt x="580" y="694"/>
                                  <a:pt x="613" y="655"/>
                                  <a:pt x="650" y="620"/>
                                </a:cubicBezTo>
                                <a:cubicBezTo>
                                  <a:pt x="658" y="612"/>
                                  <a:pt x="665" y="604"/>
                                  <a:pt x="672" y="596"/>
                                </a:cubicBezTo>
                                <a:cubicBezTo>
                                  <a:pt x="693" y="572"/>
                                  <a:pt x="713" y="549"/>
                                  <a:pt x="734" y="525"/>
                                </a:cubicBezTo>
                                <a:cubicBezTo>
                                  <a:pt x="752" y="506"/>
                                  <a:pt x="770" y="487"/>
                                  <a:pt x="787" y="468"/>
                                </a:cubicBezTo>
                                <a:cubicBezTo>
                                  <a:pt x="791" y="464"/>
                                  <a:pt x="794" y="460"/>
                                  <a:pt x="793" y="453"/>
                                </a:cubicBezTo>
                                <a:cubicBezTo>
                                  <a:pt x="784" y="438"/>
                                  <a:pt x="775" y="423"/>
                                  <a:pt x="766" y="408"/>
                                </a:cubicBezTo>
                                <a:cubicBezTo>
                                  <a:pt x="749" y="383"/>
                                  <a:pt x="734" y="357"/>
                                  <a:pt x="715" y="334"/>
                                </a:cubicBezTo>
                                <a:cubicBezTo>
                                  <a:pt x="677" y="286"/>
                                  <a:pt x="643" y="234"/>
                                  <a:pt x="613" y="181"/>
                                </a:cubicBezTo>
                                <a:cubicBezTo>
                                  <a:pt x="598" y="155"/>
                                  <a:pt x="581" y="129"/>
                                  <a:pt x="565" y="104"/>
                                </a:cubicBezTo>
                                <a:cubicBezTo>
                                  <a:pt x="563" y="99"/>
                                  <a:pt x="558" y="96"/>
                                  <a:pt x="554" y="9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6" name="Freeform 201"/>
                        <wps:cNvSpPr>
                          <a:spLocks noEditPoints="1"/>
                        </wps:cNvSpPr>
                        <wps:spPr bwMode="auto">
                          <a:xfrm>
                            <a:off x="1341120" y="0"/>
                            <a:ext cx="633984" cy="451516"/>
                          </a:xfrm>
                          <a:custGeom>
                            <a:avLst/>
                            <a:gdLst>
                              <a:gd name="T0" fmla="*/ 497 w 1415"/>
                              <a:gd name="T1" fmla="*/ 937 h 1008"/>
                              <a:gd name="T2" fmla="*/ 266 w 1415"/>
                              <a:gd name="T3" fmla="*/ 724 h 1008"/>
                              <a:gd name="T4" fmla="*/ 191 w 1415"/>
                              <a:gd name="T5" fmla="*/ 512 h 1008"/>
                              <a:gd name="T6" fmla="*/ 85 w 1415"/>
                              <a:gd name="T7" fmla="*/ 403 h 1008"/>
                              <a:gd name="T8" fmla="*/ 124 w 1415"/>
                              <a:gd name="T9" fmla="*/ 77 h 1008"/>
                              <a:gd name="T10" fmla="*/ 310 w 1415"/>
                              <a:gd name="T11" fmla="*/ 29 h 1008"/>
                              <a:gd name="T12" fmla="*/ 610 w 1415"/>
                              <a:gd name="T13" fmla="*/ 108 h 1008"/>
                              <a:gd name="T14" fmla="*/ 795 w 1415"/>
                              <a:gd name="T15" fmla="*/ 101 h 1008"/>
                              <a:gd name="T16" fmla="*/ 1066 w 1415"/>
                              <a:gd name="T17" fmla="*/ 159 h 1008"/>
                              <a:gd name="T18" fmla="*/ 1207 w 1415"/>
                              <a:gd name="T19" fmla="*/ 134 h 1008"/>
                              <a:gd name="T20" fmla="*/ 1328 w 1415"/>
                              <a:gd name="T21" fmla="*/ 202 h 1008"/>
                              <a:gd name="T22" fmla="*/ 1392 w 1415"/>
                              <a:gd name="T23" fmla="*/ 359 h 1008"/>
                              <a:gd name="T24" fmla="*/ 1246 w 1415"/>
                              <a:gd name="T25" fmla="*/ 573 h 1008"/>
                              <a:gd name="T26" fmla="*/ 1189 w 1415"/>
                              <a:gd name="T27" fmla="*/ 740 h 1008"/>
                              <a:gd name="T28" fmla="*/ 1094 w 1415"/>
                              <a:gd name="T29" fmla="*/ 842 h 1008"/>
                              <a:gd name="T30" fmla="*/ 1071 w 1415"/>
                              <a:gd name="T31" fmla="*/ 871 h 1008"/>
                              <a:gd name="T32" fmla="*/ 975 w 1415"/>
                              <a:gd name="T33" fmla="*/ 936 h 1008"/>
                              <a:gd name="T34" fmla="*/ 818 w 1415"/>
                              <a:gd name="T35" fmla="*/ 968 h 1008"/>
                              <a:gd name="T36" fmla="*/ 663 w 1415"/>
                              <a:gd name="T37" fmla="*/ 1004 h 1008"/>
                              <a:gd name="T38" fmla="*/ 643 w 1415"/>
                              <a:gd name="T39" fmla="*/ 920 h 1008"/>
                              <a:gd name="T40" fmla="*/ 694 w 1415"/>
                              <a:gd name="T41" fmla="*/ 825 h 1008"/>
                              <a:gd name="T42" fmla="*/ 828 w 1415"/>
                              <a:gd name="T43" fmla="*/ 863 h 1008"/>
                              <a:gd name="T44" fmla="*/ 684 w 1415"/>
                              <a:gd name="T45" fmla="*/ 697 h 1008"/>
                              <a:gd name="T46" fmla="*/ 798 w 1415"/>
                              <a:gd name="T47" fmla="*/ 743 h 1008"/>
                              <a:gd name="T48" fmla="*/ 997 w 1415"/>
                              <a:gd name="T49" fmla="*/ 849 h 1008"/>
                              <a:gd name="T50" fmla="*/ 760 w 1415"/>
                              <a:gd name="T51" fmla="*/ 656 h 1008"/>
                              <a:gd name="T52" fmla="*/ 845 w 1415"/>
                              <a:gd name="T53" fmla="*/ 617 h 1008"/>
                              <a:gd name="T54" fmla="*/ 1098 w 1415"/>
                              <a:gd name="T55" fmla="*/ 754 h 1008"/>
                              <a:gd name="T56" fmla="*/ 897 w 1415"/>
                              <a:gd name="T57" fmla="*/ 618 h 1008"/>
                              <a:gd name="T58" fmla="*/ 902 w 1415"/>
                              <a:gd name="T59" fmla="*/ 527 h 1008"/>
                              <a:gd name="T60" fmla="*/ 1169 w 1415"/>
                              <a:gd name="T61" fmla="*/ 652 h 1008"/>
                              <a:gd name="T62" fmla="*/ 1049 w 1415"/>
                              <a:gd name="T63" fmla="*/ 536 h 1008"/>
                              <a:gd name="T64" fmla="*/ 710 w 1415"/>
                              <a:gd name="T65" fmla="*/ 377 h 1008"/>
                              <a:gd name="T66" fmla="*/ 554 w 1415"/>
                              <a:gd name="T67" fmla="*/ 412 h 1008"/>
                              <a:gd name="T68" fmla="*/ 460 w 1415"/>
                              <a:gd name="T69" fmla="*/ 305 h 1008"/>
                              <a:gd name="T70" fmla="*/ 574 w 1415"/>
                              <a:gd name="T71" fmla="*/ 183 h 1008"/>
                              <a:gd name="T72" fmla="*/ 361 w 1415"/>
                              <a:gd name="T73" fmla="*/ 147 h 1008"/>
                              <a:gd name="T74" fmla="*/ 111 w 1415"/>
                              <a:gd name="T75" fmla="*/ 229 h 1008"/>
                              <a:gd name="T76" fmla="*/ 172 w 1415"/>
                              <a:gd name="T77" fmla="*/ 373 h 1008"/>
                              <a:gd name="T78" fmla="*/ 314 w 1415"/>
                              <a:gd name="T79" fmla="*/ 540 h 1008"/>
                              <a:gd name="T80" fmla="*/ 446 w 1415"/>
                              <a:gd name="T81" fmla="*/ 526 h 1008"/>
                              <a:gd name="T82" fmla="*/ 490 w 1415"/>
                              <a:gd name="T83" fmla="*/ 633 h 1008"/>
                              <a:gd name="T84" fmla="*/ 564 w 1415"/>
                              <a:gd name="T85" fmla="*/ 719 h 1008"/>
                              <a:gd name="T86" fmla="*/ 694 w 1415"/>
                              <a:gd name="T87" fmla="*/ 825 h 1008"/>
                              <a:gd name="T88" fmla="*/ 570 w 1415"/>
                              <a:gd name="T89" fmla="*/ 819 h 1008"/>
                              <a:gd name="T90" fmla="*/ 501 w 1415"/>
                              <a:gd name="T91" fmla="*/ 833 h 1008"/>
                              <a:gd name="T92" fmla="*/ 494 w 1415"/>
                              <a:gd name="T93" fmla="*/ 720 h 1008"/>
                              <a:gd name="T94" fmla="*/ 410 w 1415"/>
                              <a:gd name="T95" fmla="*/ 741 h 1008"/>
                              <a:gd name="T96" fmla="*/ 309 w 1415"/>
                              <a:gd name="T97" fmla="*/ 657 h 1008"/>
                              <a:gd name="T98" fmla="*/ 379 w 1415"/>
                              <a:gd name="T99" fmla="*/ 657 h 1008"/>
                              <a:gd name="T100" fmla="*/ 777 w 1415"/>
                              <a:gd name="T101" fmla="*/ 270 h 1008"/>
                              <a:gd name="T102" fmla="*/ 1073 w 1415"/>
                              <a:gd name="T103" fmla="*/ 455 h 1008"/>
                              <a:gd name="T104" fmla="*/ 1193 w 1415"/>
                              <a:gd name="T105" fmla="*/ 494 h 1008"/>
                              <a:gd name="T106" fmla="*/ 1298 w 1415"/>
                              <a:gd name="T107" fmla="*/ 342 h 1008"/>
                              <a:gd name="T108" fmla="*/ 1183 w 1415"/>
                              <a:gd name="T109" fmla="*/ 229 h 1008"/>
                              <a:gd name="T110" fmla="*/ 828 w 1415"/>
                              <a:gd name="T111" fmla="*/ 192 h 1008"/>
                              <a:gd name="T112" fmla="*/ 673 w 1415"/>
                              <a:gd name="T113" fmla="*/ 232 h 1008"/>
                              <a:gd name="T114" fmla="*/ 579 w 1415"/>
                              <a:gd name="T115" fmla="*/ 348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15" h="1008">
                                <a:moveTo>
                                  <a:pt x="639" y="1008"/>
                                </a:moveTo>
                                <a:lnTo>
                                  <a:pt x="639" y="1008"/>
                                </a:lnTo>
                                <a:cubicBezTo>
                                  <a:pt x="624" y="1008"/>
                                  <a:pt x="610" y="1004"/>
                                  <a:pt x="596" y="996"/>
                                </a:cubicBezTo>
                                <a:cubicBezTo>
                                  <a:pt x="577" y="984"/>
                                  <a:pt x="556" y="970"/>
                                  <a:pt x="543" y="948"/>
                                </a:cubicBezTo>
                                <a:lnTo>
                                  <a:pt x="534" y="946"/>
                                </a:lnTo>
                                <a:cubicBezTo>
                                  <a:pt x="524" y="944"/>
                                  <a:pt x="515" y="942"/>
                                  <a:pt x="505" y="940"/>
                                </a:cubicBezTo>
                                <a:cubicBezTo>
                                  <a:pt x="502" y="939"/>
                                  <a:pt x="499" y="938"/>
                                  <a:pt x="497" y="937"/>
                                </a:cubicBezTo>
                                <a:cubicBezTo>
                                  <a:pt x="495" y="936"/>
                                  <a:pt x="493" y="936"/>
                                  <a:pt x="492" y="935"/>
                                </a:cubicBezTo>
                                <a:cubicBezTo>
                                  <a:pt x="453" y="924"/>
                                  <a:pt x="423" y="885"/>
                                  <a:pt x="423" y="846"/>
                                </a:cubicBezTo>
                                <a:cubicBezTo>
                                  <a:pt x="424" y="845"/>
                                  <a:pt x="423" y="845"/>
                                  <a:pt x="422" y="844"/>
                                </a:cubicBezTo>
                                <a:cubicBezTo>
                                  <a:pt x="399" y="840"/>
                                  <a:pt x="379" y="830"/>
                                  <a:pt x="361" y="813"/>
                                </a:cubicBezTo>
                                <a:cubicBezTo>
                                  <a:pt x="347" y="801"/>
                                  <a:pt x="336" y="786"/>
                                  <a:pt x="328" y="770"/>
                                </a:cubicBezTo>
                                <a:cubicBezTo>
                                  <a:pt x="326" y="764"/>
                                  <a:pt x="322" y="760"/>
                                  <a:pt x="316" y="759"/>
                                </a:cubicBezTo>
                                <a:cubicBezTo>
                                  <a:pt x="294" y="753"/>
                                  <a:pt x="280" y="738"/>
                                  <a:pt x="266" y="724"/>
                                </a:cubicBezTo>
                                <a:lnTo>
                                  <a:pt x="263" y="721"/>
                                </a:lnTo>
                                <a:cubicBezTo>
                                  <a:pt x="253" y="712"/>
                                  <a:pt x="242" y="698"/>
                                  <a:pt x="245" y="678"/>
                                </a:cubicBezTo>
                                <a:cubicBezTo>
                                  <a:pt x="246" y="672"/>
                                  <a:pt x="243" y="666"/>
                                  <a:pt x="240" y="660"/>
                                </a:cubicBezTo>
                                <a:cubicBezTo>
                                  <a:pt x="233" y="648"/>
                                  <a:pt x="234" y="635"/>
                                  <a:pt x="241" y="620"/>
                                </a:cubicBezTo>
                                <a:cubicBezTo>
                                  <a:pt x="244" y="616"/>
                                  <a:pt x="246" y="612"/>
                                  <a:pt x="249" y="607"/>
                                </a:cubicBezTo>
                                <a:lnTo>
                                  <a:pt x="250" y="605"/>
                                </a:lnTo>
                                <a:cubicBezTo>
                                  <a:pt x="230" y="567"/>
                                  <a:pt x="211" y="537"/>
                                  <a:pt x="191" y="512"/>
                                </a:cubicBezTo>
                                <a:cubicBezTo>
                                  <a:pt x="185" y="503"/>
                                  <a:pt x="179" y="495"/>
                                  <a:pt x="172" y="487"/>
                                </a:cubicBezTo>
                                <a:cubicBezTo>
                                  <a:pt x="165" y="477"/>
                                  <a:pt x="158" y="470"/>
                                  <a:pt x="150" y="465"/>
                                </a:cubicBezTo>
                                <a:cubicBezTo>
                                  <a:pt x="146" y="462"/>
                                  <a:pt x="142" y="459"/>
                                  <a:pt x="138" y="456"/>
                                </a:cubicBezTo>
                                <a:cubicBezTo>
                                  <a:pt x="137" y="455"/>
                                  <a:pt x="135" y="454"/>
                                  <a:pt x="133" y="452"/>
                                </a:cubicBezTo>
                                <a:lnTo>
                                  <a:pt x="126" y="447"/>
                                </a:lnTo>
                                <a:cubicBezTo>
                                  <a:pt x="120" y="442"/>
                                  <a:pt x="115" y="438"/>
                                  <a:pt x="109" y="434"/>
                                </a:cubicBezTo>
                                <a:cubicBezTo>
                                  <a:pt x="99" y="427"/>
                                  <a:pt x="88" y="419"/>
                                  <a:pt x="85" y="403"/>
                                </a:cubicBezTo>
                                <a:cubicBezTo>
                                  <a:pt x="84" y="401"/>
                                  <a:pt x="82" y="398"/>
                                  <a:pt x="77" y="396"/>
                                </a:cubicBezTo>
                                <a:cubicBezTo>
                                  <a:pt x="62" y="387"/>
                                  <a:pt x="50" y="374"/>
                                  <a:pt x="39" y="362"/>
                                </a:cubicBezTo>
                                <a:cubicBezTo>
                                  <a:pt x="35" y="358"/>
                                  <a:pt x="32" y="354"/>
                                  <a:pt x="28" y="351"/>
                                </a:cubicBezTo>
                                <a:cubicBezTo>
                                  <a:pt x="25" y="348"/>
                                  <a:pt x="23" y="344"/>
                                  <a:pt x="21" y="340"/>
                                </a:cubicBezTo>
                                <a:cubicBezTo>
                                  <a:pt x="3" y="302"/>
                                  <a:pt x="0" y="268"/>
                                  <a:pt x="13" y="235"/>
                                </a:cubicBezTo>
                                <a:cubicBezTo>
                                  <a:pt x="31" y="188"/>
                                  <a:pt x="57" y="145"/>
                                  <a:pt x="92" y="108"/>
                                </a:cubicBezTo>
                                <a:cubicBezTo>
                                  <a:pt x="102" y="97"/>
                                  <a:pt x="113" y="87"/>
                                  <a:pt x="124" y="77"/>
                                </a:cubicBezTo>
                                <a:lnTo>
                                  <a:pt x="135" y="67"/>
                                </a:lnTo>
                                <a:cubicBezTo>
                                  <a:pt x="166" y="38"/>
                                  <a:pt x="202" y="20"/>
                                  <a:pt x="239" y="3"/>
                                </a:cubicBezTo>
                                <a:cubicBezTo>
                                  <a:pt x="244" y="1"/>
                                  <a:pt x="249" y="0"/>
                                  <a:pt x="254" y="0"/>
                                </a:cubicBezTo>
                                <a:lnTo>
                                  <a:pt x="256" y="0"/>
                                </a:lnTo>
                                <a:cubicBezTo>
                                  <a:pt x="265" y="1"/>
                                  <a:pt x="271" y="3"/>
                                  <a:pt x="274" y="7"/>
                                </a:cubicBezTo>
                                <a:cubicBezTo>
                                  <a:pt x="281" y="15"/>
                                  <a:pt x="289" y="19"/>
                                  <a:pt x="299" y="23"/>
                                </a:cubicBezTo>
                                <a:cubicBezTo>
                                  <a:pt x="302" y="25"/>
                                  <a:pt x="306" y="27"/>
                                  <a:pt x="310" y="29"/>
                                </a:cubicBezTo>
                                <a:cubicBezTo>
                                  <a:pt x="324" y="37"/>
                                  <a:pt x="339" y="43"/>
                                  <a:pt x="354" y="50"/>
                                </a:cubicBezTo>
                                <a:cubicBezTo>
                                  <a:pt x="372" y="58"/>
                                  <a:pt x="391" y="67"/>
                                  <a:pt x="409" y="77"/>
                                </a:cubicBezTo>
                                <a:cubicBezTo>
                                  <a:pt x="411" y="79"/>
                                  <a:pt x="415" y="80"/>
                                  <a:pt x="419" y="81"/>
                                </a:cubicBezTo>
                                <a:lnTo>
                                  <a:pt x="430" y="82"/>
                                </a:lnTo>
                                <a:cubicBezTo>
                                  <a:pt x="447" y="85"/>
                                  <a:pt x="465" y="88"/>
                                  <a:pt x="483" y="89"/>
                                </a:cubicBezTo>
                                <a:cubicBezTo>
                                  <a:pt x="503" y="91"/>
                                  <a:pt x="524" y="92"/>
                                  <a:pt x="551" y="93"/>
                                </a:cubicBezTo>
                                <a:cubicBezTo>
                                  <a:pt x="570" y="93"/>
                                  <a:pt x="589" y="98"/>
                                  <a:pt x="610" y="108"/>
                                </a:cubicBezTo>
                                <a:cubicBezTo>
                                  <a:pt x="627" y="115"/>
                                  <a:pt x="644" y="123"/>
                                  <a:pt x="660" y="130"/>
                                </a:cubicBezTo>
                                <a:cubicBezTo>
                                  <a:pt x="664" y="132"/>
                                  <a:pt x="667" y="133"/>
                                  <a:pt x="671" y="133"/>
                                </a:cubicBezTo>
                                <a:cubicBezTo>
                                  <a:pt x="675" y="133"/>
                                  <a:pt x="679" y="132"/>
                                  <a:pt x="683" y="129"/>
                                </a:cubicBezTo>
                                <a:cubicBezTo>
                                  <a:pt x="697" y="120"/>
                                  <a:pt x="713" y="112"/>
                                  <a:pt x="730" y="106"/>
                                </a:cubicBezTo>
                                <a:cubicBezTo>
                                  <a:pt x="741" y="102"/>
                                  <a:pt x="753" y="98"/>
                                  <a:pt x="767" y="98"/>
                                </a:cubicBezTo>
                                <a:cubicBezTo>
                                  <a:pt x="768" y="98"/>
                                  <a:pt x="769" y="98"/>
                                  <a:pt x="770" y="98"/>
                                </a:cubicBezTo>
                                <a:cubicBezTo>
                                  <a:pt x="778" y="99"/>
                                  <a:pt x="786" y="100"/>
                                  <a:pt x="795" y="101"/>
                                </a:cubicBezTo>
                                <a:cubicBezTo>
                                  <a:pt x="812" y="105"/>
                                  <a:pt x="828" y="108"/>
                                  <a:pt x="842" y="112"/>
                                </a:cubicBezTo>
                                <a:lnTo>
                                  <a:pt x="846" y="112"/>
                                </a:lnTo>
                                <a:cubicBezTo>
                                  <a:pt x="860" y="116"/>
                                  <a:pt x="875" y="119"/>
                                  <a:pt x="889" y="124"/>
                                </a:cubicBezTo>
                                <a:cubicBezTo>
                                  <a:pt x="923" y="135"/>
                                  <a:pt x="958" y="144"/>
                                  <a:pt x="988" y="150"/>
                                </a:cubicBezTo>
                                <a:cubicBezTo>
                                  <a:pt x="991" y="151"/>
                                  <a:pt x="994" y="152"/>
                                  <a:pt x="997" y="152"/>
                                </a:cubicBezTo>
                                <a:lnTo>
                                  <a:pt x="1012" y="153"/>
                                </a:lnTo>
                                <a:cubicBezTo>
                                  <a:pt x="1030" y="155"/>
                                  <a:pt x="1048" y="157"/>
                                  <a:pt x="1066" y="159"/>
                                </a:cubicBezTo>
                                <a:cubicBezTo>
                                  <a:pt x="1068" y="159"/>
                                  <a:pt x="1070" y="159"/>
                                  <a:pt x="1072" y="159"/>
                                </a:cubicBezTo>
                                <a:cubicBezTo>
                                  <a:pt x="1077" y="159"/>
                                  <a:pt x="1080" y="159"/>
                                  <a:pt x="1082" y="158"/>
                                </a:cubicBezTo>
                                <a:cubicBezTo>
                                  <a:pt x="1096" y="152"/>
                                  <a:pt x="1111" y="150"/>
                                  <a:pt x="1125" y="148"/>
                                </a:cubicBezTo>
                                <a:cubicBezTo>
                                  <a:pt x="1129" y="148"/>
                                  <a:pt x="1134" y="147"/>
                                  <a:pt x="1138" y="146"/>
                                </a:cubicBezTo>
                                <a:cubicBezTo>
                                  <a:pt x="1142" y="146"/>
                                  <a:pt x="1146" y="145"/>
                                  <a:pt x="1149" y="145"/>
                                </a:cubicBezTo>
                                <a:cubicBezTo>
                                  <a:pt x="1156" y="144"/>
                                  <a:pt x="1162" y="144"/>
                                  <a:pt x="1168" y="142"/>
                                </a:cubicBezTo>
                                <a:cubicBezTo>
                                  <a:pt x="1181" y="139"/>
                                  <a:pt x="1194" y="136"/>
                                  <a:pt x="1207" y="134"/>
                                </a:cubicBezTo>
                                <a:cubicBezTo>
                                  <a:pt x="1222" y="132"/>
                                  <a:pt x="1237" y="129"/>
                                  <a:pt x="1251" y="125"/>
                                </a:cubicBezTo>
                                <a:cubicBezTo>
                                  <a:pt x="1255" y="124"/>
                                  <a:pt x="1258" y="123"/>
                                  <a:pt x="1261" y="123"/>
                                </a:cubicBezTo>
                                <a:cubicBezTo>
                                  <a:pt x="1271" y="123"/>
                                  <a:pt x="1280" y="128"/>
                                  <a:pt x="1287" y="136"/>
                                </a:cubicBezTo>
                                <a:lnTo>
                                  <a:pt x="1290" y="140"/>
                                </a:lnTo>
                                <a:cubicBezTo>
                                  <a:pt x="1301" y="150"/>
                                  <a:pt x="1311" y="162"/>
                                  <a:pt x="1317" y="177"/>
                                </a:cubicBezTo>
                                <a:cubicBezTo>
                                  <a:pt x="1319" y="182"/>
                                  <a:pt x="1321" y="187"/>
                                  <a:pt x="1324" y="192"/>
                                </a:cubicBezTo>
                                <a:cubicBezTo>
                                  <a:pt x="1325" y="195"/>
                                  <a:pt x="1327" y="198"/>
                                  <a:pt x="1328" y="202"/>
                                </a:cubicBezTo>
                                <a:cubicBezTo>
                                  <a:pt x="1331" y="208"/>
                                  <a:pt x="1334" y="214"/>
                                  <a:pt x="1336" y="221"/>
                                </a:cubicBezTo>
                                <a:cubicBezTo>
                                  <a:pt x="1341" y="233"/>
                                  <a:pt x="1347" y="246"/>
                                  <a:pt x="1353" y="258"/>
                                </a:cubicBezTo>
                                <a:cubicBezTo>
                                  <a:pt x="1355" y="262"/>
                                  <a:pt x="1357" y="266"/>
                                  <a:pt x="1359" y="270"/>
                                </a:cubicBezTo>
                                <a:cubicBezTo>
                                  <a:pt x="1365" y="283"/>
                                  <a:pt x="1372" y="297"/>
                                  <a:pt x="1377" y="312"/>
                                </a:cubicBezTo>
                                <a:cubicBezTo>
                                  <a:pt x="1379" y="317"/>
                                  <a:pt x="1380" y="322"/>
                                  <a:pt x="1382" y="327"/>
                                </a:cubicBezTo>
                                <a:cubicBezTo>
                                  <a:pt x="1384" y="332"/>
                                  <a:pt x="1385" y="337"/>
                                  <a:pt x="1387" y="341"/>
                                </a:cubicBezTo>
                                <a:cubicBezTo>
                                  <a:pt x="1389" y="347"/>
                                  <a:pt x="1391" y="353"/>
                                  <a:pt x="1392" y="359"/>
                                </a:cubicBezTo>
                                <a:cubicBezTo>
                                  <a:pt x="1395" y="370"/>
                                  <a:pt x="1398" y="380"/>
                                  <a:pt x="1402" y="390"/>
                                </a:cubicBezTo>
                                <a:cubicBezTo>
                                  <a:pt x="1415" y="426"/>
                                  <a:pt x="1405" y="459"/>
                                  <a:pt x="1372" y="487"/>
                                </a:cubicBezTo>
                                <a:cubicBezTo>
                                  <a:pt x="1364" y="494"/>
                                  <a:pt x="1355" y="501"/>
                                  <a:pt x="1347" y="507"/>
                                </a:cubicBezTo>
                                <a:lnTo>
                                  <a:pt x="1329" y="521"/>
                                </a:lnTo>
                                <a:cubicBezTo>
                                  <a:pt x="1315" y="531"/>
                                  <a:pt x="1301" y="542"/>
                                  <a:pt x="1286" y="551"/>
                                </a:cubicBezTo>
                                <a:cubicBezTo>
                                  <a:pt x="1277" y="558"/>
                                  <a:pt x="1266" y="563"/>
                                  <a:pt x="1256" y="567"/>
                                </a:cubicBezTo>
                                <a:cubicBezTo>
                                  <a:pt x="1253" y="569"/>
                                  <a:pt x="1249" y="571"/>
                                  <a:pt x="1246" y="573"/>
                                </a:cubicBezTo>
                                <a:cubicBezTo>
                                  <a:pt x="1243" y="574"/>
                                  <a:pt x="1240" y="576"/>
                                  <a:pt x="1239" y="578"/>
                                </a:cubicBezTo>
                                <a:cubicBezTo>
                                  <a:pt x="1240" y="583"/>
                                  <a:pt x="1243" y="587"/>
                                  <a:pt x="1246" y="592"/>
                                </a:cubicBezTo>
                                <a:cubicBezTo>
                                  <a:pt x="1249" y="597"/>
                                  <a:pt x="1252" y="602"/>
                                  <a:pt x="1255" y="608"/>
                                </a:cubicBezTo>
                                <a:cubicBezTo>
                                  <a:pt x="1261" y="625"/>
                                  <a:pt x="1263" y="642"/>
                                  <a:pt x="1259" y="659"/>
                                </a:cubicBezTo>
                                <a:cubicBezTo>
                                  <a:pt x="1254" y="683"/>
                                  <a:pt x="1244" y="701"/>
                                  <a:pt x="1229" y="714"/>
                                </a:cubicBezTo>
                                <a:lnTo>
                                  <a:pt x="1225" y="718"/>
                                </a:lnTo>
                                <a:cubicBezTo>
                                  <a:pt x="1215" y="727"/>
                                  <a:pt x="1204" y="737"/>
                                  <a:pt x="1189" y="740"/>
                                </a:cubicBezTo>
                                <a:cubicBezTo>
                                  <a:pt x="1183" y="741"/>
                                  <a:pt x="1181" y="743"/>
                                  <a:pt x="1180" y="750"/>
                                </a:cubicBezTo>
                                <a:cubicBezTo>
                                  <a:pt x="1180" y="751"/>
                                  <a:pt x="1179" y="753"/>
                                  <a:pt x="1179" y="755"/>
                                </a:cubicBezTo>
                                <a:cubicBezTo>
                                  <a:pt x="1181" y="775"/>
                                  <a:pt x="1170" y="788"/>
                                  <a:pt x="1162" y="797"/>
                                </a:cubicBezTo>
                                <a:cubicBezTo>
                                  <a:pt x="1158" y="801"/>
                                  <a:pt x="1154" y="806"/>
                                  <a:pt x="1150" y="811"/>
                                </a:cubicBezTo>
                                <a:cubicBezTo>
                                  <a:pt x="1147" y="815"/>
                                  <a:pt x="1144" y="820"/>
                                  <a:pt x="1140" y="823"/>
                                </a:cubicBezTo>
                                <a:cubicBezTo>
                                  <a:pt x="1129" y="836"/>
                                  <a:pt x="1116" y="842"/>
                                  <a:pt x="1101" y="842"/>
                                </a:cubicBezTo>
                                <a:cubicBezTo>
                                  <a:pt x="1100" y="842"/>
                                  <a:pt x="1096" y="842"/>
                                  <a:pt x="1094" y="842"/>
                                </a:cubicBezTo>
                                <a:cubicBezTo>
                                  <a:pt x="1091" y="842"/>
                                  <a:pt x="1087" y="842"/>
                                  <a:pt x="1083" y="843"/>
                                </a:cubicBezTo>
                                <a:lnTo>
                                  <a:pt x="1078" y="843"/>
                                </a:lnTo>
                                <a:cubicBezTo>
                                  <a:pt x="1077" y="843"/>
                                  <a:pt x="1076" y="843"/>
                                  <a:pt x="1076" y="844"/>
                                </a:cubicBezTo>
                                <a:cubicBezTo>
                                  <a:pt x="1076" y="846"/>
                                  <a:pt x="1075" y="848"/>
                                  <a:pt x="1075" y="850"/>
                                </a:cubicBezTo>
                                <a:cubicBezTo>
                                  <a:pt x="1075" y="853"/>
                                  <a:pt x="1075" y="856"/>
                                  <a:pt x="1074" y="858"/>
                                </a:cubicBezTo>
                                <a:lnTo>
                                  <a:pt x="1074" y="860"/>
                                </a:lnTo>
                                <a:cubicBezTo>
                                  <a:pt x="1074" y="863"/>
                                  <a:pt x="1073" y="868"/>
                                  <a:pt x="1071" y="871"/>
                                </a:cubicBezTo>
                                <a:cubicBezTo>
                                  <a:pt x="1063" y="883"/>
                                  <a:pt x="1055" y="896"/>
                                  <a:pt x="1046" y="908"/>
                                </a:cubicBezTo>
                                <a:cubicBezTo>
                                  <a:pt x="1042" y="914"/>
                                  <a:pt x="1037" y="918"/>
                                  <a:pt x="1032" y="922"/>
                                </a:cubicBezTo>
                                <a:lnTo>
                                  <a:pt x="1030" y="924"/>
                                </a:lnTo>
                                <a:cubicBezTo>
                                  <a:pt x="1024" y="929"/>
                                  <a:pt x="1017" y="932"/>
                                  <a:pt x="1009" y="932"/>
                                </a:cubicBezTo>
                                <a:cubicBezTo>
                                  <a:pt x="1008" y="932"/>
                                  <a:pt x="1006" y="932"/>
                                  <a:pt x="1005" y="931"/>
                                </a:cubicBezTo>
                                <a:cubicBezTo>
                                  <a:pt x="1004" y="931"/>
                                  <a:pt x="1003" y="931"/>
                                  <a:pt x="1002" y="931"/>
                                </a:cubicBezTo>
                                <a:cubicBezTo>
                                  <a:pt x="993" y="934"/>
                                  <a:pt x="984" y="936"/>
                                  <a:pt x="975" y="936"/>
                                </a:cubicBezTo>
                                <a:cubicBezTo>
                                  <a:pt x="954" y="936"/>
                                  <a:pt x="934" y="927"/>
                                  <a:pt x="917" y="918"/>
                                </a:cubicBezTo>
                                <a:cubicBezTo>
                                  <a:pt x="914" y="916"/>
                                  <a:pt x="911" y="915"/>
                                  <a:pt x="908" y="914"/>
                                </a:cubicBezTo>
                                <a:cubicBezTo>
                                  <a:pt x="907" y="916"/>
                                  <a:pt x="906" y="918"/>
                                  <a:pt x="905" y="920"/>
                                </a:cubicBezTo>
                                <a:cubicBezTo>
                                  <a:pt x="900" y="936"/>
                                  <a:pt x="887" y="944"/>
                                  <a:pt x="876" y="950"/>
                                </a:cubicBezTo>
                                <a:cubicBezTo>
                                  <a:pt x="872" y="952"/>
                                  <a:pt x="869" y="953"/>
                                  <a:pt x="866" y="955"/>
                                </a:cubicBezTo>
                                <a:cubicBezTo>
                                  <a:pt x="863" y="956"/>
                                  <a:pt x="860" y="957"/>
                                  <a:pt x="857" y="958"/>
                                </a:cubicBezTo>
                                <a:cubicBezTo>
                                  <a:pt x="845" y="965"/>
                                  <a:pt x="832" y="968"/>
                                  <a:pt x="818" y="968"/>
                                </a:cubicBezTo>
                                <a:cubicBezTo>
                                  <a:pt x="807" y="968"/>
                                  <a:pt x="796" y="966"/>
                                  <a:pt x="784" y="962"/>
                                </a:cubicBezTo>
                                <a:lnTo>
                                  <a:pt x="778" y="959"/>
                                </a:lnTo>
                                <a:cubicBezTo>
                                  <a:pt x="761" y="953"/>
                                  <a:pt x="744" y="947"/>
                                  <a:pt x="730" y="934"/>
                                </a:cubicBezTo>
                                <a:cubicBezTo>
                                  <a:pt x="730" y="934"/>
                                  <a:pt x="729" y="934"/>
                                  <a:pt x="729" y="933"/>
                                </a:cubicBezTo>
                                <a:cubicBezTo>
                                  <a:pt x="729" y="934"/>
                                  <a:pt x="729" y="934"/>
                                  <a:pt x="728" y="935"/>
                                </a:cubicBezTo>
                                <a:cubicBezTo>
                                  <a:pt x="723" y="946"/>
                                  <a:pt x="716" y="959"/>
                                  <a:pt x="707" y="972"/>
                                </a:cubicBezTo>
                                <a:cubicBezTo>
                                  <a:pt x="694" y="989"/>
                                  <a:pt x="676" y="998"/>
                                  <a:pt x="663" y="1004"/>
                                </a:cubicBezTo>
                                <a:cubicBezTo>
                                  <a:pt x="657" y="1007"/>
                                  <a:pt x="650" y="1008"/>
                                  <a:pt x="641" y="1008"/>
                                </a:cubicBezTo>
                                <a:lnTo>
                                  <a:pt x="639" y="1008"/>
                                </a:lnTo>
                                <a:close/>
                                <a:moveTo>
                                  <a:pt x="630" y="868"/>
                                </a:moveTo>
                                <a:lnTo>
                                  <a:pt x="630" y="868"/>
                                </a:lnTo>
                                <a:cubicBezTo>
                                  <a:pt x="622" y="877"/>
                                  <a:pt x="617" y="888"/>
                                  <a:pt x="613" y="899"/>
                                </a:cubicBezTo>
                                <a:cubicBezTo>
                                  <a:pt x="620" y="910"/>
                                  <a:pt x="629" y="917"/>
                                  <a:pt x="640" y="919"/>
                                </a:cubicBezTo>
                                <a:cubicBezTo>
                                  <a:pt x="641" y="920"/>
                                  <a:pt x="642" y="920"/>
                                  <a:pt x="643" y="920"/>
                                </a:cubicBezTo>
                                <a:cubicBezTo>
                                  <a:pt x="646" y="920"/>
                                  <a:pt x="648" y="919"/>
                                  <a:pt x="650" y="919"/>
                                </a:cubicBezTo>
                                <a:cubicBezTo>
                                  <a:pt x="658" y="918"/>
                                  <a:pt x="663" y="912"/>
                                  <a:pt x="665" y="901"/>
                                </a:cubicBezTo>
                                <a:cubicBezTo>
                                  <a:pt x="667" y="892"/>
                                  <a:pt x="663" y="888"/>
                                  <a:pt x="660" y="885"/>
                                </a:cubicBezTo>
                                <a:cubicBezTo>
                                  <a:pt x="652" y="880"/>
                                  <a:pt x="644" y="876"/>
                                  <a:pt x="636" y="871"/>
                                </a:cubicBezTo>
                                <a:lnTo>
                                  <a:pt x="630" y="868"/>
                                </a:lnTo>
                                <a:close/>
                                <a:moveTo>
                                  <a:pt x="694" y="825"/>
                                </a:moveTo>
                                <a:lnTo>
                                  <a:pt x="694" y="825"/>
                                </a:lnTo>
                                <a:cubicBezTo>
                                  <a:pt x="706" y="825"/>
                                  <a:pt x="717" y="829"/>
                                  <a:pt x="728" y="838"/>
                                </a:cubicBezTo>
                                <a:cubicBezTo>
                                  <a:pt x="737" y="844"/>
                                  <a:pt x="747" y="851"/>
                                  <a:pt x="759" y="859"/>
                                </a:cubicBezTo>
                                <a:cubicBezTo>
                                  <a:pt x="780" y="872"/>
                                  <a:pt x="796" y="880"/>
                                  <a:pt x="813" y="885"/>
                                </a:cubicBezTo>
                                <a:cubicBezTo>
                                  <a:pt x="815" y="886"/>
                                  <a:pt x="817" y="886"/>
                                  <a:pt x="818" y="886"/>
                                </a:cubicBezTo>
                                <a:cubicBezTo>
                                  <a:pt x="821" y="886"/>
                                  <a:pt x="824" y="886"/>
                                  <a:pt x="827" y="884"/>
                                </a:cubicBezTo>
                                <a:cubicBezTo>
                                  <a:pt x="830" y="883"/>
                                  <a:pt x="830" y="882"/>
                                  <a:pt x="831" y="882"/>
                                </a:cubicBezTo>
                                <a:cubicBezTo>
                                  <a:pt x="830" y="875"/>
                                  <a:pt x="829" y="869"/>
                                  <a:pt x="828" y="863"/>
                                </a:cubicBezTo>
                                <a:lnTo>
                                  <a:pt x="828" y="858"/>
                                </a:lnTo>
                                <a:cubicBezTo>
                                  <a:pt x="815" y="846"/>
                                  <a:pt x="803" y="837"/>
                                  <a:pt x="789" y="831"/>
                                </a:cubicBezTo>
                                <a:cubicBezTo>
                                  <a:pt x="775" y="825"/>
                                  <a:pt x="764" y="816"/>
                                  <a:pt x="753" y="808"/>
                                </a:cubicBezTo>
                                <a:cubicBezTo>
                                  <a:pt x="741" y="798"/>
                                  <a:pt x="732" y="786"/>
                                  <a:pt x="723" y="775"/>
                                </a:cubicBezTo>
                                <a:cubicBezTo>
                                  <a:pt x="717" y="768"/>
                                  <a:pt x="711" y="763"/>
                                  <a:pt x="705" y="758"/>
                                </a:cubicBezTo>
                                <a:cubicBezTo>
                                  <a:pt x="700" y="754"/>
                                  <a:pt x="695" y="749"/>
                                  <a:pt x="690" y="744"/>
                                </a:cubicBezTo>
                                <a:cubicBezTo>
                                  <a:pt x="682" y="736"/>
                                  <a:pt x="674" y="721"/>
                                  <a:pt x="684" y="697"/>
                                </a:cubicBezTo>
                                <a:cubicBezTo>
                                  <a:pt x="686" y="691"/>
                                  <a:pt x="693" y="687"/>
                                  <a:pt x="698" y="685"/>
                                </a:cubicBezTo>
                                <a:cubicBezTo>
                                  <a:pt x="702" y="683"/>
                                  <a:pt x="707" y="682"/>
                                  <a:pt x="711" y="682"/>
                                </a:cubicBezTo>
                                <a:cubicBezTo>
                                  <a:pt x="717" y="682"/>
                                  <a:pt x="723" y="684"/>
                                  <a:pt x="728" y="687"/>
                                </a:cubicBezTo>
                                <a:cubicBezTo>
                                  <a:pt x="733" y="690"/>
                                  <a:pt x="737" y="694"/>
                                  <a:pt x="741" y="697"/>
                                </a:cubicBezTo>
                                <a:cubicBezTo>
                                  <a:pt x="743" y="699"/>
                                  <a:pt x="745" y="701"/>
                                  <a:pt x="747" y="703"/>
                                </a:cubicBezTo>
                                <a:cubicBezTo>
                                  <a:pt x="752" y="707"/>
                                  <a:pt x="757" y="711"/>
                                  <a:pt x="762" y="715"/>
                                </a:cubicBezTo>
                                <a:cubicBezTo>
                                  <a:pt x="774" y="724"/>
                                  <a:pt x="786" y="734"/>
                                  <a:pt x="798" y="743"/>
                                </a:cubicBezTo>
                                <a:cubicBezTo>
                                  <a:pt x="821" y="759"/>
                                  <a:pt x="844" y="774"/>
                                  <a:pt x="866" y="790"/>
                                </a:cubicBezTo>
                                <a:cubicBezTo>
                                  <a:pt x="880" y="799"/>
                                  <a:pt x="893" y="808"/>
                                  <a:pt x="906" y="817"/>
                                </a:cubicBezTo>
                                <a:cubicBezTo>
                                  <a:pt x="927" y="831"/>
                                  <a:pt x="947" y="842"/>
                                  <a:pt x="967" y="852"/>
                                </a:cubicBezTo>
                                <a:cubicBezTo>
                                  <a:pt x="973" y="854"/>
                                  <a:pt x="979" y="855"/>
                                  <a:pt x="986" y="855"/>
                                </a:cubicBezTo>
                                <a:cubicBezTo>
                                  <a:pt x="988" y="855"/>
                                  <a:pt x="991" y="855"/>
                                  <a:pt x="994" y="855"/>
                                </a:cubicBezTo>
                                <a:cubicBezTo>
                                  <a:pt x="995" y="855"/>
                                  <a:pt x="996" y="854"/>
                                  <a:pt x="997" y="853"/>
                                </a:cubicBezTo>
                                <a:cubicBezTo>
                                  <a:pt x="997" y="852"/>
                                  <a:pt x="998" y="851"/>
                                  <a:pt x="997" y="849"/>
                                </a:cubicBezTo>
                                <a:cubicBezTo>
                                  <a:pt x="996" y="847"/>
                                  <a:pt x="995" y="844"/>
                                  <a:pt x="995" y="842"/>
                                </a:cubicBezTo>
                                <a:lnTo>
                                  <a:pt x="990" y="829"/>
                                </a:lnTo>
                                <a:cubicBezTo>
                                  <a:pt x="988" y="822"/>
                                  <a:pt x="985" y="814"/>
                                  <a:pt x="983" y="807"/>
                                </a:cubicBezTo>
                                <a:cubicBezTo>
                                  <a:pt x="982" y="803"/>
                                  <a:pt x="980" y="801"/>
                                  <a:pt x="976" y="798"/>
                                </a:cubicBezTo>
                                <a:lnTo>
                                  <a:pt x="955" y="786"/>
                                </a:lnTo>
                                <a:cubicBezTo>
                                  <a:pt x="940" y="777"/>
                                  <a:pt x="926" y="768"/>
                                  <a:pt x="911" y="759"/>
                                </a:cubicBezTo>
                                <a:cubicBezTo>
                                  <a:pt x="866" y="730"/>
                                  <a:pt x="812" y="695"/>
                                  <a:pt x="760" y="656"/>
                                </a:cubicBezTo>
                                <a:lnTo>
                                  <a:pt x="759" y="655"/>
                                </a:lnTo>
                                <a:cubicBezTo>
                                  <a:pt x="756" y="653"/>
                                  <a:pt x="753" y="651"/>
                                  <a:pt x="751" y="648"/>
                                </a:cubicBezTo>
                                <a:cubicBezTo>
                                  <a:pt x="739" y="633"/>
                                  <a:pt x="735" y="609"/>
                                  <a:pt x="753" y="591"/>
                                </a:cubicBezTo>
                                <a:cubicBezTo>
                                  <a:pt x="760" y="585"/>
                                  <a:pt x="767" y="582"/>
                                  <a:pt x="775" y="582"/>
                                </a:cubicBezTo>
                                <a:cubicBezTo>
                                  <a:pt x="779" y="582"/>
                                  <a:pt x="782" y="582"/>
                                  <a:pt x="786" y="584"/>
                                </a:cubicBezTo>
                                <a:cubicBezTo>
                                  <a:pt x="805" y="591"/>
                                  <a:pt x="823" y="601"/>
                                  <a:pt x="842" y="615"/>
                                </a:cubicBezTo>
                                <a:lnTo>
                                  <a:pt x="845" y="617"/>
                                </a:lnTo>
                                <a:cubicBezTo>
                                  <a:pt x="854" y="623"/>
                                  <a:pt x="863" y="630"/>
                                  <a:pt x="872" y="636"/>
                                </a:cubicBezTo>
                                <a:cubicBezTo>
                                  <a:pt x="908" y="658"/>
                                  <a:pt x="944" y="679"/>
                                  <a:pt x="980" y="701"/>
                                </a:cubicBezTo>
                                <a:lnTo>
                                  <a:pt x="1014" y="721"/>
                                </a:lnTo>
                                <a:cubicBezTo>
                                  <a:pt x="1036" y="735"/>
                                  <a:pt x="1056" y="745"/>
                                  <a:pt x="1077" y="753"/>
                                </a:cubicBezTo>
                                <a:cubicBezTo>
                                  <a:pt x="1081" y="755"/>
                                  <a:pt x="1085" y="757"/>
                                  <a:pt x="1089" y="758"/>
                                </a:cubicBezTo>
                                <a:cubicBezTo>
                                  <a:pt x="1089" y="758"/>
                                  <a:pt x="1089" y="758"/>
                                  <a:pt x="1089" y="758"/>
                                </a:cubicBezTo>
                                <a:cubicBezTo>
                                  <a:pt x="1093" y="758"/>
                                  <a:pt x="1096" y="756"/>
                                  <a:pt x="1098" y="754"/>
                                </a:cubicBezTo>
                                <a:cubicBezTo>
                                  <a:pt x="1099" y="752"/>
                                  <a:pt x="1099" y="750"/>
                                  <a:pt x="1099" y="749"/>
                                </a:cubicBezTo>
                                <a:cubicBezTo>
                                  <a:pt x="1098" y="745"/>
                                  <a:pt x="1097" y="741"/>
                                  <a:pt x="1095" y="736"/>
                                </a:cubicBezTo>
                                <a:cubicBezTo>
                                  <a:pt x="1095" y="735"/>
                                  <a:pt x="1094" y="733"/>
                                  <a:pt x="1093" y="732"/>
                                </a:cubicBezTo>
                                <a:cubicBezTo>
                                  <a:pt x="1085" y="725"/>
                                  <a:pt x="1074" y="718"/>
                                  <a:pt x="1059" y="711"/>
                                </a:cubicBezTo>
                                <a:lnTo>
                                  <a:pt x="1056" y="709"/>
                                </a:lnTo>
                                <a:cubicBezTo>
                                  <a:pt x="1045" y="705"/>
                                  <a:pt x="1035" y="699"/>
                                  <a:pt x="1025" y="694"/>
                                </a:cubicBezTo>
                                <a:cubicBezTo>
                                  <a:pt x="982" y="669"/>
                                  <a:pt x="939" y="643"/>
                                  <a:pt x="897" y="618"/>
                                </a:cubicBezTo>
                                <a:lnTo>
                                  <a:pt x="895" y="617"/>
                                </a:lnTo>
                                <a:cubicBezTo>
                                  <a:pt x="880" y="608"/>
                                  <a:pt x="868" y="595"/>
                                  <a:pt x="857" y="577"/>
                                </a:cubicBezTo>
                                <a:cubicBezTo>
                                  <a:pt x="851" y="565"/>
                                  <a:pt x="850" y="552"/>
                                  <a:pt x="855" y="537"/>
                                </a:cubicBezTo>
                                <a:cubicBezTo>
                                  <a:pt x="859" y="525"/>
                                  <a:pt x="868" y="518"/>
                                  <a:pt x="880" y="518"/>
                                </a:cubicBezTo>
                                <a:cubicBezTo>
                                  <a:pt x="884" y="518"/>
                                  <a:pt x="889" y="519"/>
                                  <a:pt x="893" y="521"/>
                                </a:cubicBezTo>
                                <a:cubicBezTo>
                                  <a:pt x="895" y="523"/>
                                  <a:pt x="898" y="524"/>
                                  <a:pt x="900" y="525"/>
                                </a:cubicBezTo>
                                <a:lnTo>
                                  <a:pt x="902" y="527"/>
                                </a:lnTo>
                                <a:cubicBezTo>
                                  <a:pt x="938" y="549"/>
                                  <a:pt x="972" y="570"/>
                                  <a:pt x="1008" y="590"/>
                                </a:cubicBezTo>
                                <a:cubicBezTo>
                                  <a:pt x="1015" y="594"/>
                                  <a:pt x="1022" y="597"/>
                                  <a:pt x="1029" y="601"/>
                                </a:cubicBezTo>
                                <a:cubicBezTo>
                                  <a:pt x="1053" y="614"/>
                                  <a:pt x="1078" y="628"/>
                                  <a:pt x="1101" y="645"/>
                                </a:cubicBezTo>
                                <a:cubicBezTo>
                                  <a:pt x="1101" y="646"/>
                                  <a:pt x="1102" y="646"/>
                                  <a:pt x="1103" y="646"/>
                                </a:cubicBezTo>
                                <a:cubicBezTo>
                                  <a:pt x="1104" y="647"/>
                                  <a:pt x="1105" y="648"/>
                                  <a:pt x="1106" y="648"/>
                                </a:cubicBezTo>
                                <a:cubicBezTo>
                                  <a:pt x="1116" y="655"/>
                                  <a:pt x="1126" y="658"/>
                                  <a:pt x="1138" y="658"/>
                                </a:cubicBezTo>
                                <a:cubicBezTo>
                                  <a:pt x="1147" y="658"/>
                                  <a:pt x="1157" y="656"/>
                                  <a:pt x="1169" y="652"/>
                                </a:cubicBezTo>
                                <a:cubicBezTo>
                                  <a:pt x="1177" y="650"/>
                                  <a:pt x="1179" y="643"/>
                                  <a:pt x="1179" y="638"/>
                                </a:cubicBezTo>
                                <a:cubicBezTo>
                                  <a:pt x="1180" y="628"/>
                                  <a:pt x="1177" y="623"/>
                                  <a:pt x="1170" y="619"/>
                                </a:cubicBezTo>
                                <a:cubicBezTo>
                                  <a:pt x="1162" y="615"/>
                                  <a:pt x="1155" y="610"/>
                                  <a:pt x="1148" y="605"/>
                                </a:cubicBezTo>
                                <a:lnTo>
                                  <a:pt x="1141" y="600"/>
                                </a:lnTo>
                                <a:cubicBezTo>
                                  <a:pt x="1132" y="594"/>
                                  <a:pt x="1124" y="589"/>
                                  <a:pt x="1115" y="583"/>
                                </a:cubicBezTo>
                                <a:cubicBezTo>
                                  <a:pt x="1106" y="576"/>
                                  <a:pt x="1096" y="569"/>
                                  <a:pt x="1087" y="562"/>
                                </a:cubicBezTo>
                                <a:cubicBezTo>
                                  <a:pt x="1075" y="553"/>
                                  <a:pt x="1062" y="544"/>
                                  <a:pt x="1049" y="536"/>
                                </a:cubicBezTo>
                                <a:cubicBezTo>
                                  <a:pt x="1038" y="528"/>
                                  <a:pt x="1025" y="520"/>
                                  <a:pt x="1014" y="512"/>
                                </a:cubicBezTo>
                                <a:cubicBezTo>
                                  <a:pt x="981" y="487"/>
                                  <a:pt x="946" y="464"/>
                                  <a:pt x="913" y="442"/>
                                </a:cubicBezTo>
                                <a:cubicBezTo>
                                  <a:pt x="875" y="417"/>
                                  <a:pt x="837" y="393"/>
                                  <a:pt x="800" y="369"/>
                                </a:cubicBezTo>
                                <a:lnTo>
                                  <a:pt x="761" y="344"/>
                                </a:lnTo>
                                <a:cubicBezTo>
                                  <a:pt x="761" y="344"/>
                                  <a:pt x="761" y="344"/>
                                  <a:pt x="761" y="344"/>
                                </a:cubicBezTo>
                                <a:cubicBezTo>
                                  <a:pt x="751" y="361"/>
                                  <a:pt x="735" y="368"/>
                                  <a:pt x="719" y="374"/>
                                </a:cubicBezTo>
                                <a:cubicBezTo>
                                  <a:pt x="716" y="375"/>
                                  <a:pt x="713" y="376"/>
                                  <a:pt x="710" y="377"/>
                                </a:cubicBezTo>
                                <a:cubicBezTo>
                                  <a:pt x="705" y="378"/>
                                  <a:pt x="701" y="379"/>
                                  <a:pt x="697" y="381"/>
                                </a:cubicBezTo>
                                <a:cubicBezTo>
                                  <a:pt x="678" y="390"/>
                                  <a:pt x="659" y="396"/>
                                  <a:pt x="641" y="403"/>
                                </a:cubicBezTo>
                                <a:cubicBezTo>
                                  <a:pt x="631" y="406"/>
                                  <a:pt x="622" y="409"/>
                                  <a:pt x="612" y="413"/>
                                </a:cubicBezTo>
                                <a:cubicBezTo>
                                  <a:pt x="607" y="415"/>
                                  <a:pt x="601" y="416"/>
                                  <a:pt x="595" y="416"/>
                                </a:cubicBezTo>
                                <a:lnTo>
                                  <a:pt x="593" y="416"/>
                                </a:lnTo>
                                <a:cubicBezTo>
                                  <a:pt x="582" y="415"/>
                                  <a:pt x="570" y="415"/>
                                  <a:pt x="558" y="412"/>
                                </a:cubicBezTo>
                                <a:lnTo>
                                  <a:pt x="554" y="412"/>
                                </a:lnTo>
                                <a:cubicBezTo>
                                  <a:pt x="549" y="411"/>
                                  <a:pt x="545" y="410"/>
                                  <a:pt x="542" y="410"/>
                                </a:cubicBezTo>
                                <a:cubicBezTo>
                                  <a:pt x="540" y="410"/>
                                  <a:pt x="538" y="410"/>
                                  <a:pt x="537" y="410"/>
                                </a:cubicBezTo>
                                <a:cubicBezTo>
                                  <a:pt x="534" y="411"/>
                                  <a:pt x="532" y="411"/>
                                  <a:pt x="529" y="411"/>
                                </a:cubicBezTo>
                                <a:cubicBezTo>
                                  <a:pt x="519" y="411"/>
                                  <a:pt x="511" y="407"/>
                                  <a:pt x="503" y="403"/>
                                </a:cubicBezTo>
                                <a:cubicBezTo>
                                  <a:pt x="470" y="386"/>
                                  <a:pt x="455" y="357"/>
                                  <a:pt x="458" y="319"/>
                                </a:cubicBezTo>
                                <a:cubicBezTo>
                                  <a:pt x="459" y="315"/>
                                  <a:pt x="459" y="311"/>
                                  <a:pt x="460" y="307"/>
                                </a:cubicBezTo>
                                <a:lnTo>
                                  <a:pt x="460" y="305"/>
                                </a:lnTo>
                                <a:cubicBezTo>
                                  <a:pt x="460" y="303"/>
                                  <a:pt x="461" y="301"/>
                                  <a:pt x="461" y="299"/>
                                </a:cubicBezTo>
                                <a:cubicBezTo>
                                  <a:pt x="461" y="295"/>
                                  <a:pt x="462" y="292"/>
                                  <a:pt x="462" y="289"/>
                                </a:cubicBezTo>
                                <a:cubicBezTo>
                                  <a:pt x="461" y="276"/>
                                  <a:pt x="467" y="266"/>
                                  <a:pt x="474" y="259"/>
                                </a:cubicBezTo>
                                <a:cubicBezTo>
                                  <a:pt x="484" y="248"/>
                                  <a:pt x="496" y="239"/>
                                  <a:pt x="511" y="230"/>
                                </a:cubicBezTo>
                                <a:cubicBezTo>
                                  <a:pt x="522" y="223"/>
                                  <a:pt x="575" y="190"/>
                                  <a:pt x="575" y="190"/>
                                </a:cubicBezTo>
                                <a:cubicBezTo>
                                  <a:pt x="578" y="188"/>
                                  <a:pt x="579" y="187"/>
                                  <a:pt x="580" y="187"/>
                                </a:cubicBezTo>
                                <a:cubicBezTo>
                                  <a:pt x="579" y="186"/>
                                  <a:pt x="577" y="184"/>
                                  <a:pt x="574" y="183"/>
                                </a:cubicBezTo>
                                <a:cubicBezTo>
                                  <a:pt x="562" y="179"/>
                                  <a:pt x="549" y="175"/>
                                  <a:pt x="536" y="175"/>
                                </a:cubicBezTo>
                                <a:cubicBezTo>
                                  <a:pt x="531" y="175"/>
                                  <a:pt x="526" y="175"/>
                                  <a:pt x="520" y="175"/>
                                </a:cubicBezTo>
                                <a:cubicBezTo>
                                  <a:pt x="515" y="175"/>
                                  <a:pt x="510" y="175"/>
                                  <a:pt x="505" y="175"/>
                                </a:cubicBezTo>
                                <a:cubicBezTo>
                                  <a:pt x="501" y="175"/>
                                  <a:pt x="498" y="175"/>
                                  <a:pt x="495" y="175"/>
                                </a:cubicBezTo>
                                <a:cubicBezTo>
                                  <a:pt x="491" y="175"/>
                                  <a:pt x="487" y="175"/>
                                  <a:pt x="483" y="175"/>
                                </a:cubicBezTo>
                                <a:cubicBezTo>
                                  <a:pt x="455" y="175"/>
                                  <a:pt x="427" y="171"/>
                                  <a:pt x="401" y="166"/>
                                </a:cubicBezTo>
                                <a:cubicBezTo>
                                  <a:pt x="385" y="163"/>
                                  <a:pt x="372" y="157"/>
                                  <a:pt x="361" y="147"/>
                                </a:cubicBezTo>
                                <a:cubicBezTo>
                                  <a:pt x="358" y="144"/>
                                  <a:pt x="355" y="142"/>
                                  <a:pt x="351" y="141"/>
                                </a:cubicBezTo>
                                <a:cubicBezTo>
                                  <a:pt x="324" y="130"/>
                                  <a:pt x="297" y="116"/>
                                  <a:pt x="272" y="102"/>
                                </a:cubicBezTo>
                                <a:lnTo>
                                  <a:pt x="262" y="96"/>
                                </a:lnTo>
                                <a:cubicBezTo>
                                  <a:pt x="259" y="94"/>
                                  <a:pt x="257" y="94"/>
                                  <a:pt x="255" y="94"/>
                                </a:cubicBezTo>
                                <a:cubicBezTo>
                                  <a:pt x="253" y="94"/>
                                  <a:pt x="251" y="94"/>
                                  <a:pt x="249" y="95"/>
                                </a:cubicBezTo>
                                <a:cubicBezTo>
                                  <a:pt x="230" y="106"/>
                                  <a:pt x="212" y="118"/>
                                  <a:pt x="198" y="128"/>
                                </a:cubicBezTo>
                                <a:cubicBezTo>
                                  <a:pt x="166" y="152"/>
                                  <a:pt x="138" y="184"/>
                                  <a:pt x="111" y="229"/>
                                </a:cubicBezTo>
                                <a:cubicBezTo>
                                  <a:pt x="104" y="241"/>
                                  <a:pt x="98" y="255"/>
                                  <a:pt x="93" y="269"/>
                                </a:cubicBezTo>
                                <a:cubicBezTo>
                                  <a:pt x="90" y="277"/>
                                  <a:pt x="88" y="285"/>
                                  <a:pt x="86" y="294"/>
                                </a:cubicBezTo>
                                <a:lnTo>
                                  <a:pt x="85" y="301"/>
                                </a:lnTo>
                                <a:cubicBezTo>
                                  <a:pt x="85" y="302"/>
                                  <a:pt x="85" y="304"/>
                                  <a:pt x="85" y="306"/>
                                </a:cubicBezTo>
                                <a:cubicBezTo>
                                  <a:pt x="85" y="306"/>
                                  <a:pt x="85" y="306"/>
                                  <a:pt x="85" y="306"/>
                                </a:cubicBezTo>
                                <a:cubicBezTo>
                                  <a:pt x="101" y="324"/>
                                  <a:pt x="119" y="341"/>
                                  <a:pt x="141" y="353"/>
                                </a:cubicBezTo>
                                <a:cubicBezTo>
                                  <a:pt x="152" y="359"/>
                                  <a:pt x="162" y="366"/>
                                  <a:pt x="172" y="373"/>
                                </a:cubicBezTo>
                                <a:cubicBezTo>
                                  <a:pt x="176" y="376"/>
                                  <a:pt x="179" y="378"/>
                                  <a:pt x="182" y="380"/>
                                </a:cubicBezTo>
                                <a:cubicBezTo>
                                  <a:pt x="198" y="391"/>
                                  <a:pt x="214" y="405"/>
                                  <a:pt x="229" y="422"/>
                                </a:cubicBezTo>
                                <a:cubicBezTo>
                                  <a:pt x="254" y="451"/>
                                  <a:pt x="277" y="481"/>
                                  <a:pt x="296" y="512"/>
                                </a:cubicBezTo>
                                <a:cubicBezTo>
                                  <a:pt x="299" y="518"/>
                                  <a:pt x="303" y="524"/>
                                  <a:pt x="307" y="530"/>
                                </a:cubicBezTo>
                                <a:lnTo>
                                  <a:pt x="309" y="532"/>
                                </a:lnTo>
                                <a:cubicBezTo>
                                  <a:pt x="310" y="534"/>
                                  <a:pt x="312" y="537"/>
                                  <a:pt x="313" y="539"/>
                                </a:cubicBezTo>
                                <a:lnTo>
                                  <a:pt x="314" y="540"/>
                                </a:lnTo>
                                <a:cubicBezTo>
                                  <a:pt x="315" y="542"/>
                                  <a:pt x="316" y="542"/>
                                  <a:pt x="316" y="543"/>
                                </a:cubicBezTo>
                                <a:cubicBezTo>
                                  <a:pt x="317" y="543"/>
                                  <a:pt x="317" y="542"/>
                                  <a:pt x="318" y="542"/>
                                </a:cubicBezTo>
                                <a:cubicBezTo>
                                  <a:pt x="338" y="528"/>
                                  <a:pt x="360" y="519"/>
                                  <a:pt x="382" y="511"/>
                                </a:cubicBezTo>
                                <a:lnTo>
                                  <a:pt x="391" y="508"/>
                                </a:lnTo>
                                <a:cubicBezTo>
                                  <a:pt x="395" y="506"/>
                                  <a:pt x="398" y="506"/>
                                  <a:pt x="402" y="506"/>
                                </a:cubicBezTo>
                                <a:cubicBezTo>
                                  <a:pt x="405" y="506"/>
                                  <a:pt x="409" y="506"/>
                                  <a:pt x="413" y="508"/>
                                </a:cubicBezTo>
                                <a:cubicBezTo>
                                  <a:pt x="426" y="511"/>
                                  <a:pt x="436" y="519"/>
                                  <a:pt x="446" y="526"/>
                                </a:cubicBezTo>
                                <a:cubicBezTo>
                                  <a:pt x="449" y="528"/>
                                  <a:pt x="453" y="531"/>
                                  <a:pt x="456" y="533"/>
                                </a:cubicBezTo>
                                <a:cubicBezTo>
                                  <a:pt x="465" y="539"/>
                                  <a:pt x="472" y="546"/>
                                  <a:pt x="477" y="556"/>
                                </a:cubicBezTo>
                                <a:lnTo>
                                  <a:pt x="478" y="558"/>
                                </a:lnTo>
                                <a:cubicBezTo>
                                  <a:pt x="481" y="565"/>
                                  <a:pt x="485" y="572"/>
                                  <a:pt x="487" y="579"/>
                                </a:cubicBezTo>
                                <a:cubicBezTo>
                                  <a:pt x="492" y="593"/>
                                  <a:pt x="499" y="612"/>
                                  <a:pt x="490" y="631"/>
                                </a:cubicBezTo>
                                <a:lnTo>
                                  <a:pt x="490" y="631"/>
                                </a:lnTo>
                                <a:cubicBezTo>
                                  <a:pt x="490" y="631"/>
                                  <a:pt x="490" y="632"/>
                                  <a:pt x="490" y="633"/>
                                </a:cubicBezTo>
                                <a:cubicBezTo>
                                  <a:pt x="490" y="634"/>
                                  <a:pt x="490" y="635"/>
                                  <a:pt x="490" y="635"/>
                                </a:cubicBezTo>
                                <a:cubicBezTo>
                                  <a:pt x="492" y="636"/>
                                  <a:pt x="493" y="636"/>
                                  <a:pt x="494" y="637"/>
                                </a:cubicBezTo>
                                <a:cubicBezTo>
                                  <a:pt x="497" y="638"/>
                                  <a:pt x="499" y="639"/>
                                  <a:pt x="502" y="641"/>
                                </a:cubicBezTo>
                                <a:cubicBezTo>
                                  <a:pt x="528" y="658"/>
                                  <a:pt x="558" y="678"/>
                                  <a:pt x="563" y="718"/>
                                </a:cubicBezTo>
                                <a:cubicBezTo>
                                  <a:pt x="563" y="718"/>
                                  <a:pt x="563" y="718"/>
                                  <a:pt x="563" y="718"/>
                                </a:cubicBezTo>
                                <a:cubicBezTo>
                                  <a:pt x="563" y="718"/>
                                  <a:pt x="564" y="718"/>
                                  <a:pt x="564" y="718"/>
                                </a:cubicBezTo>
                                <a:cubicBezTo>
                                  <a:pt x="564" y="718"/>
                                  <a:pt x="564" y="718"/>
                                  <a:pt x="564" y="719"/>
                                </a:cubicBezTo>
                                <a:cubicBezTo>
                                  <a:pt x="566" y="719"/>
                                  <a:pt x="567" y="720"/>
                                  <a:pt x="569" y="721"/>
                                </a:cubicBezTo>
                                <a:cubicBezTo>
                                  <a:pt x="574" y="723"/>
                                  <a:pt x="580" y="725"/>
                                  <a:pt x="585" y="729"/>
                                </a:cubicBezTo>
                                <a:cubicBezTo>
                                  <a:pt x="614" y="747"/>
                                  <a:pt x="633" y="767"/>
                                  <a:pt x="642" y="792"/>
                                </a:cubicBezTo>
                                <a:cubicBezTo>
                                  <a:pt x="644" y="796"/>
                                  <a:pt x="647" y="799"/>
                                  <a:pt x="652" y="800"/>
                                </a:cubicBezTo>
                                <a:cubicBezTo>
                                  <a:pt x="661" y="801"/>
                                  <a:pt x="675" y="805"/>
                                  <a:pt x="682" y="821"/>
                                </a:cubicBezTo>
                                <a:cubicBezTo>
                                  <a:pt x="683" y="824"/>
                                  <a:pt x="686" y="825"/>
                                  <a:pt x="691" y="825"/>
                                </a:cubicBezTo>
                                <a:lnTo>
                                  <a:pt x="694" y="825"/>
                                </a:lnTo>
                                <a:close/>
                                <a:moveTo>
                                  <a:pt x="501" y="833"/>
                                </a:moveTo>
                                <a:lnTo>
                                  <a:pt x="501" y="833"/>
                                </a:lnTo>
                                <a:cubicBezTo>
                                  <a:pt x="502" y="836"/>
                                  <a:pt x="504" y="839"/>
                                  <a:pt x="505" y="841"/>
                                </a:cubicBezTo>
                                <a:cubicBezTo>
                                  <a:pt x="510" y="850"/>
                                  <a:pt x="517" y="856"/>
                                  <a:pt x="530" y="859"/>
                                </a:cubicBezTo>
                                <a:cubicBezTo>
                                  <a:pt x="531" y="859"/>
                                  <a:pt x="533" y="860"/>
                                  <a:pt x="534" y="860"/>
                                </a:cubicBezTo>
                                <a:cubicBezTo>
                                  <a:pt x="538" y="860"/>
                                  <a:pt x="541" y="858"/>
                                  <a:pt x="543" y="855"/>
                                </a:cubicBezTo>
                                <a:cubicBezTo>
                                  <a:pt x="553" y="843"/>
                                  <a:pt x="561" y="831"/>
                                  <a:pt x="570" y="819"/>
                                </a:cubicBezTo>
                                <a:lnTo>
                                  <a:pt x="575" y="811"/>
                                </a:lnTo>
                                <a:cubicBezTo>
                                  <a:pt x="575" y="811"/>
                                  <a:pt x="575" y="810"/>
                                  <a:pt x="575" y="810"/>
                                </a:cubicBezTo>
                                <a:cubicBezTo>
                                  <a:pt x="565" y="803"/>
                                  <a:pt x="556" y="797"/>
                                  <a:pt x="547" y="790"/>
                                </a:cubicBezTo>
                                <a:lnTo>
                                  <a:pt x="539" y="785"/>
                                </a:lnTo>
                                <a:cubicBezTo>
                                  <a:pt x="539" y="785"/>
                                  <a:pt x="538" y="786"/>
                                  <a:pt x="537" y="786"/>
                                </a:cubicBezTo>
                                <a:cubicBezTo>
                                  <a:pt x="527" y="803"/>
                                  <a:pt x="515" y="818"/>
                                  <a:pt x="500" y="832"/>
                                </a:cubicBezTo>
                                <a:lnTo>
                                  <a:pt x="501" y="833"/>
                                </a:lnTo>
                                <a:close/>
                                <a:moveTo>
                                  <a:pt x="410" y="742"/>
                                </a:moveTo>
                                <a:lnTo>
                                  <a:pt x="410" y="742"/>
                                </a:lnTo>
                                <a:cubicBezTo>
                                  <a:pt x="419" y="756"/>
                                  <a:pt x="427" y="761"/>
                                  <a:pt x="439" y="761"/>
                                </a:cubicBezTo>
                                <a:lnTo>
                                  <a:pt x="441" y="761"/>
                                </a:lnTo>
                                <a:cubicBezTo>
                                  <a:pt x="454" y="761"/>
                                  <a:pt x="462" y="758"/>
                                  <a:pt x="467" y="753"/>
                                </a:cubicBezTo>
                                <a:cubicBezTo>
                                  <a:pt x="474" y="745"/>
                                  <a:pt x="481" y="737"/>
                                  <a:pt x="487" y="728"/>
                                </a:cubicBezTo>
                                <a:lnTo>
                                  <a:pt x="494" y="720"/>
                                </a:lnTo>
                                <a:lnTo>
                                  <a:pt x="494" y="720"/>
                                </a:lnTo>
                                <a:lnTo>
                                  <a:pt x="489" y="716"/>
                                </a:lnTo>
                                <a:cubicBezTo>
                                  <a:pt x="480" y="711"/>
                                  <a:pt x="470" y="705"/>
                                  <a:pt x="461" y="699"/>
                                </a:cubicBezTo>
                                <a:cubicBezTo>
                                  <a:pt x="460" y="699"/>
                                  <a:pt x="459" y="698"/>
                                  <a:pt x="458" y="698"/>
                                </a:cubicBezTo>
                                <a:cubicBezTo>
                                  <a:pt x="457" y="698"/>
                                  <a:pt x="455" y="699"/>
                                  <a:pt x="454" y="700"/>
                                </a:cubicBezTo>
                                <a:cubicBezTo>
                                  <a:pt x="443" y="710"/>
                                  <a:pt x="431" y="721"/>
                                  <a:pt x="420" y="732"/>
                                </a:cubicBezTo>
                                <a:lnTo>
                                  <a:pt x="410" y="741"/>
                                </a:lnTo>
                                <a:cubicBezTo>
                                  <a:pt x="410" y="741"/>
                                  <a:pt x="410" y="742"/>
                                  <a:pt x="410" y="742"/>
                                </a:cubicBezTo>
                                <a:close/>
                                <a:moveTo>
                                  <a:pt x="402" y="585"/>
                                </a:moveTo>
                                <a:lnTo>
                                  <a:pt x="402" y="585"/>
                                </a:lnTo>
                                <a:cubicBezTo>
                                  <a:pt x="382" y="589"/>
                                  <a:pt x="382" y="589"/>
                                  <a:pt x="371" y="599"/>
                                </a:cubicBezTo>
                                <a:cubicBezTo>
                                  <a:pt x="355" y="612"/>
                                  <a:pt x="340" y="626"/>
                                  <a:pt x="326" y="640"/>
                                </a:cubicBezTo>
                                <a:lnTo>
                                  <a:pt x="310" y="654"/>
                                </a:lnTo>
                                <a:cubicBezTo>
                                  <a:pt x="310" y="655"/>
                                  <a:pt x="309" y="656"/>
                                  <a:pt x="309" y="657"/>
                                </a:cubicBezTo>
                                <a:cubicBezTo>
                                  <a:pt x="309" y="657"/>
                                  <a:pt x="309" y="658"/>
                                  <a:pt x="310" y="658"/>
                                </a:cubicBezTo>
                                <a:lnTo>
                                  <a:pt x="312" y="660"/>
                                </a:lnTo>
                                <a:cubicBezTo>
                                  <a:pt x="318" y="666"/>
                                  <a:pt x="324" y="671"/>
                                  <a:pt x="330" y="676"/>
                                </a:cubicBezTo>
                                <a:cubicBezTo>
                                  <a:pt x="333" y="678"/>
                                  <a:pt x="337" y="679"/>
                                  <a:pt x="341" y="679"/>
                                </a:cubicBezTo>
                                <a:cubicBezTo>
                                  <a:pt x="342" y="679"/>
                                  <a:pt x="343" y="679"/>
                                  <a:pt x="344" y="678"/>
                                </a:cubicBezTo>
                                <a:cubicBezTo>
                                  <a:pt x="351" y="678"/>
                                  <a:pt x="357" y="676"/>
                                  <a:pt x="362" y="672"/>
                                </a:cubicBezTo>
                                <a:lnTo>
                                  <a:pt x="379" y="657"/>
                                </a:lnTo>
                                <a:cubicBezTo>
                                  <a:pt x="389" y="648"/>
                                  <a:pt x="400" y="638"/>
                                  <a:pt x="411" y="628"/>
                                </a:cubicBezTo>
                                <a:cubicBezTo>
                                  <a:pt x="417" y="623"/>
                                  <a:pt x="419" y="610"/>
                                  <a:pt x="415" y="603"/>
                                </a:cubicBezTo>
                                <a:cubicBezTo>
                                  <a:pt x="414" y="601"/>
                                  <a:pt x="413" y="599"/>
                                  <a:pt x="411" y="597"/>
                                </a:cubicBezTo>
                                <a:cubicBezTo>
                                  <a:pt x="409" y="592"/>
                                  <a:pt x="407" y="588"/>
                                  <a:pt x="404" y="585"/>
                                </a:cubicBezTo>
                                <a:lnTo>
                                  <a:pt x="402" y="585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777" y="270"/>
                                </a:lnTo>
                                <a:cubicBezTo>
                                  <a:pt x="790" y="270"/>
                                  <a:pt x="798" y="272"/>
                                  <a:pt x="807" y="277"/>
                                </a:cubicBezTo>
                                <a:cubicBezTo>
                                  <a:pt x="810" y="279"/>
                                  <a:pt x="813" y="281"/>
                                  <a:pt x="817" y="284"/>
                                </a:cubicBezTo>
                                <a:cubicBezTo>
                                  <a:pt x="821" y="286"/>
                                  <a:pt x="826" y="289"/>
                                  <a:pt x="830" y="292"/>
                                </a:cubicBezTo>
                                <a:cubicBezTo>
                                  <a:pt x="838" y="297"/>
                                  <a:pt x="846" y="303"/>
                                  <a:pt x="855" y="308"/>
                                </a:cubicBezTo>
                                <a:cubicBezTo>
                                  <a:pt x="870" y="319"/>
                                  <a:pt x="886" y="329"/>
                                  <a:pt x="902" y="339"/>
                                </a:cubicBezTo>
                                <a:cubicBezTo>
                                  <a:pt x="959" y="375"/>
                                  <a:pt x="1016" y="414"/>
                                  <a:pt x="1070" y="452"/>
                                </a:cubicBezTo>
                                <a:lnTo>
                                  <a:pt x="1073" y="455"/>
                                </a:lnTo>
                                <a:cubicBezTo>
                                  <a:pt x="1081" y="460"/>
                                  <a:pt x="1088" y="465"/>
                                  <a:pt x="1096" y="471"/>
                                </a:cubicBezTo>
                                <a:cubicBezTo>
                                  <a:pt x="1108" y="480"/>
                                  <a:pt x="1122" y="489"/>
                                  <a:pt x="1135" y="498"/>
                                </a:cubicBezTo>
                                <a:cubicBezTo>
                                  <a:pt x="1140" y="501"/>
                                  <a:pt x="1144" y="504"/>
                                  <a:pt x="1147" y="506"/>
                                </a:cubicBezTo>
                                <a:cubicBezTo>
                                  <a:pt x="1152" y="510"/>
                                  <a:pt x="1156" y="513"/>
                                  <a:pt x="1158" y="513"/>
                                </a:cubicBezTo>
                                <a:cubicBezTo>
                                  <a:pt x="1160" y="513"/>
                                  <a:pt x="1166" y="510"/>
                                  <a:pt x="1173" y="506"/>
                                </a:cubicBezTo>
                                <a:lnTo>
                                  <a:pt x="1181" y="501"/>
                                </a:lnTo>
                                <a:cubicBezTo>
                                  <a:pt x="1186" y="498"/>
                                  <a:pt x="1189" y="496"/>
                                  <a:pt x="1193" y="494"/>
                                </a:cubicBezTo>
                                <a:cubicBezTo>
                                  <a:pt x="1224" y="479"/>
                                  <a:pt x="1252" y="458"/>
                                  <a:pt x="1279" y="438"/>
                                </a:cubicBezTo>
                                <a:cubicBezTo>
                                  <a:pt x="1285" y="433"/>
                                  <a:pt x="1291" y="428"/>
                                  <a:pt x="1298" y="424"/>
                                </a:cubicBezTo>
                                <a:cubicBezTo>
                                  <a:pt x="1302" y="420"/>
                                  <a:pt x="1307" y="415"/>
                                  <a:pt x="1311" y="410"/>
                                </a:cubicBezTo>
                                <a:lnTo>
                                  <a:pt x="1313" y="408"/>
                                </a:lnTo>
                                <a:cubicBezTo>
                                  <a:pt x="1315" y="405"/>
                                  <a:pt x="1316" y="402"/>
                                  <a:pt x="1315" y="398"/>
                                </a:cubicBezTo>
                                <a:cubicBezTo>
                                  <a:pt x="1310" y="383"/>
                                  <a:pt x="1306" y="368"/>
                                  <a:pt x="1301" y="353"/>
                                </a:cubicBezTo>
                                <a:cubicBezTo>
                                  <a:pt x="1300" y="349"/>
                                  <a:pt x="1299" y="346"/>
                                  <a:pt x="1298" y="342"/>
                                </a:cubicBezTo>
                                <a:cubicBezTo>
                                  <a:pt x="1294" y="330"/>
                                  <a:pt x="1291" y="319"/>
                                  <a:pt x="1286" y="308"/>
                                </a:cubicBezTo>
                                <a:lnTo>
                                  <a:pt x="1278" y="294"/>
                                </a:lnTo>
                                <a:cubicBezTo>
                                  <a:pt x="1267" y="270"/>
                                  <a:pt x="1255" y="246"/>
                                  <a:pt x="1246" y="220"/>
                                </a:cubicBezTo>
                                <a:cubicBezTo>
                                  <a:pt x="1245" y="219"/>
                                  <a:pt x="1245" y="218"/>
                                  <a:pt x="1243" y="218"/>
                                </a:cubicBezTo>
                                <a:cubicBezTo>
                                  <a:pt x="1242" y="218"/>
                                  <a:pt x="1241" y="218"/>
                                  <a:pt x="1240" y="219"/>
                                </a:cubicBezTo>
                                <a:lnTo>
                                  <a:pt x="1228" y="221"/>
                                </a:lnTo>
                                <a:cubicBezTo>
                                  <a:pt x="1213" y="224"/>
                                  <a:pt x="1198" y="227"/>
                                  <a:pt x="1183" y="229"/>
                                </a:cubicBezTo>
                                <a:cubicBezTo>
                                  <a:pt x="1177" y="230"/>
                                  <a:pt x="1172" y="231"/>
                                  <a:pt x="1166" y="232"/>
                                </a:cubicBezTo>
                                <a:cubicBezTo>
                                  <a:pt x="1156" y="233"/>
                                  <a:pt x="1146" y="235"/>
                                  <a:pt x="1136" y="238"/>
                                </a:cubicBezTo>
                                <a:cubicBezTo>
                                  <a:pt x="1122" y="242"/>
                                  <a:pt x="1110" y="243"/>
                                  <a:pt x="1099" y="243"/>
                                </a:cubicBezTo>
                                <a:lnTo>
                                  <a:pt x="1097" y="243"/>
                                </a:lnTo>
                                <a:cubicBezTo>
                                  <a:pt x="1039" y="242"/>
                                  <a:pt x="995" y="238"/>
                                  <a:pt x="955" y="228"/>
                                </a:cubicBezTo>
                                <a:cubicBezTo>
                                  <a:pt x="924" y="221"/>
                                  <a:pt x="893" y="213"/>
                                  <a:pt x="862" y="201"/>
                                </a:cubicBezTo>
                                <a:cubicBezTo>
                                  <a:pt x="851" y="197"/>
                                  <a:pt x="839" y="195"/>
                                  <a:pt x="828" y="192"/>
                                </a:cubicBezTo>
                                <a:lnTo>
                                  <a:pt x="820" y="190"/>
                                </a:lnTo>
                                <a:cubicBezTo>
                                  <a:pt x="810" y="188"/>
                                  <a:pt x="801" y="187"/>
                                  <a:pt x="792" y="185"/>
                                </a:cubicBezTo>
                                <a:lnTo>
                                  <a:pt x="779" y="182"/>
                                </a:lnTo>
                                <a:cubicBezTo>
                                  <a:pt x="777" y="182"/>
                                  <a:pt x="775" y="182"/>
                                  <a:pt x="773" y="182"/>
                                </a:cubicBezTo>
                                <a:cubicBezTo>
                                  <a:pt x="770" y="182"/>
                                  <a:pt x="766" y="182"/>
                                  <a:pt x="763" y="184"/>
                                </a:cubicBezTo>
                                <a:cubicBezTo>
                                  <a:pt x="746" y="190"/>
                                  <a:pt x="733" y="197"/>
                                  <a:pt x="722" y="204"/>
                                </a:cubicBezTo>
                                <a:cubicBezTo>
                                  <a:pt x="706" y="215"/>
                                  <a:pt x="689" y="224"/>
                                  <a:pt x="673" y="232"/>
                                </a:cubicBezTo>
                                <a:cubicBezTo>
                                  <a:pt x="641" y="249"/>
                                  <a:pt x="607" y="268"/>
                                  <a:pt x="570" y="292"/>
                                </a:cubicBezTo>
                                <a:cubicBezTo>
                                  <a:pt x="557" y="301"/>
                                  <a:pt x="546" y="310"/>
                                  <a:pt x="537" y="319"/>
                                </a:cubicBezTo>
                                <a:cubicBezTo>
                                  <a:pt x="534" y="322"/>
                                  <a:pt x="533" y="325"/>
                                  <a:pt x="533" y="329"/>
                                </a:cubicBezTo>
                                <a:cubicBezTo>
                                  <a:pt x="533" y="334"/>
                                  <a:pt x="534" y="339"/>
                                  <a:pt x="536" y="344"/>
                                </a:cubicBezTo>
                                <a:cubicBezTo>
                                  <a:pt x="538" y="350"/>
                                  <a:pt x="542" y="352"/>
                                  <a:pt x="545" y="352"/>
                                </a:cubicBezTo>
                                <a:cubicBezTo>
                                  <a:pt x="551" y="354"/>
                                  <a:pt x="555" y="354"/>
                                  <a:pt x="559" y="354"/>
                                </a:cubicBezTo>
                                <a:cubicBezTo>
                                  <a:pt x="567" y="354"/>
                                  <a:pt x="573" y="352"/>
                                  <a:pt x="579" y="348"/>
                                </a:cubicBezTo>
                                <a:cubicBezTo>
                                  <a:pt x="585" y="344"/>
                                  <a:pt x="591" y="341"/>
                                  <a:pt x="598" y="338"/>
                                </a:cubicBezTo>
                                <a:cubicBezTo>
                                  <a:pt x="603" y="335"/>
                                  <a:pt x="607" y="333"/>
                                  <a:pt x="612" y="330"/>
                                </a:cubicBezTo>
                                <a:cubicBezTo>
                                  <a:pt x="627" y="320"/>
                                  <a:pt x="644" y="313"/>
                                  <a:pt x="665" y="307"/>
                                </a:cubicBezTo>
                                <a:cubicBezTo>
                                  <a:pt x="686" y="301"/>
                                  <a:pt x="707" y="293"/>
                                  <a:pt x="727" y="283"/>
                                </a:cubicBezTo>
                                <a:cubicBezTo>
                                  <a:pt x="743" y="275"/>
                                  <a:pt x="759" y="271"/>
                                  <a:pt x="769" y="270"/>
                                </a:cubicBezTo>
                                <a:cubicBezTo>
                                  <a:pt x="772" y="270"/>
                                  <a:pt x="774" y="270"/>
                                  <a:pt x="777" y="2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B1088" id="Group 704" o:spid="_x0000_s1026" style="position:absolute;margin-left:18.7pt;margin-top:110.9pt;width:168.5pt;height:30.5pt;z-index:251666944;mso-width-relative:margin;mso-height-relative:margin" coordsize="24932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">
                <v:group id="Group 661" o:spid="_x0000_s1027" style="position:absolute;left:7376;top:609;width:5242;height:2793" coordorigin="31242" coordsize="6461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" o:spid="_x0000_s1028" style="position:absolute;left:31242;width:6461;height:3444;visibility:visible;mso-wrap-style:square;v-text-anchor:top" coordsize="105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" path="m532,558r,c523,558,513,558,503,558,441,559,383,542,327,519v-6,-3,-12,-7,-18,-8c281,507,259,490,234,480v-3,-2,-6,-3,-8,-4c195,455,163,436,134,414,93,383,56,347,28,304,2,262,,255,22,205v3,-7,8,-14,14,-19c52,171,69,156,86,142v9,-7,18,-13,27,-21c140,98,171,83,204,72,241,60,277,46,313,33,351,20,390,13,430,9,458,7,485,3,512,1v24,-1,48,,72,c597,1,609,3,622,4v22,2,44,6,66,14c729,34,772,49,812,69v38,20,76,40,114,61c946,141,963,155,979,171v23,23,45,46,67,69c1056,251,1058,263,1055,276v-5,17,-12,33,-22,48c1022,340,1011,355,1002,373v-9,18,-24,34,-42,44c951,422,944,428,936,434v-40,32,-85,58,-132,77c762,528,718,546,671,549v-13,,-26,2,-38,5c600,562,566,560,532,558xm418,95r,c396,113,378,134,354,147v-4,2,-7,7,-10,11c338,167,331,176,325,185v-15,22,-16,49,-21,73c303,261,303,265,304,268v3,15,6,31,10,47c319,335,329,353,345,367v33,29,66,56,103,79c453,449,460,452,466,452v35,2,70,6,105,3c615,451,650,431,675,394v20,-29,34,-62,42,-96c726,261,722,226,699,193,673,158,647,124,613,97,603,89,594,85,583,85,545,84,509,90,473,97v-19,3,-38,3,-55,-2xm939,274r,c919,254,899,235,881,216,862,195,839,182,814,170v-2,-1,-7,-1,-8,1c804,172,804,176,804,179v,5,1,10,3,14c815,221,825,248,817,278v,1,,3,1,4c823,307,816,330,810,353v-1,6,-3,13,-4,19c806,373,807,376,807,376v3,1,6,2,8,2c820,377,825,376,829,373v31,-22,62,-44,90,-71c927,294,932,284,939,274xm218,164r,c215,165,212,165,209,166v-34,21,-65,47,-95,73c107,244,105,254,111,260v15,18,30,37,47,54c175,331,194,346,216,356v2,1,4,1,5,c223,354,226,351,225,349v-4,-22,-9,-44,-14,-66c210,274,209,264,210,255v4,-24,5,-48,13,-71c225,180,224,175,224,170v,-4,-2,-6,-6,-6xe" filled="f" stroked="f" strokeweight="0">
                    <v:path arrowok="t" o:connecttype="custom" o:connectlocs="324889,342036;199697,318130;142902,294225;81833,253769;13435,125658;52520,87041;124581,44134;262598,5517;356645,613;420157,11033;565502,79686;638785,147112;630846,198602;586265,255608;490997,313227;386569,339584;255270,58232;216185,90106;198475,113399;185651,164275;210689,224959;284583,277062;412218,241509;426874,118303;356034,52102;255270,58232;573441,167953;497104,104205;490997,109721;498936,170405;494661,216378;492829,230476;506264,228637;573441,167953;133131,100527;69619,146499;96489,192472;134963,218217;128856,173470;136184,112786;133131,100527" o:connectangles="0,0,0,0,0,0,0,0,0,0,0,0,0,0,0,0,0,0,0,0,0,0,0,0,0,0,0,0,0,0,0,0,0,0,0,0,0,0,0,0,0"/>
                    <o:lock v:ext="edit" verticies="t"/>
                  </v:shape>
                  <v:shape id="Freeform 31" o:spid="_x0000_s1029" style="position:absolute;left:33956;top:1127;width:1016;height:1032;visibility:visible;mso-wrap-style:square;v-text-anchor:top" coordsize="16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" path="m154,120r,c146,131,139,139,133,148v-11,14,-26,18,-42,22c87,171,82,170,77,168,61,163,46,153,32,142v-5,-3,-8,-9,-11,-15c16,119,14,109,9,101,,86,2,70,7,55,11,43,18,32,24,21v1,-3,4,-5,6,-7c46,6,63,,81,2v54,7,83,49,76,91c156,101,156,109,154,120xe" filled="f" stroked="f" strokeweight="0">
                    <v:path arrowok="t" o:connecttype="custom" o:connectlocs="95405,72413;95405,72413;82395,89309;56376,102585;47702,101378;19824,85688;13010,76637;5576,60947;4337,33189;14868,12672;18585,8448;50180,1207;97263,56120;95405,72413" o:connectangles="0,0,0,0,0,0,0,0,0,0,0,0,0,0"/>
                  </v:shape>
                </v:group>
                <v:shape id="Freeform 99" o:spid="_x0000_s1030" style="position:absolute;width:6522;height:4397;visibility:visible;mso-wrap-style:square;v-text-anchor:top" coordsize="142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" path="m1267,764r,c1268,767,1268,769,1269,770v6,27,22,47,45,60c1326,837,1335,847,1349,851v18,7,26,30,20,49c1367,906,1363,912,1360,918v-3,7,-8,11,-15,13c1335,934,1324,938,1313,939v-12,1,-23,6,-35,10c1268,953,1257,955,1246,957v-21,3,-43,3,-65,c1145,953,1114,937,1085,916v-19,-15,-33,-33,-49,-50c1032,860,1026,858,1018,858v-2,,-5,1,-8,1c969,869,929,859,888,858v-21,-6,-42,-11,-63,-18c795,831,766,820,736,809v-4,-1,-8,-2,-11,-4c695,781,657,770,629,743v-3,-3,-7,-5,-10,-7c611,731,602,727,592,727v-29,2,-57,-1,-85,-6c496,719,485,719,474,718v-11,,-22,1,-32,-4c433,711,426,712,419,719v-27,26,-62,39,-95,54c308,781,290,785,272,785v-31,-1,-62,2,-94,-1c162,783,146,780,130,776,109,770,88,764,67,758v-5,-1,-10,-4,-15,-7c46,748,41,744,34,742,20,737,12,728,6,715,2,705,,697,3,687,7,676,13,668,23,662v9,-4,18,-8,27,-8c63,654,74,648,83,640v21,-18,41,-37,49,-66c128,571,125,566,120,564,97,551,80,533,64,511,49,488,36,465,29,438v-2,-5,-3,-10,-5,-15c8,380,11,337,25,294,36,263,47,232,67,205v9,-12,18,-23,29,-33c125,148,152,124,181,100v8,-6,18,-11,28,-15c248,70,285,54,325,44v4,-1,8,-2,12,-3c382,24,429,16,476,8,487,6,498,5,509,4,551,1,593,,635,4v61,5,118,21,172,50c812,58,819,61,824,65v30,26,61,51,84,84c912,154,916,159,920,165v8,,14,,21,c948,165,955,165,961,163v34,-8,68,-4,102,c1089,165,1114,171,1140,176v56,10,106,35,152,68c1346,283,1388,332,1410,397v11,28,15,58,15,88c1425,517,1419,550,1412,582v-5,19,-12,36,-22,52c1378,655,1363,675,1350,696v-19,28,-42,50,-74,62c1273,759,1271,761,1267,764xm511,629r,c540,633,563,634,586,631v44,-6,85,-18,125,-37c738,581,763,564,785,544v10,-8,19,-17,26,-27c850,466,872,408,871,343v,-14,-1,-28,-2,-41c863,239,838,187,787,147v-10,-8,-20,-18,-33,-23c732,117,712,105,689,102,663,99,637,95,612,92v-24,-3,-47,-3,-70,c505,97,467,105,430,111v-3,1,-6,1,-8,2c382,128,341,137,301,151v-42,15,-79,36,-113,64c138,258,136,258,110,327v-4,12,-6,24,-8,36c101,365,101,368,102,371v3,30,8,60,21,87c132,476,143,494,163,503v5,3,9,6,14,9c197,525,211,543,223,563v5,7,7,15,4,23c219,609,212,633,194,652v-8,9,-14,19,-22,29c171,683,174,691,176,691v12,1,25,2,37,3c238,696,261,689,284,679v32,-13,62,-28,89,-49c384,621,394,618,407,619v12,1,25,2,36,5c458,627,473,628,488,629v10,,19,,23,xm734,700r,c737,703,739,707,742,709v8,5,17,10,26,12c795,728,822,740,849,748v42,12,85,20,129,13c1004,758,1030,760,1055,766v12,3,21,8,27,17c1095,803,1111,820,1126,837v6,6,13,10,20,14c1163,858,1180,862,1197,864v3,,6,,9,-1c1209,863,1213,857,1212,854v-14,-32,-30,-64,-39,-98c1172,753,1170,751,1169,749v-4,-11,-2,-22,7,-30c1185,711,1194,703,1205,697v13,-7,22,-16,32,-26c1249,660,1259,648,1268,634v9,-15,18,-31,29,-45c1309,573,1314,555,1319,537v2,-10,4,-19,5,-28c1331,468,1327,430,1308,393v-8,-14,-17,-28,-28,-40c1253,325,1222,303,1187,287v-50,-22,-104,-33,-159,-34c1009,252,990,254,971,259v-7,2,-11,8,-10,15c962,277,962,280,962,282v10,58,9,114,-7,171c940,509,910,558,875,603v-2,3,-6,6,-9,9c834,639,800,664,762,683v-9,5,-20,9,-28,17xe" filled="f" stroked="f" strokeweight="0">
                  <v:path arrowok="t" o:connecttype="custom" o:connectlocs="580865,352725;626639,412276;601006,430141;540585,438387;465974,393036;377631,384791;287915,340357;232072,330279;191791,329363;81477,359138;23802,344021;1373,314704;37992,293174;29295,234081;11443,134677;82850,45808;154257,18781;290662,1832;415623,68255;439883,74668;591393,111773;646321,266605;584070,347228;233902,288135;359322,249198;397771,138341;315379,46725;196826,50847;86054,98488;46689,169949;81019,234539;88801,298671;97497,317911;186298,283554;233902,288135;339639,324782;447665,348602;515409,383417;552028,395327;535092,343105;566218,307375;603752,245991;585900,161704;444460,118644;437137,207512;348794,312872" o:connectangles="0,0,0,0,0,0,0,0,0,0,0,0,0,0,0,0,0,0,0,0,0,0,0,0,0,0,0,0,0,0,0,0,0,0,0,0,0,0,0,0,0,0,0,0,0,0"/>
                  <o:lock v:ext="edit" verticies="t"/>
                </v:shape>
                <v:shape id="Freeform 148" o:spid="_x0000_s1031" style="position:absolute;left:20909;width:4023;height:3793;visibility:visible;mso-wrap-style:square;v-text-anchor:top" coordsize="897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" path="m281,616r,c262,616,245,615,227,615v-18,-1,-35,-7,-53,-1c145,605,114,613,85,603v-5,-1,-11,1,-16,c52,601,37,595,24,584,16,577,9,568,8,556,7,522,,489,2,454v,-8,-1,-16,,-24c7,393,7,356,10,320v2,-17,3,-33,6,-49c19,259,23,247,28,236v8,-19,21,-30,43,-30c104,206,137,203,170,204v34,2,68,1,103,-1c273,199,275,193,273,191,262,177,251,164,239,151,220,129,205,105,195,78,191,69,185,61,182,52v-3,-8,-2,-16,2,-23c193,15,204,8,221,7,274,3,327,2,381,1,443,1,506,,569,v3,,5,,8,c596,1,612,9,621,26v11,22,25,42,37,63c673,116,693,138,704,167v21,30,42,60,65,89c802,299,834,344,861,391v12,21,22,44,31,66c897,466,896,476,892,485v-6,14,-15,27,-24,38c846,548,825,573,802,596v-15,16,-29,32,-44,49c726,682,695,720,660,754v-7,7,-13,15,-19,22c635,784,633,793,632,803v-1,26,-15,41,-40,42c567,846,543,848,519,841v-7,-2,-14,-3,-20,-3c464,837,430,833,396,832v-34,-1,-67,-6,-102,-5c277,828,259,825,241,824v-22,-2,-38,-15,-48,-33c185,779,185,764,192,752v17,-27,34,-54,54,-78c258,660,269,644,280,628v2,-2,1,-7,1,-12xm554,91r,c534,91,513,91,493,91v-28,,-55,3,-82,1c383,90,357,97,329,94v-5,-1,-10,-1,-14,4c312,101,313,107,319,113v14,15,28,30,42,45c371,170,382,182,392,195v10,13,18,28,22,44c417,247,416,255,412,263v-5,8,-11,15,-19,20c371,294,349,298,326,298v-45,-1,-90,-3,-135,-4c166,294,142,297,117,298v-5,,-10,6,-11,11c105,326,106,344,103,362v-5,30,-5,60,-6,90c96,470,98,487,101,505v1,6,6,11,14,12c162,521,210,526,258,526v12,,25,-1,36,1c318,531,341,529,363,522v4,-2,8,-3,12,-3c390,517,402,522,412,532v3,3,5,7,7,10c434,557,432,574,427,592v-2,5,-5,10,-8,14c412,616,404,626,397,636v-14,20,-28,40,-42,60c349,705,344,715,338,724v-2,5,2,12,7,12c379,739,413,744,447,741v16,-1,33,,49,4c508,748,520,748,534,745v4,-4,8,-9,13,-14c580,694,613,655,650,620v8,-8,15,-16,22,-24c693,572,713,549,734,525v18,-19,36,-38,53,-57c791,464,794,460,793,453v-9,-15,-18,-30,-27,-45c749,383,734,357,715,334,677,286,643,234,613,181,598,155,581,129,565,104v-2,-5,-7,-8,-11,-13xe" filled="f" stroked="f" strokeweight="0">
                  <v:path arrowok="t" o:connecttype="custom" o:connectlocs="126038,275551;78045,274656;30949,269736;3588,248712;897,192349;7177,121225;31846,92149;122450,90807;107200,67546;81633,23261;99126,3131;255216,0;278540,11630;315769,74703;386189,174903;400093,216952;359725,266605;296033,337282;283474,359200;232790,376199;177620,372173;108097,368594;86119,336387;125590,280919;248488,40706;221128,40706;147568,42048;143083,50548;175826,87228;184796,117646;146222,133302;52479,133302;46199,161931;45302,225898;115722,235292;162818,233503;184796,237976;191524,264815;178068,284498;151605,323862;200495,331466;239518,333256;291548,277340;329225,234845;355688,202637;320703,149406;253422,46522" o:connectangles="0,0,0,0,0,0,0,0,0,0,0,0,0,0,0,0,0,0,0,0,0,0,0,0,0,0,0,0,0,0,0,0,0,0,0,0,0,0,0,0,0,0,0,0,0,0,0"/>
                  <o:lock v:ext="edit" verticies="t"/>
                </v:shape>
                <v:shape id="Freeform 201" o:spid="_x0000_s1032" style="position:absolute;left:13411;width:6340;height:4515;visibility:visible;mso-wrap-style:square;v-text-anchor:top" coordsize="1415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" path="m639,1008r,c624,1008,610,1004,596,996,577,984,556,970,543,948r-9,-2c524,944,515,942,505,940v-3,-1,-6,-2,-8,-3c495,936,493,936,492,935,453,924,423,885,423,846v1,-1,,-1,-1,-2c399,840,379,830,361,813,347,801,336,786,328,770v-2,-6,-6,-10,-12,-11c294,753,280,738,266,724r-3,-3c253,712,242,698,245,678v1,-6,-2,-12,-5,-18c233,648,234,635,241,620v3,-4,5,-8,8,-13l250,605c230,567,211,537,191,512v-6,-9,-12,-17,-19,-25c165,477,158,470,150,465v-4,-3,-8,-6,-12,-9c137,455,135,454,133,452r-7,-5c120,442,115,438,109,434,99,427,88,419,85,403v-1,-2,-3,-5,-8,-7c62,387,50,374,39,362v-4,-4,-7,-8,-11,-11c25,348,23,344,21,340,3,302,,268,13,235,31,188,57,145,92,108,102,97,113,87,124,77l135,67c166,38,202,20,239,3,244,1,249,,254,r2,c265,1,271,3,274,7v7,8,15,12,25,16c302,25,306,27,310,29v14,8,29,14,44,21c372,58,391,67,409,77v2,2,6,3,10,4l430,82v17,3,35,6,53,7c503,91,524,92,551,93v19,,38,5,59,15c627,115,644,123,660,130v4,2,7,3,11,3c675,133,679,132,683,129v14,-9,30,-17,47,-23c741,102,753,98,767,98v1,,2,,3,c778,99,786,100,795,101v17,4,33,7,47,11l846,112v14,4,29,7,43,12c923,135,958,144,988,150v3,1,6,2,9,2l1012,153v18,2,36,4,54,6c1068,159,1070,159,1072,159v5,,8,,10,-1c1096,152,1111,150,1125,148v4,,9,-1,13,-2c1142,146,1146,145,1149,145v7,-1,13,-1,19,-3c1181,139,1194,136,1207,134v15,-2,30,-5,44,-9c1255,124,1258,123,1261,123v10,,19,5,26,13l1290,140v11,10,21,22,27,37c1319,182,1321,187,1324,192v1,3,3,6,4,10c1331,208,1334,214,1336,221v5,12,11,25,17,37c1355,262,1357,266,1359,270v6,13,13,27,18,42c1379,317,1380,322,1382,327v2,5,3,10,5,14c1389,347,1391,353,1392,359v3,11,6,21,10,31c1415,426,1405,459,1372,487v-8,7,-17,14,-25,20l1329,521v-14,10,-28,21,-43,30c1277,558,1266,563,1256,567v-3,2,-7,4,-10,6c1243,574,1240,576,1239,578v1,5,4,9,7,14c1249,597,1252,602,1255,608v6,17,8,34,4,51c1254,683,1244,701,1229,714r-4,4c1215,727,1204,737,1189,740v-6,1,-8,3,-9,10c1180,751,1179,753,1179,755v2,20,-9,33,-17,42c1158,801,1154,806,1150,811v-3,4,-6,9,-10,12c1129,836,1116,842,1101,842v-1,,-5,,-7,c1091,842,1087,842,1083,843r-5,c1077,843,1076,843,1076,844v,2,-1,4,-1,6c1075,853,1075,856,1074,858r,2c1074,863,1073,868,1071,871v-8,12,-16,25,-25,37c1042,914,1037,918,1032,922r-2,2c1024,929,1017,932,1009,932v-1,,-3,,-4,-1c1004,931,1003,931,1002,931v-9,3,-18,5,-27,5c954,936,934,927,917,918v-3,-2,-6,-3,-9,-4c907,916,906,918,905,920v-5,16,-18,24,-29,30c872,952,869,953,866,955v-3,1,-6,2,-9,3c845,965,832,968,818,968v-11,,-22,-2,-34,-6l778,959v-17,-6,-34,-12,-48,-25c730,934,729,934,729,933v,1,,1,-1,2c723,946,716,959,707,972v-13,17,-31,26,-44,32c657,1007,650,1008,641,1008r-2,xm630,868r,c622,877,617,888,613,899v7,11,16,18,27,20c641,920,642,920,643,920v3,,5,-1,7,-1c658,918,663,912,665,901v2,-9,-2,-13,-5,-16c652,880,644,876,636,871r-6,-3xm694,825r,c706,825,717,829,728,838v9,6,19,13,31,21c780,872,796,880,813,885v2,1,4,1,5,1c821,886,824,886,827,884v3,-1,3,-2,4,-2c830,875,829,869,828,863r,-5c815,846,803,837,789,831v-14,-6,-25,-15,-36,-23c741,798,732,786,723,775v-6,-7,-12,-12,-18,-17c700,754,695,749,690,744v-8,-8,-16,-23,-6,-47c686,691,693,687,698,685v4,-2,9,-3,13,-3c717,682,723,684,728,687v5,3,9,7,13,10c743,699,745,701,747,703v5,4,10,8,15,12c774,724,786,734,798,743v23,16,46,31,68,47c880,799,893,808,906,817v21,14,41,25,61,35c973,854,979,855,986,855v2,,5,,8,c995,855,996,854,997,853v,-1,1,-2,,-4c996,847,995,844,995,842r-5,-13c988,822,985,814,983,807v-1,-4,-3,-6,-7,-9l955,786v-15,-9,-29,-18,-44,-27c866,730,812,695,760,656r-1,-1c756,653,753,651,751,648v-12,-15,-16,-39,2,-57c760,585,767,582,775,582v4,,7,,11,2c805,591,823,601,842,615r3,2c854,623,863,630,872,636v36,22,72,43,108,65l1014,721v22,14,42,24,63,32c1081,755,1085,757,1089,758v,,,,,c1093,758,1096,756,1098,754v1,-2,1,-4,1,-5c1098,745,1097,741,1095,736v,-1,-1,-3,-2,-4c1085,725,1074,718,1059,711r-3,-2c1045,705,1035,699,1025,694,982,669,939,643,897,618r-2,-1c880,608,868,595,857,577v-6,-12,-7,-25,-2,-40c859,525,868,518,880,518v4,,9,1,13,3c895,523,898,524,900,525r2,2c938,549,972,570,1008,590v7,4,14,7,21,11c1053,614,1078,628,1101,645v,1,1,1,2,1c1104,647,1105,648,1106,648v10,7,20,10,32,10c1147,658,1157,656,1169,652v8,-2,10,-9,10,-14c1180,628,1177,623,1170,619v-8,-4,-15,-9,-22,-14l1141,600v-9,-6,-17,-11,-26,-17c1106,576,1096,569,1087,562v-12,-9,-25,-18,-38,-26c1038,528,1025,520,1014,512,981,487,946,464,913,442,875,417,837,393,800,369l761,344v,,,,,c751,361,735,368,719,374v-3,1,-6,2,-9,3c705,378,701,379,697,381v-19,9,-38,15,-56,22c631,406,622,409,612,413v-5,2,-11,3,-17,3l593,416v-11,-1,-23,-1,-35,-4l554,412v-5,-1,-9,-2,-12,-2c540,410,538,410,537,410v-3,1,-5,1,-8,1c519,411,511,407,503,403,470,386,455,357,458,319v1,-4,1,-8,2,-12l460,305v,-2,1,-4,1,-6c461,295,462,292,462,289v-1,-13,5,-23,12,-30c484,248,496,239,511,230v11,-7,64,-40,64,-40c578,188,579,187,580,187v-1,-1,-3,-3,-6,-4c562,179,549,175,536,175v-5,,-10,,-16,c515,175,510,175,505,175v-4,,-7,,-10,c491,175,487,175,483,175v-28,,-56,-4,-82,-9c385,163,372,157,361,147v-3,-3,-6,-5,-10,-6c324,130,297,116,272,102l262,96v-3,-2,-5,-2,-7,-2c253,94,251,94,249,95v-19,11,-37,23,-51,33c166,152,138,184,111,229v-7,12,-13,26,-18,40c90,277,88,285,86,294r-1,7c85,302,85,304,85,306v,,,,,c101,324,119,341,141,353v11,6,21,13,31,20c176,376,179,378,182,380v16,11,32,25,47,42c254,451,277,481,296,512v3,6,7,12,11,18l309,532v1,2,3,5,4,7l314,540v1,2,2,2,2,3c317,543,317,542,318,542v20,-14,42,-23,64,-31l391,508v4,-2,7,-2,11,-2c405,506,409,506,413,508v13,3,23,11,33,18c449,528,453,531,456,533v9,6,16,13,21,23l478,558v3,7,7,14,9,21c492,593,499,612,490,631r,c490,631,490,632,490,633v,1,,2,,2c492,636,493,636,494,637v3,1,5,2,8,4c528,658,558,678,563,718v,,,,,c563,718,564,718,564,718v,,,,,1c566,719,567,720,569,721v5,2,11,4,16,8c614,747,633,767,642,792v2,4,5,7,10,8c661,801,675,805,682,821v1,3,4,4,9,4l694,825xm501,833r,c502,836,504,839,505,841v5,9,12,15,25,18c531,859,533,860,534,860v4,,7,-2,9,-5c553,843,561,831,570,819r5,-8c575,811,575,810,575,810v-10,-7,-19,-13,-28,-20l539,785v,,-1,1,-2,1c527,803,515,818,500,832r1,1xm410,742r,c419,756,427,761,439,761r2,c454,761,462,758,467,753v7,-8,14,-16,20,-25l494,720r,l489,716v-9,-5,-19,-11,-28,-17c460,699,459,698,458,698v-1,,-3,1,-4,2c443,710,431,721,420,732r-10,9c410,741,410,742,410,742xm402,585r,c382,589,382,589,371,599v-16,13,-31,27,-45,41l310,654v,1,-1,2,-1,3c309,657,309,658,310,658r2,2c318,666,324,671,330,676v3,2,7,3,11,3c342,679,343,679,344,678v7,,13,-2,18,-6l379,657v10,-9,21,-19,32,-29c417,623,419,610,415,603v-1,-2,-2,-4,-4,-6c409,592,407,588,404,585r-2,xm777,270r,c790,270,798,272,807,277v3,2,6,4,10,7c821,286,826,289,830,292v8,5,16,11,25,16c870,319,886,329,902,339v57,36,114,75,168,113l1073,455v8,5,15,10,23,16c1108,480,1122,489,1135,498v5,3,9,6,12,8c1152,510,1156,513,1158,513v2,,8,-3,15,-7l1181,501v5,-3,8,-5,12,-7c1224,479,1252,458,1279,438v6,-5,12,-10,19,-14c1302,420,1307,415,1311,410r2,-2c1315,405,1316,402,1315,398v-5,-15,-9,-30,-14,-45c1300,349,1299,346,1298,342v-4,-12,-7,-23,-12,-34l1278,294v-11,-24,-23,-48,-32,-74c1245,219,1245,218,1243,218v-1,,-2,,-3,1l1228,221v-15,3,-30,6,-45,8c1177,230,1172,231,1166,232v-10,1,-20,3,-30,6c1122,242,1110,243,1099,243r-2,c1039,242,995,238,955,228v-31,-7,-62,-15,-93,-27c851,197,839,195,828,192r-8,-2c810,188,801,187,792,185r-13,-3c777,182,775,182,773,182v-3,,-7,,-10,2c746,190,733,197,722,204v-16,11,-33,20,-49,28c641,249,607,268,570,292v-13,9,-24,18,-33,27c534,322,533,325,533,329v,5,1,10,3,15c538,350,542,352,545,352v6,2,10,2,14,2c567,354,573,352,579,348v6,-4,12,-7,19,-10c603,335,607,333,612,330v15,-10,32,-17,53,-23c686,301,707,293,727,283v16,-8,32,-12,42,-13c772,270,774,270,777,270xe" filled="f" stroked="f" strokeweight="0">
                  <v:path arrowok="t" o:connecttype="custom" o:connectlocs="222678,419713;119180,324303;85577,229341;38084,180517;55558,34491;138894,12990;273308,48377;356196,45241;477616,71221;540791,60023;595004,90482;623679,160808;558264,256665;532726,331470;490161,377159;479856,390149;436844,419265;366501,433599;297054,449724;288093,412098;310943,369544;370981,386566;306463,312209;357540,332814;446701,380295;340514,293844;378598,276374;491954,337741;401897,276822;404137,236060;523765,292052;469999,240092;318112,168871;248217,184548;206101,136619;257178,81972;161744,65846;49733,102577;77064,167079;140686,241884;199828,235613;219542,283541;252698,322063;310943,369544;255386,366857;224471,373128;221334,322511;183699,331918;138446,294292;169809,294292;348131,120942;480753,203809;534518,221279;581563,153193;530038,102577;370981,86003;301534,103920;259418,15588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59413D" w:rsidRPr="0032603A">
        <w:rPr>
          <w:noProof/>
          <w:highlight w:val="darkMagenta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62F523" wp14:editId="77B7623B">
                <wp:simplePos x="0" y="0"/>
                <wp:positionH relativeFrom="column">
                  <wp:posOffset>3206115</wp:posOffset>
                </wp:positionH>
                <wp:positionV relativeFrom="paragraph">
                  <wp:posOffset>2267585</wp:posOffset>
                </wp:positionV>
                <wp:extent cx="3275965" cy="5040000"/>
                <wp:effectExtent l="0" t="0" r="635" b="825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50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2F52C" w14:textId="6B71DAF0" w:rsidR="006D5CBE" w:rsidRPr="00E924A5" w:rsidRDefault="006D5CBE" w:rsidP="00F116C5">
                            <w:pPr>
                              <w:pStyle w:val="TitelBold"/>
                              <w:spacing w:line="192" w:lineRule="auto"/>
                              <w:rPr>
                                <w:b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E924A5">
                              <w:rPr>
                                <w:b/>
                                <w:color w:val="215868" w:themeColor="accent5" w:themeShade="80"/>
                              </w:rPr>
                              <w:t>les</w:t>
                            </w:r>
                            <w:r w:rsidR="00367D13">
                              <w:rPr>
                                <w:b/>
                                <w:color w:val="215868" w:themeColor="accent5" w:themeShade="80"/>
                              </w:rPr>
                              <w:t>MATERIAAL</w:t>
                            </w:r>
                          </w:p>
                          <w:p w14:paraId="6C62F52D" w14:textId="61916AF9" w:rsidR="006D5CBE" w:rsidRPr="00E924A5" w:rsidRDefault="00692CC9" w:rsidP="006D5CBE">
                            <w:pPr>
                              <w:pStyle w:val="Tijd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40</w:t>
                            </w:r>
                            <w:r w:rsidR="00FF5C50"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min</w:t>
                            </w:r>
                            <w:r w:rsidR="006D5CBE"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6D5CBE" w:rsidRPr="00E924A5">
                              <w:rPr>
                                <w:rFonts w:ascii="Cambria" w:hAnsi="Cambria"/>
                                <w:b/>
                              </w:rPr>
                              <w:t> </w:t>
                            </w:r>
                            <w:r w:rsidR="006D5CBE" w:rsidRPr="00E924A5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E23EC0B" w14:textId="728DBAD5" w:rsidR="00367D13" w:rsidRPr="00D855AE" w:rsidRDefault="00367D13" w:rsidP="00367D13">
                            <w:pPr>
                              <w:pStyle w:val="WC04ondertitelscaps"/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</w:pPr>
                            <w:r w:rsidRPr="00D855AE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Het les</w:t>
                            </w:r>
                            <w:r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materiaal bestaat uit een</w:t>
                            </w:r>
                            <w:r w:rsidR="00770829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 xml:space="preserve"> </w:t>
                            </w:r>
                            <w:proofErr w:type="spellStart"/>
                            <w:r w:rsidR="00770829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voorbereidingsles</w:t>
                            </w:r>
                            <w:proofErr w:type="spellEnd"/>
                            <w:r w:rsidR="00770829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="0059413D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in</w:t>
                            </w:r>
                            <w:r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 xml:space="preserve"> PowerP</w:t>
                            </w:r>
                            <w:r w:rsidR="0059413D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oint</w:t>
                            </w:r>
                            <w:r w:rsidR="00770829"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>.</w:t>
                            </w:r>
                            <w:r>
                              <w:rPr>
                                <w:rStyle w:val="TekstChar"/>
                                <w:caps w:val="0"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14:paraId="73234726" w14:textId="77777777" w:rsidR="00367D13" w:rsidRDefault="00367D13" w:rsidP="00367D13">
                            <w:pPr>
                              <w:pStyle w:val="Titel1"/>
                              <w:rPr>
                                <w:color w:val="215868" w:themeColor="accent5" w:themeShade="80"/>
                              </w:rPr>
                            </w:pPr>
                          </w:p>
                          <w:p w14:paraId="2B6D75F7" w14:textId="77777777" w:rsidR="00367D13" w:rsidRPr="00FF5C50" w:rsidRDefault="00367D13" w:rsidP="00367D13">
                            <w:pPr>
                              <w:pStyle w:val="Titel1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POWERPOINT</w:t>
                            </w:r>
                          </w:p>
                          <w:p w14:paraId="215353A2" w14:textId="77777777" w:rsidR="00367D13" w:rsidRPr="00FF5C50" w:rsidRDefault="00367D13" w:rsidP="00367D13">
                            <w:pPr>
                              <w:pStyle w:val="WC01platregular"/>
                              <w:spacing w:after="160" w:line="216" w:lineRule="auto"/>
                              <w:rPr>
                                <w:rFonts w:ascii="GT Pressura" w:hAnsi="GT Pressura" w:cs="GTPressura-Regular"/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rStyle w:val="TekstChar"/>
                                <w:color w:val="215868" w:themeColor="accent5" w:themeShade="80"/>
                              </w:rPr>
                              <w:t>Onder iedere dia staat een toelichting. Als je de toelichting wilt uitprinten, kies je voor de afdrukinstelling</w:t>
                            </w:r>
                            <w:r w:rsidRPr="00FF5C50">
                              <w:rPr>
                                <w:rFonts w:ascii="GT Pressura" w:hAnsi="GT Pressura" w:cs="GTPressura-Regular"/>
                                <w:color w:val="215868" w:themeColor="accent5" w:themeShade="80"/>
                              </w:rPr>
                              <w:t xml:space="preserve"> </w:t>
                            </w:r>
                            <w:r w:rsidRPr="00FF5C50">
                              <w:rPr>
                                <w:rStyle w:val="TekstBoldChar"/>
                                <w:color w:val="215868" w:themeColor="accent5" w:themeShade="80"/>
                              </w:rPr>
                              <w:t>notitiepagina’s</w:t>
                            </w:r>
                            <w:r w:rsidRPr="00FF5C50">
                              <w:rPr>
                                <w:rFonts w:ascii="GT Pressura" w:hAnsi="GT Pressura" w:cs="GTPressura-Regular"/>
                                <w:color w:val="215868" w:themeColor="accent5" w:themeShade="80"/>
                              </w:rPr>
                              <w:t>.</w:t>
                            </w:r>
                            <w:r>
                              <w:rPr>
                                <w:rFonts w:ascii="GT Pressura" w:hAnsi="GT Pressura" w:cs="GTPressura-Regular"/>
                                <w:color w:val="215868" w:themeColor="accent5" w:themeShade="80"/>
                              </w:rPr>
                              <w:t xml:space="preserve"> De icoontjes voor film- of geluidsfragmenten werken alleen als de PowerPoint in de voorstellingsmodus staat.</w:t>
                            </w:r>
                          </w:p>
                          <w:p w14:paraId="6C62F534" w14:textId="6986DD75" w:rsidR="00F116C5" w:rsidRPr="00FF5C50" w:rsidRDefault="00F116C5" w:rsidP="00F116C5">
                            <w:pPr>
                              <w:pStyle w:val="WC04ondertitelscaps"/>
                              <w:rPr>
                                <w:rFonts w:ascii="GTPressura-Regular" w:hAnsi="GTPressura-Regular" w:cs="GTPressura-Regular"/>
                                <w:color w:val="215868" w:themeColor="accent5" w:themeShade="80"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6C62F535" w14:textId="49B88284" w:rsidR="00F116C5" w:rsidRDefault="00F116C5" w:rsidP="00353904">
                            <w:pPr>
                              <w:pStyle w:val="Titel1"/>
                              <w:spacing w:after="120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Tijdsindeling</w:t>
                            </w:r>
                          </w:p>
                          <w:p w14:paraId="59145F1A" w14:textId="358FE15C" w:rsidR="00367D13" w:rsidRPr="00353904" w:rsidRDefault="00353904" w:rsidP="009801F9">
                            <w:pPr>
                              <w:pStyle w:val="Titel1"/>
                              <w:rPr>
                                <w:color w:val="215868" w:themeColor="accent5" w:themeShade="80"/>
                                <w:sz w:val="26"/>
                              </w:rPr>
                            </w:pPr>
                            <w:r w:rsidRPr="00353904">
                              <w:rPr>
                                <w:color w:val="215868" w:themeColor="accent5" w:themeShade="80"/>
                                <w:sz w:val="26"/>
                              </w:rPr>
                              <w:t>voorbereidingsles</w:t>
                            </w:r>
                          </w:p>
                          <w:p w14:paraId="4593A1EB" w14:textId="778935D1" w:rsidR="00367D13" w:rsidRPr="00D855AE" w:rsidRDefault="00367D13" w:rsidP="00367D13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D855AE">
                              <w:rPr>
                                <w:color w:val="215868" w:themeColor="accent5" w:themeShade="80"/>
                              </w:rPr>
                              <w:t xml:space="preserve">POWERPOINT </w:t>
                            </w:r>
                            <w:r w:rsidRPr="00D855AE">
                              <w:rPr>
                                <w:rStyle w:val="TekstBoldChar"/>
                                <w:caps w:val="0"/>
                                <w:color w:val="215868" w:themeColor="accent5" w:themeShade="80"/>
                              </w:rPr>
                              <w:t xml:space="preserve">(exclusief filmpjes en opdrachten) </w:t>
                            </w:r>
                          </w:p>
                          <w:p w14:paraId="6C62F537" w14:textId="4CED706A" w:rsidR="00F116C5" w:rsidRPr="00FC75F3" w:rsidRDefault="00ED7D81" w:rsidP="00ED7D81">
                            <w:pPr>
                              <w:pStyle w:val="Tijd"/>
                              <w:rPr>
                                <w:color w:val="auto"/>
                              </w:rPr>
                            </w:pP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367D13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10</w:t>
                            </w:r>
                            <w:r w:rsidR="00295B01"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mi</w:t>
                            </w:r>
                            <w:r w:rsidR="00FF5C50"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N</w:t>
                            </w:r>
                            <w:r w:rsidR="00FF5C50">
                              <w:rPr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295B01" w:rsidRPr="00FF5C50">
                              <w:t xml:space="preserve"> </w:t>
                            </w:r>
                            <w:r w:rsidR="00295B01">
                              <w:rPr>
                                <w:rFonts w:ascii="Cambria" w:hAnsi="Cambria"/>
                              </w:rPr>
                              <w:t> </w:t>
                            </w:r>
                            <w:r w:rsidR="00FC75F3" w:rsidRPr="00FF5C50"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  <w:t xml:space="preserve">&gt; </w:t>
                            </w:r>
                            <w:r w:rsidR="00FC75F3"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  <w:t>exclusief films</w:t>
                            </w:r>
                          </w:p>
                          <w:p w14:paraId="6C62F538" w14:textId="77777777" w:rsidR="00F116C5" w:rsidRPr="00F116C5" w:rsidRDefault="00F116C5" w:rsidP="00F116C5">
                            <w:pPr>
                              <w:pStyle w:val="tijdsaanduiding"/>
                              <w:spacing w:line="240" w:lineRule="auto"/>
                              <w:rPr>
                                <w:rFonts w:ascii="GT Pressura" w:hAnsi="GT Pressura" w:cs="GTPressura-Regular"/>
                                <w:b w:val="0"/>
                                <w:bCs w:val="0"/>
                                <w:caps w:val="0"/>
                                <w:color w:val="000000" w:themeColor="text1"/>
                                <w:sz w:val="16"/>
                                <w:szCs w:val="16"/>
                                <w:u w:val="none"/>
                                <w:lang w:val="nl-NL"/>
                              </w:rPr>
                            </w:pPr>
                          </w:p>
                          <w:p w14:paraId="6C62F539" w14:textId="551A4EEE" w:rsidR="00F116C5" w:rsidRPr="00FF5C50" w:rsidRDefault="00F116C5" w:rsidP="00F116C5">
                            <w:pPr>
                              <w:pStyle w:val="TitelRechts"/>
                              <w:rPr>
                                <w:rFonts w:ascii="GT Pressura" w:hAnsi="GT Pressura"/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VIDEO</w:t>
                            </w:r>
                            <w:r w:rsidR="00174537">
                              <w:rPr>
                                <w:color w:val="215868" w:themeColor="accent5" w:themeShade="80"/>
                              </w:rPr>
                              <w:t xml:space="preserve"> 1</w:t>
                            </w:r>
                            <w:r w:rsidR="0059413D">
                              <w:rPr>
                                <w:color w:val="215868" w:themeColor="accent5" w:themeShade="80"/>
                              </w:rPr>
                              <w:t>: Wie is kantjil?</w:t>
                            </w:r>
                          </w:p>
                          <w:p w14:paraId="718557DE" w14:textId="548F46DC" w:rsidR="00367D13" w:rsidRDefault="00FF5C50" w:rsidP="00ED7D81">
                            <w:pPr>
                              <w:pStyle w:val="Tijd"/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</w:pP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59413D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0:39</w:t>
                            </w:r>
                            <w:r w:rsidR="00C175B0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miN</w:t>
                            </w:r>
                            <w:r>
                              <w:rPr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Pr="00FF5C50"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 </w:t>
                            </w:r>
                            <w:r w:rsidR="0059413D"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  <w:t>&gt; slide 3</w:t>
                            </w:r>
                          </w:p>
                          <w:p w14:paraId="680DF637" w14:textId="77777777" w:rsidR="00367D13" w:rsidRDefault="00367D13" w:rsidP="00ED7D81">
                            <w:pPr>
                              <w:pStyle w:val="Tijd"/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</w:pPr>
                          </w:p>
                          <w:p w14:paraId="38E5ED7E" w14:textId="593FB2F1" w:rsidR="00367D13" w:rsidRPr="00FF5C50" w:rsidRDefault="00367D13" w:rsidP="00367D13">
                            <w:pPr>
                              <w:pStyle w:val="TitelRechts"/>
                              <w:rPr>
                                <w:rFonts w:ascii="GT Pressura" w:hAnsi="GT Pressura"/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VIDEO</w:t>
                            </w:r>
                            <w:r w:rsidR="00174537">
                              <w:rPr>
                                <w:color w:val="215868" w:themeColor="accent5" w:themeShade="80"/>
                              </w:rPr>
                              <w:t xml:space="preserve"> 2</w:t>
                            </w:r>
                            <w:r>
                              <w:rPr>
                                <w:color w:val="215868" w:themeColor="accent5" w:themeShade="80"/>
                              </w:rPr>
                              <w:t xml:space="preserve">: </w:t>
                            </w:r>
                            <w:r w:rsidR="0059413D">
                              <w:rPr>
                                <w:color w:val="215868" w:themeColor="accent5" w:themeShade="80"/>
                              </w:rPr>
                              <w:t>wat is een piÑata</w:t>
                            </w:r>
                          </w:p>
                          <w:p w14:paraId="67D4DB34" w14:textId="15221E62" w:rsidR="00367D13" w:rsidRDefault="00367D13" w:rsidP="00367D13">
                            <w:pPr>
                              <w:pStyle w:val="Tijd"/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</w:pP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="0059413D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0</w:t>
                            </w:r>
                            <w:r w:rsidR="00C175B0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>:38</w:t>
                            </w:r>
                            <w:r w:rsidRPr="00E924A5">
                              <w:rPr>
                                <w:b/>
                                <w:shd w:val="clear" w:color="auto" w:fill="215868" w:themeFill="accent5" w:themeFillShade="80"/>
                              </w:rPr>
                              <w:t xml:space="preserve"> miN</w:t>
                            </w:r>
                            <w:r>
                              <w:rPr>
                                <w:shd w:val="clear" w:color="auto" w:fill="215868" w:themeFill="accent5" w:themeFillShade="80"/>
                              </w:rPr>
                              <w:t xml:space="preserve"> </w:t>
                            </w:r>
                            <w:r w:rsidRPr="00FF5C50"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 </w:t>
                            </w:r>
                            <w:r w:rsidRPr="00FF5C50"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  <w:t xml:space="preserve">&gt; slide </w:t>
                            </w:r>
                            <w:r w:rsidR="0056057A">
                              <w:rPr>
                                <w:rFonts w:ascii="GT Pressura" w:hAnsi="GT Pressura"/>
                                <w:caps w:val="0"/>
                                <w:color w:val="215868" w:themeColor="accent5" w:themeShade="80"/>
                              </w:rPr>
                              <w:t>6</w:t>
                            </w:r>
                          </w:p>
                          <w:p w14:paraId="6C62F53B" w14:textId="6BC549A1" w:rsidR="00F116C5" w:rsidRDefault="00F116C5" w:rsidP="00F116C5">
                            <w:pPr>
                              <w:pStyle w:val="tijdsaanduiding"/>
                              <w:spacing w:line="240" w:lineRule="auto"/>
                              <w:rPr>
                                <w:rFonts w:ascii="GTPressura-Regular" w:hAnsi="GTPressura-Regular" w:cs="GTPressura-Regular"/>
                                <w:b w:val="0"/>
                                <w:bCs w:val="0"/>
                                <w:caps w:val="0"/>
                                <w:color w:val="001C00"/>
                                <w:sz w:val="16"/>
                                <w:szCs w:val="16"/>
                                <w:u w:val="none"/>
                                <w:lang w:val="nl-NL"/>
                              </w:rPr>
                            </w:pPr>
                          </w:p>
                          <w:p w14:paraId="6C62F541" w14:textId="77777777" w:rsidR="00F116C5" w:rsidRPr="00353904" w:rsidRDefault="00F116C5" w:rsidP="00F116C5">
                            <w:pPr>
                              <w:pStyle w:val="tijdsaanduiding"/>
                              <w:rPr>
                                <w:rFonts w:ascii="GTPressura-Regular" w:hAnsi="GTPressura-Regular" w:cs="GTPressura-Regular"/>
                                <w:b w:val="0"/>
                                <w:bCs w:val="0"/>
                                <w:caps w:val="0"/>
                                <w:color w:val="001C00"/>
                                <w:u w:val="none"/>
                              </w:rPr>
                            </w:pPr>
                          </w:p>
                          <w:p w14:paraId="6C62F542" w14:textId="77777777" w:rsidR="00F116C5" w:rsidRPr="00353904" w:rsidRDefault="00F116C5" w:rsidP="00F116C5">
                            <w:pPr>
                              <w:pStyle w:val="tijdsaanduiding"/>
                              <w:rPr>
                                <w:rFonts w:ascii="GTPressura-Regular" w:hAnsi="GTPressura-Regular" w:cs="GTPressura-Regular"/>
                                <w:b w:val="0"/>
                                <w:bCs w:val="0"/>
                                <w:caps w:val="0"/>
                                <w:color w:val="001C00"/>
                                <w:u w:val="none"/>
                              </w:rPr>
                            </w:pPr>
                          </w:p>
                          <w:p w14:paraId="6C62F543" w14:textId="77777777" w:rsidR="00F116C5" w:rsidRPr="00353904" w:rsidRDefault="00F116C5" w:rsidP="00F116C5">
                            <w:pPr>
                              <w:pStyle w:val="Tijd"/>
                              <w:rPr>
                                <w:lang w:val="en-GB"/>
                              </w:rPr>
                            </w:pPr>
                          </w:p>
                          <w:p w14:paraId="6C62F544" w14:textId="77777777" w:rsidR="006D5CBE" w:rsidRPr="00353904" w:rsidRDefault="006D5CBE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F523" id="Text Box 27" o:spid="_x0000_s1028" type="#_x0000_t202" style="position:absolute;margin-left:252.45pt;margin-top:178.55pt;width:257.95pt;height:396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" fillcolor="white [3212]" stroked="f" strokeweight=".5pt">
                <v:textbox inset="0,0,0,0">
                  <w:txbxContent>
                    <w:p w14:paraId="6C62F52C" w14:textId="6B71DAF0" w:rsidR="006D5CBE" w:rsidRPr="00E924A5" w:rsidRDefault="006D5CBE" w:rsidP="00F116C5">
                      <w:pPr>
                        <w:pStyle w:val="TitelBold"/>
                        <w:spacing w:line="192" w:lineRule="auto"/>
                        <w:rPr>
                          <w:b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E924A5">
                        <w:rPr>
                          <w:b/>
                          <w:color w:val="215868" w:themeColor="accent5" w:themeShade="80"/>
                        </w:rPr>
                        <w:t>les</w:t>
                      </w:r>
                      <w:r w:rsidR="00367D13">
                        <w:rPr>
                          <w:b/>
                          <w:color w:val="215868" w:themeColor="accent5" w:themeShade="80"/>
                        </w:rPr>
                        <w:t>MATERIAAL</w:t>
                      </w:r>
                    </w:p>
                    <w:p w14:paraId="6C62F52D" w14:textId="61916AF9" w:rsidR="006D5CBE" w:rsidRPr="00E924A5" w:rsidRDefault="00692CC9" w:rsidP="006D5CBE">
                      <w:pPr>
                        <w:pStyle w:val="Tijd"/>
                        <w:rPr>
                          <w:b/>
                        </w:rPr>
                      </w:pPr>
                      <w:r>
                        <w:rPr>
                          <w:b/>
                          <w:shd w:val="clear" w:color="auto" w:fill="215868" w:themeFill="accent5" w:themeFillShade="80"/>
                        </w:rPr>
                        <w:t xml:space="preserve"> 40</w:t>
                      </w:r>
                      <w:r w:rsidR="00FF5C50"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min</w:t>
                      </w:r>
                      <w:r w:rsidR="006D5CBE"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6D5CBE" w:rsidRPr="00E924A5">
                        <w:rPr>
                          <w:rFonts w:ascii="Cambria" w:hAnsi="Cambria"/>
                          <w:b/>
                        </w:rPr>
                        <w:t> </w:t>
                      </w:r>
                      <w:r w:rsidR="006D5CBE" w:rsidRPr="00E924A5">
                        <w:rPr>
                          <w:b/>
                        </w:rPr>
                        <w:t xml:space="preserve"> </w:t>
                      </w:r>
                    </w:p>
                    <w:p w14:paraId="6E23EC0B" w14:textId="728DBAD5" w:rsidR="00367D13" w:rsidRPr="00D855AE" w:rsidRDefault="00367D13" w:rsidP="00367D13">
                      <w:pPr>
                        <w:pStyle w:val="WC04ondertitelscaps"/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</w:pPr>
                      <w:r w:rsidRPr="00D855AE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Het les</w:t>
                      </w:r>
                      <w:r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materiaal bestaat uit een</w:t>
                      </w:r>
                      <w:r w:rsidR="00770829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 xml:space="preserve"> </w:t>
                      </w:r>
                      <w:proofErr w:type="spellStart"/>
                      <w:r w:rsidR="00770829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voorbereidingsles</w:t>
                      </w:r>
                      <w:proofErr w:type="spellEnd"/>
                      <w:r w:rsidR="00770829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 xml:space="preserve"> </w:t>
                      </w:r>
                      <w:r w:rsidR="0059413D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in</w:t>
                      </w:r>
                      <w:r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 xml:space="preserve"> PowerP</w:t>
                      </w:r>
                      <w:r w:rsidR="0059413D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oint</w:t>
                      </w:r>
                      <w:r w:rsidR="00770829"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>.</w:t>
                      </w:r>
                      <w:r>
                        <w:rPr>
                          <w:rStyle w:val="TekstChar"/>
                          <w:caps w:val="0"/>
                          <w:color w:val="215868" w:themeColor="accent5" w:themeShade="80"/>
                        </w:rPr>
                        <w:t xml:space="preserve"> </w:t>
                      </w:r>
                    </w:p>
                    <w:p w14:paraId="73234726" w14:textId="77777777" w:rsidR="00367D13" w:rsidRDefault="00367D13" w:rsidP="00367D13">
                      <w:pPr>
                        <w:pStyle w:val="Titel1"/>
                        <w:rPr>
                          <w:color w:val="215868" w:themeColor="accent5" w:themeShade="80"/>
                        </w:rPr>
                      </w:pPr>
                    </w:p>
                    <w:p w14:paraId="2B6D75F7" w14:textId="77777777" w:rsidR="00367D13" w:rsidRPr="00FF5C50" w:rsidRDefault="00367D13" w:rsidP="00367D13">
                      <w:pPr>
                        <w:pStyle w:val="Titel1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POWERPOINT</w:t>
                      </w:r>
                    </w:p>
                    <w:p w14:paraId="215353A2" w14:textId="77777777" w:rsidR="00367D13" w:rsidRPr="00FF5C50" w:rsidRDefault="00367D13" w:rsidP="00367D13">
                      <w:pPr>
                        <w:pStyle w:val="WC01platregular"/>
                        <w:spacing w:after="160" w:line="216" w:lineRule="auto"/>
                        <w:rPr>
                          <w:rFonts w:ascii="GT Pressura" w:hAnsi="GT Pressura" w:cs="GTPressura-Regular"/>
                          <w:color w:val="215868" w:themeColor="accent5" w:themeShade="80"/>
                        </w:rPr>
                      </w:pPr>
                      <w:r w:rsidRPr="00FF5C50">
                        <w:rPr>
                          <w:rStyle w:val="TekstChar"/>
                          <w:color w:val="215868" w:themeColor="accent5" w:themeShade="80"/>
                        </w:rPr>
                        <w:t>Onder iedere dia staat een toelichting. Als je de toelichting wilt uitprinten, kies je voor de afdrukinstelling</w:t>
                      </w:r>
                      <w:r w:rsidRPr="00FF5C50">
                        <w:rPr>
                          <w:rFonts w:ascii="GT Pressura" w:hAnsi="GT Pressura" w:cs="GTPressura-Regular"/>
                          <w:color w:val="215868" w:themeColor="accent5" w:themeShade="80"/>
                        </w:rPr>
                        <w:t xml:space="preserve"> </w:t>
                      </w:r>
                      <w:r w:rsidRPr="00FF5C50">
                        <w:rPr>
                          <w:rStyle w:val="TekstBoldChar"/>
                          <w:color w:val="215868" w:themeColor="accent5" w:themeShade="80"/>
                        </w:rPr>
                        <w:t>notitiepagina’s</w:t>
                      </w:r>
                      <w:r w:rsidRPr="00FF5C50">
                        <w:rPr>
                          <w:rFonts w:ascii="GT Pressura" w:hAnsi="GT Pressura" w:cs="GTPressura-Regular"/>
                          <w:color w:val="215868" w:themeColor="accent5" w:themeShade="80"/>
                        </w:rPr>
                        <w:t>.</w:t>
                      </w:r>
                      <w:r>
                        <w:rPr>
                          <w:rFonts w:ascii="GT Pressura" w:hAnsi="GT Pressura" w:cs="GTPressura-Regular"/>
                          <w:color w:val="215868" w:themeColor="accent5" w:themeShade="80"/>
                        </w:rPr>
                        <w:t xml:space="preserve"> De icoontjes voor film- of geluidsfragmenten werken alleen als de PowerPoint in de voorstellingsmodus staat.</w:t>
                      </w:r>
                    </w:p>
                    <w:p w14:paraId="6C62F534" w14:textId="6986DD75" w:rsidR="00F116C5" w:rsidRPr="00FF5C50" w:rsidRDefault="00F116C5" w:rsidP="00F116C5">
                      <w:pPr>
                        <w:pStyle w:val="WC04ondertitelscaps"/>
                        <w:rPr>
                          <w:rFonts w:ascii="GTPressura-Regular" w:hAnsi="GTPressura-Regular" w:cs="GTPressura-Regular"/>
                          <w:color w:val="215868" w:themeColor="accent5" w:themeShade="80"/>
                          <w:sz w:val="20"/>
                          <w:szCs w:val="20"/>
                          <w:lang w:val="nl-NL"/>
                        </w:rPr>
                      </w:pPr>
                    </w:p>
                    <w:p w14:paraId="6C62F535" w14:textId="49B88284" w:rsidR="00F116C5" w:rsidRDefault="00F116C5" w:rsidP="00353904">
                      <w:pPr>
                        <w:pStyle w:val="Titel1"/>
                        <w:spacing w:after="120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Tijdsindeling</w:t>
                      </w:r>
                    </w:p>
                    <w:p w14:paraId="59145F1A" w14:textId="358FE15C" w:rsidR="00367D13" w:rsidRPr="00353904" w:rsidRDefault="00353904" w:rsidP="009801F9">
                      <w:pPr>
                        <w:pStyle w:val="Titel1"/>
                        <w:rPr>
                          <w:color w:val="215868" w:themeColor="accent5" w:themeShade="80"/>
                          <w:sz w:val="26"/>
                        </w:rPr>
                      </w:pPr>
                      <w:r w:rsidRPr="00353904">
                        <w:rPr>
                          <w:color w:val="215868" w:themeColor="accent5" w:themeShade="80"/>
                          <w:sz w:val="26"/>
                        </w:rPr>
                        <w:t>voorbereidingsles</w:t>
                      </w:r>
                    </w:p>
                    <w:p w14:paraId="4593A1EB" w14:textId="778935D1" w:rsidR="00367D13" w:rsidRPr="00D855AE" w:rsidRDefault="00367D13" w:rsidP="00367D13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D855AE">
                        <w:rPr>
                          <w:color w:val="215868" w:themeColor="accent5" w:themeShade="80"/>
                        </w:rPr>
                        <w:t xml:space="preserve">POWERPOINT </w:t>
                      </w:r>
                      <w:r w:rsidRPr="00D855AE">
                        <w:rPr>
                          <w:rStyle w:val="TekstBoldChar"/>
                          <w:caps w:val="0"/>
                          <w:color w:val="215868" w:themeColor="accent5" w:themeShade="80"/>
                        </w:rPr>
                        <w:t xml:space="preserve">(exclusief filmpjes en opdrachten) </w:t>
                      </w:r>
                    </w:p>
                    <w:p w14:paraId="6C62F537" w14:textId="4CED706A" w:rsidR="00F116C5" w:rsidRPr="00FC75F3" w:rsidRDefault="00ED7D81" w:rsidP="00ED7D81">
                      <w:pPr>
                        <w:pStyle w:val="Tijd"/>
                        <w:rPr>
                          <w:color w:val="auto"/>
                        </w:rPr>
                      </w:pP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367D13">
                        <w:rPr>
                          <w:b/>
                          <w:shd w:val="clear" w:color="auto" w:fill="215868" w:themeFill="accent5" w:themeFillShade="80"/>
                        </w:rPr>
                        <w:t>10</w:t>
                      </w:r>
                      <w:r w:rsidR="00295B01"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mi</w:t>
                      </w:r>
                      <w:r w:rsidR="00FF5C50" w:rsidRPr="00E924A5">
                        <w:rPr>
                          <w:b/>
                          <w:shd w:val="clear" w:color="auto" w:fill="215868" w:themeFill="accent5" w:themeFillShade="80"/>
                        </w:rPr>
                        <w:t>N</w:t>
                      </w:r>
                      <w:r w:rsidR="00FF5C50">
                        <w:rPr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295B01" w:rsidRPr="00FF5C50">
                        <w:t xml:space="preserve"> </w:t>
                      </w:r>
                      <w:r w:rsidR="00295B01">
                        <w:rPr>
                          <w:rFonts w:ascii="Cambria" w:hAnsi="Cambria"/>
                        </w:rPr>
                        <w:t> </w:t>
                      </w:r>
                      <w:r w:rsidR="00FC75F3" w:rsidRPr="00FF5C50"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  <w:t xml:space="preserve">&gt; </w:t>
                      </w:r>
                      <w:r w:rsidR="00FC75F3"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  <w:t>exclusief films</w:t>
                      </w:r>
                    </w:p>
                    <w:p w14:paraId="6C62F538" w14:textId="77777777" w:rsidR="00F116C5" w:rsidRPr="00F116C5" w:rsidRDefault="00F116C5" w:rsidP="00F116C5">
                      <w:pPr>
                        <w:pStyle w:val="tijdsaanduiding"/>
                        <w:spacing w:line="240" w:lineRule="auto"/>
                        <w:rPr>
                          <w:rFonts w:ascii="GT Pressura" w:hAnsi="GT Pressura" w:cs="GTPressura-Regular"/>
                          <w:b w:val="0"/>
                          <w:bCs w:val="0"/>
                          <w:caps w:val="0"/>
                          <w:color w:val="000000" w:themeColor="text1"/>
                          <w:sz w:val="16"/>
                          <w:szCs w:val="16"/>
                          <w:u w:val="none"/>
                          <w:lang w:val="nl-NL"/>
                        </w:rPr>
                      </w:pPr>
                    </w:p>
                    <w:p w14:paraId="6C62F539" w14:textId="551A4EEE" w:rsidR="00F116C5" w:rsidRPr="00FF5C50" w:rsidRDefault="00F116C5" w:rsidP="00F116C5">
                      <w:pPr>
                        <w:pStyle w:val="TitelRechts"/>
                        <w:rPr>
                          <w:rFonts w:ascii="GT Pressura" w:hAnsi="GT Pressura"/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VIDEO</w:t>
                      </w:r>
                      <w:r w:rsidR="00174537">
                        <w:rPr>
                          <w:color w:val="215868" w:themeColor="accent5" w:themeShade="80"/>
                        </w:rPr>
                        <w:t xml:space="preserve"> 1</w:t>
                      </w:r>
                      <w:r w:rsidR="0059413D">
                        <w:rPr>
                          <w:color w:val="215868" w:themeColor="accent5" w:themeShade="80"/>
                        </w:rPr>
                        <w:t>: Wie is kantjil?</w:t>
                      </w:r>
                    </w:p>
                    <w:p w14:paraId="718557DE" w14:textId="548F46DC" w:rsidR="00367D13" w:rsidRDefault="00FF5C50" w:rsidP="00ED7D81">
                      <w:pPr>
                        <w:pStyle w:val="Tijd"/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</w:pP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59413D">
                        <w:rPr>
                          <w:b/>
                          <w:shd w:val="clear" w:color="auto" w:fill="215868" w:themeFill="accent5" w:themeFillShade="80"/>
                        </w:rPr>
                        <w:t>0:39</w:t>
                      </w:r>
                      <w:r w:rsidR="00C175B0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>miN</w:t>
                      </w:r>
                      <w:r>
                        <w:rPr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Pr="00FF5C50"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 </w:t>
                      </w:r>
                      <w:r w:rsidR="0059413D"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  <w:t>&gt; slide 3</w:t>
                      </w:r>
                    </w:p>
                    <w:p w14:paraId="680DF637" w14:textId="77777777" w:rsidR="00367D13" w:rsidRDefault="00367D13" w:rsidP="00ED7D81">
                      <w:pPr>
                        <w:pStyle w:val="Tijd"/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</w:pPr>
                    </w:p>
                    <w:p w14:paraId="38E5ED7E" w14:textId="593FB2F1" w:rsidR="00367D13" w:rsidRPr="00FF5C50" w:rsidRDefault="00367D13" w:rsidP="00367D13">
                      <w:pPr>
                        <w:pStyle w:val="TitelRechts"/>
                        <w:rPr>
                          <w:rFonts w:ascii="GT Pressura" w:hAnsi="GT Pressura"/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VIDEO</w:t>
                      </w:r>
                      <w:r w:rsidR="00174537">
                        <w:rPr>
                          <w:color w:val="215868" w:themeColor="accent5" w:themeShade="80"/>
                        </w:rPr>
                        <w:t xml:space="preserve"> 2</w:t>
                      </w:r>
                      <w:r>
                        <w:rPr>
                          <w:color w:val="215868" w:themeColor="accent5" w:themeShade="80"/>
                        </w:rPr>
                        <w:t xml:space="preserve">: </w:t>
                      </w:r>
                      <w:r w:rsidR="0059413D">
                        <w:rPr>
                          <w:color w:val="215868" w:themeColor="accent5" w:themeShade="80"/>
                        </w:rPr>
                        <w:t>wat is een piÑata</w:t>
                      </w:r>
                    </w:p>
                    <w:p w14:paraId="67D4DB34" w14:textId="15221E62" w:rsidR="00367D13" w:rsidRDefault="00367D13" w:rsidP="00367D13">
                      <w:pPr>
                        <w:pStyle w:val="Tijd"/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</w:pP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="0059413D">
                        <w:rPr>
                          <w:b/>
                          <w:shd w:val="clear" w:color="auto" w:fill="215868" w:themeFill="accent5" w:themeFillShade="80"/>
                        </w:rPr>
                        <w:t>0</w:t>
                      </w:r>
                      <w:r w:rsidR="00C175B0">
                        <w:rPr>
                          <w:b/>
                          <w:shd w:val="clear" w:color="auto" w:fill="215868" w:themeFill="accent5" w:themeFillShade="80"/>
                        </w:rPr>
                        <w:t>:38</w:t>
                      </w:r>
                      <w:r w:rsidRPr="00E924A5">
                        <w:rPr>
                          <w:b/>
                          <w:shd w:val="clear" w:color="auto" w:fill="215868" w:themeFill="accent5" w:themeFillShade="80"/>
                        </w:rPr>
                        <w:t xml:space="preserve"> miN</w:t>
                      </w:r>
                      <w:r>
                        <w:rPr>
                          <w:shd w:val="clear" w:color="auto" w:fill="215868" w:themeFill="accent5" w:themeFillShade="80"/>
                        </w:rPr>
                        <w:t xml:space="preserve"> </w:t>
                      </w:r>
                      <w:r w:rsidRPr="00FF5C50"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 </w:t>
                      </w:r>
                      <w:r w:rsidRPr="00FF5C50"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  <w:t xml:space="preserve">&gt; slide </w:t>
                      </w:r>
                      <w:r w:rsidR="0056057A">
                        <w:rPr>
                          <w:rFonts w:ascii="GT Pressura" w:hAnsi="GT Pressura"/>
                          <w:caps w:val="0"/>
                          <w:color w:val="215868" w:themeColor="accent5" w:themeShade="80"/>
                        </w:rPr>
                        <w:t>6</w:t>
                      </w:r>
                    </w:p>
                    <w:p w14:paraId="6C62F53B" w14:textId="6BC549A1" w:rsidR="00F116C5" w:rsidRDefault="00F116C5" w:rsidP="00F116C5">
                      <w:pPr>
                        <w:pStyle w:val="tijdsaanduiding"/>
                        <w:spacing w:line="240" w:lineRule="auto"/>
                        <w:rPr>
                          <w:rFonts w:ascii="GTPressura-Regular" w:hAnsi="GTPressura-Regular" w:cs="GTPressura-Regular"/>
                          <w:b w:val="0"/>
                          <w:bCs w:val="0"/>
                          <w:caps w:val="0"/>
                          <w:color w:val="001C00"/>
                          <w:sz w:val="16"/>
                          <w:szCs w:val="16"/>
                          <w:u w:val="none"/>
                          <w:lang w:val="nl-NL"/>
                        </w:rPr>
                      </w:pPr>
                    </w:p>
                    <w:p w14:paraId="6C62F541" w14:textId="77777777" w:rsidR="00F116C5" w:rsidRPr="00353904" w:rsidRDefault="00F116C5" w:rsidP="00F116C5">
                      <w:pPr>
                        <w:pStyle w:val="tijdsaanduiding"/>
                        <w:rPr>
                          <w:rFonts w:ascii="GTPressura-Regular" w:hAnsi="GTPressura-Regular" w:cs="GTPressura-Regular"/>
                          <w:b w:val="0"/>
                          <w:bCs w:val="0"/>
                          <w:caps w:val="0"/>
                          <w:color w:val="001C00"/>
                          <w:u w:val="none"/>
                        </w:rPr>
                      </w:pPr>
                    </w:p>
                    <w:p w14:paraId="6C62F542" w14:textId="77777777" w:rsidR="00F116C5" w:rsidRPr="00353904" w:rsidRDefault="00F116C5" w:rsidP="00F116C5">
                      <w:pPr>
                        <w:pStyle w:val="tijdsaanduiding"/>
                        <w:rPr>
                          <w:rFonts w:ascii="GTPressura-Regular" w:hAnsi="GTPressura-Regular" w:cs="GTPressura-Regular"/>
                          <w:b w:val="0"/>
                          <w:bCs w:val="0"/>
                          <w:caps w:val="0"/>
                          <w:color w:val="001C00"/>
                          <w:u w:val="none"/>
                        </w:rPr>
                      </w:pPr>
                    </w:p>
                    <w:p w14:paraId="6C62F543" w14:textId="77777777" w:rsidR="00F116C5" w:rsidRPr="00353904" w:rsidRDefault="00F116C5" w:rsidP="00F116C5">
                      <w:pPr>
                        <w:pStyle w:val="Tijd"/>
                        <w:rPr>
                          <w:lang w:val="en-GB"/>
                        </w:rPr>
                      </w:pPr>
                    </w:p>
                    <w:p w14:paraId="6C62F544" w14:textId="77777777" w:rsidR="006D5CBE" w:rsidRPr="00353904" w:rsidRDefault="006D5CBE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1F9" w:rsidRPr="0032603A">
        <w:rPr>
          <w:noProof/>
          <w:highlight w:val="darkMagenta"/>
          <w:u w:val="single"/>
          <w:lang w:eastAsia="nl-NL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6C62F527" wp14:editId="6C62F528">
                <wp:simplePos x="0" y="0"/>
                <wp:positionH relativeFrom="column">
                  <wp:posOffset>692150</wp:posOffset>
                </wp:positionH>
                <wp:positionV relativeFrom="paragraph">
                  <wp:posOffset>2268220</wp:posOffset>
                </wp:positionV>
                <wp:extent cx="2376000" cy="5040000"/>
                <wp:effectExtent l="0" t="0" r="571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000" cy="50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2F552" w14:textId="77777777" w:rsidR="000236FD" w:rsidRPr="00FF5C50" w:rsidRDefault="000236FD" w:rsidP="009A7CB7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voor wie</w:t>
                            </w:r>
                            <w:r w:rsidRPr="00FF5C50">
                              <w:rPr>
                                <w:color w:val="215868" w:themeColor="accent5" w:themeShade="80"/>
                              </w:rPr>
                              <w:tab/>
                            </w:r>
                          </w:p>
                          <w:p w14:paraId="6C62F553" w14:textId="49023BF4" w:rsidR="000236FD" w:rsidRPr="00FF5C50" w:rsidRDefault="00BA0251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>Leerlingen</w:t>
                            </w:r>
                            <w:r w:rsidR="0059413D">
                              <w:rPr>
                                <w:color w:val="215868" w:themeColor="accent5" w:themeShade="80"/>
                              </w:rPr>
                              <w:t xml:space="preserve"> van Groep 1 en 2</w:t>
                            </w:r>
                            <w:r>
                              <w:rPr>
                                <w:color w:val="215868" w:themeColor="accent5" w:themeShade="80"/>
                              </w:rPr>
                              <w:t xml:space="preserve"> (PO)</w:t>
                            </w:r>
                          </w:p>
                          <w:p w14:paraId="6C62F554" w14:textId="77777777" w:rsidR="000236FD" w:rsidRPr="00FF5C50" w:rsidRDefault="000236FD" w:rsidP="000236FD">
                            <w:pPr>
                              <w:pStyle w:val="WC09plat8ptinfo"/>
                              <w:rPr>
                                <w:rFonts w:ascii="GT Pressura Bold" w:hAnsi="GT Pressura Bold" w:cs="GTPressura-Regular"/>
                                <w:b w:val="0"/>
                                <w:bCs w:val="0"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  <w:p w14:paraId="6C62F555" w14:textId="77777777" w:rsidR="000236FD" w:rsidRPr="00FF5C50" w:rsidRDefault="000236FD" w:rsidP="009A7CB7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LEERDOELEN</w:t>
                            </w:r>
                          </w:p>
                          <w:p w14:paraId="6C62F557" w14:textId="04F821E2" w:rsidR="000236FD" w:rsidRPr="00BA0251" w:rsidRDefault="000236FD" w:rsidP="00E71312">
                            <w:pPr>
                              <w:pStyle w:val="LijstRechts"/>
                              <w:rPr>
                                <w:color w:val="215868" w:themeColor="accent5" w:themeShade="80"/>
                              </w:rPr>
                            </w:pPr>
                            <w:r w:rsidRPr="00BA0251">
                              <w:rPr>
                                <w:color w:val="215868" w:themeColor="accent5" w:themeShade="80"/>
                              </w:rPr>
                              <w:t xml:space="preserve">Leerlingen </w:t>
                            </w:r>
                            <w:r w:rsidR="0059413D">
                              <w:rPr>
                                <w:color w:val="215868" w:themeColor="accent5" w:themeShade="80"/>
                              </w:rPr>
                              <w:t>kennis laten maken met een museum</w:t>
                            </w:r>
                            <w:r w:rsidRPr="00BA0251">
                              <w:rPr>
                                <w:color w:val="215868" w:themeColor="accent5" w:themeShade="80"/>
                              </w:rPr>
                              <w:t>.</w:t>
                            </w:r>
                          </w:p>
                          <w:p w14:paraId="3A48BFCC" w14:textId="1D08230E" w:rsidR="005C44A7" w:rsidRDefault="005C44A7" w:rsidP="009A7CB7">
                            <w:pPr>
                              <w:pStyle w:val="Lij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 xml:space="preserve">Leerlingen </w:t>
                            </w:r>
                            <w:r w:rsidR="0059413D">
                              <w:rPr>
                                <w:color w:val="215868" w:themeColor="accent5" w:themeShade="80"/>
                              </w:rPr>
                              <w:t>goed laten kijken naar objecten</w:t>
                            </w:r>
                          </w:p>
                          <w:p w14:paraId="1668E270" w14:textId="72EDF178" w:rsidR="003C58E9" w:rsidRDefault="003C58E9" w:rsidP="0059413D">
                            <w:pPr>
                              <w:pStyle w:val="LijstRechts"/>
                              <w:numPr>
                                <w:ilvl w:val="0"/>
                                <w:numId w:val="0"/>
                              </w:numPr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14:paraId="030BE7B0" w14:textId="77777777" w:rsidR="003C58E9" w:rsidRPr="00FF5C50" w:rsidRDefault="003C58E9" w:rsidP="009D0D87">
                            <w:pPr>
                              <w:pStyle w:val="LijstRechts"/>
                              <w:numPr>
                                <w:ilvl w:val="0"/>
                                <w:numId w:val="0"/>
                              </w:numPr>
                              <w:ind w:left="170"/>
                              <w:rPr>
                                <w:color w:val="215868" w:themeColor="accent5" w:themeShade="80"/>
                              </w:rPr>
                            </w:pPr>
                          </w:p>
                          <w:p w14:paraId="6C62F559" w14:textId="77777777" w:rsidR="000236FD" w:rsidRPr="00FF5C50" w:rsidRDefault="000236FD" w:rsidP="000236FD">
                            <w:pPr>
                              <w:pStyle w:val="WC09plat8ptinfo"/>
                              <w:rPr>
                                <w:rFonts w:ascii="GT Pressura Bold" w:hAnsi="GT Pressura Bold"/>
                                <w:cap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  <w:p w14:paraId="6C62F55A" w14:textId="77777777" w:rsidR="000236FD" w:rsidRPr="00FF5C50" w:rsidRDefault="000236FD" w:rsidP="009A7CB7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SLUIT AAN BIJ</w:t>
                            </w:r>
                          </w:p>
                          <w:p w14:paraId="3D54AE57" w14:textId="5C941925" w:rsidR="00BA0251" w:rsidRDefault="000236FD" w:rsidP="00BA0251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 xml:space="preserve">Kerndoelen: </w:t>
                            </w:r>
                            <w:r w:rsidR="00BA0251">
                              <w:rPr>
                                <w:color w:val="215868" w:themeColor="accent5" w:themeShade="80"/>
                              </w:rPr>
                              <w:t xml:space="preserve">1 (Nederlands), </w:t>
                            </w:r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47 (</w:t>
                            </w:r>
                            <w:proofErr w:type="spellStart"/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Ruimte</w:t>
                            </w:r>
                            <w:proofErr w:type="spellEnd"/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), 54, 56 (</w:t>
                            </w:r>
                            <w:proofErr w:type="spellStart"/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Kunstzinnige</w:t>
                            </w:r>
                            <w:proofErr w:type="spellEnd"/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9413D" w:rsidRP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oriëntatie</w:t>
                            </w:r>
                            <w:proofErr w:type="spellEnd"/>
                            <w:r w:rsidR="0059413D">
                              <w:rPr>
                                <w:color w:val="215868" w:themeColor="accent5" w:themeShade="80"/>
                                <w:lang w:val="en-US"/>
                              </w:rPr>
                              <w:t>)</w:t>
                            </w:r>
                          </w:p>
                          <w:p w14:paraId="6C62F55D" w14:textId="35CE762B" w:rsidR="000236FD" w:rsidRPr="00FF5C50" w:rsidRDefault="000236FD" w:rsidP="00BA0251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 xml:space="preserve">21st </w:t>
                            </w:r>
                            <w:proofErr w:type="spellStart"/>
                            <w:r w:rsidRPr="00FF5C50">
                              <w:rPr>
                                <w:color w:val="215868" w:themeColor="accent5" w:themeShade="80"/>
                              </w:rPr>
                              <w:t>century</w:t>
                            </w:r>
                            <w:proofErr w:type="spellEnd"/>
                            <w:r w:rsidRPr="00FF5C50">
                              <w:rPr>
                                <w:color w:val="215868" w:themeColor="accent5" w:themeShade="80"/>
                              </w:rPr>
                              <w:t xml:space="preserve"> skills: </w:t>
                            </w:r>
                            <w:r w:rsidR="00BA0251">
                              <w:rPr>
                                <w:color w:val="215868" w:themeColor="accent5" w:themeShade="80"/>
                              </w:rPr>
                              <w:t xml:space="preserve">creatief en kritisch </w:t>
                            </w:r>
                            <w:proofErr w:type="gramStart"/>
                            <w:r w:rsidR="00BA0251">
                              <w:rPr>
                                <w:color w:val="215868" w:themeColor="accent5" w:themeShade="80"/>
                              </w:rPr>
                              <w:t>denken</w:t>
                            </w:r>
                            <w:r w:rsidR="00B32D83">
                              <w:rPr>
                                <w:color w:val="215868" w:themeColor="accent5" w:themeShade="80"/>
                              </w:rPr>
                              <w:t>,  samenwerken</w:t>
                            </w:r>
                            <w:proofErr w:type="gramEnd"/>
                            <w:r w:rsidR="00BA0251">
                              <w:rPr>
                                <w:color w:val="215868" w:themeColor="accent5" w:themeShade="80"/>
                              </w:rPr>
                              <w:t xml:space="preserve"> en probleem-oplossend vermogen worden gestimuleerd.</w:t>
                            </w:r>
                          </w:p>
                          <w:p w14:paraId="6C62F55E" w14:textId="77777777" w:rsidR="000236FD" w:rsidRPr="00FF5C50" w:rsidRDefault="000236FD" w:rsidP="000236FD">
                            <w:pPr>
                              <w:pStyle w:val="WCondertitelscaps"/>
                              <w:rPr>
                                <w:rFonts w:ascii="GT Pressura Bold" w:hAnsi="GT Pressura Bold"/>
                                <w:color w:val="215868" w:themeColor="accent5" w:themeShade="80"/>
                              </w:rPr>
                            </w:pPr>
                          </w:p>
                          <w:p w14:paraId="6C62F55F" w14:textId="77777777" w:rsidR="000236FD" w:rsidRPr="00FF5C50" w:rsidRDefault="000236FD" w:rsidP="009A7CB7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BEZOEKADRES</w:t>
                            </w:r>
                          </w:p>
                          <w:p w14:paraId="6C62F560" w14:textId="22C12ADC" w:rsidR="000236FD" w:rsidRPr="00FF5C50" w:rsidRDefault="00E56DA3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>M</w:t>
                            </w:r>
                            <w:r w:rsidR="000236FD" w:rsidRPr="00FF5C50">
                              <w:rPr>
                                <w:color w:val="215868" w:themeColor="accent5" w:themeShade="80"/>
                              </w:rPr>
                              <w:t>useum</w:t>
                            </w:r>
                            <w:r>
                              <w:rPr>
                                <w:color w:val="215868" w:themeColor="accent5" w:themeShade="80"/>
                              </w:rPr>
                              <w:t xml:space="preserve"> Volkenkunde</w:t>
                            </w:r>
                          </w:p>
                          <w:p w14:paraId="6C62F561" w14:textId="2021EF19" w:rsidR="000236FD" w:rsidRPr="00FF5C50" w:rsidRDefault="00E56DA3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>Steenstraat 1</w:t>
                            </w:r>
                          </w:p>
                          <w:p w14:paraId="6C62F562" w14:textId="4B9BA2EC" w:rsidR="000236FD" w:rsidRPr="00FF5C50" w:rsidRDefault="00E56DA3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>2312 BS Leiden</w:t>
                            </w:r>
                          </w:p>
                          <w:p w14:paraId="6C62F563" w14:textId="77777777" w:rsidR="000236FD" w:rsidRPr="00FF5C50" w:rsidRDefault="000236FD" w:rsidP="000236FD">
                            <w:pPr>
                              <w:pStyle w:val="WC09plat8ptinfo"/>
                              <w:rPr>
                                <w:rFonts w:ascii="GT Pressura Bold" w:hAnsi="GT Pressura Bold"/>
                                <w:color w:val="215868" w:themeColor="accent5" w:themeShade="80"/>
                              </w:rPr>
                            </w:pPr>
                          </w:p>
                          <w:p w14:paraId="6C62F564" w14:textId="77777777" w:rsidR="000236FD" w:rsidRPr="00FF5C50" w:rsidRDefault="000236FD" w:rsidP="009A7CB7">
                            <w:pPr>
                              <w:pStyle w:val="Titel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CONTACT</w:t>
                            </w:r>
                          </w:p>
                          <w:p w14:paraId="6C62F565" w14:textId="77777777" w:rsidR="000236FD" w:rsidRPr="00FF5C50" w:rsidRDefault="000236FD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 w:rsidRPr="00FF5C50">
                              <w:rPr>
                                <w:color w:val="215868" w:themeColor="accent5" w:themeShade="80"/>
                              </w:rPr>
                              <w:t>Afdeling reserveringen</w:t>
                            </w:r>
                          </w:p>
                          <w:p w14:paraId="6C62F566" w14:textId="003C8D9B" w:rsidR="000236FD" w:rsidRPr="00FF5C50" w:rsidRDefault="00E56DA3" w:rsidP="009A7CB7">
                            <w:pPr>
                              <w:pStyle w:val="TekstRechts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color w:val="215868" w:themeColor="accent5" w:themeShade="80"/>
                              </w:rPr>
                              <w:t>088-004283</w:t>
                            </w:r>
                            <w:r w:rsidR="000236FD" w:rsidRPr="00FF5C50">
                              <w:rPr>
                                <w:color w:val="215868" w:themeColor="accent5" w:themeShade="80"/>
                              </w:rPr>
                              <w:t>0</w:t>
                            </w:r>
                          </w:p>
                          <w:p w14:paraId="6C62F567" w14:textId="349D94BA" w:rsidR="000236FD" w:rsidRPr="009149DE" w:rsidRDefault="00E56DA3" w:rsidP="009A7CB7">
                            <w:pPr>
                              <w:pStyle w:val="TekstGrootRechts"/>
                              <w:rPr>
                                <w:color w:val="215868" w:themeColor="accent5" w:themeShade="80"/>
                                <w:lang w:val="nl-NL"/>
                              </w:rPr>
                            </w:pPr>
                            <w:proofErr w:type="gramStart"/>
                            <w:r w:rsidRPr="009149DE">
                              <w:rPr>
                                <w:color w:val="215868" w:themeColor="accent5" w:themeShade="80"/>
                                <w:lang w:val="nl-NL"/>
                              </w:rPr>
                              <w:t>reserveren</w:t>
                            </w:r>
                            <w:r w:rsidR="000236FD" w:rsidRPr="009149DE">
                              <w:rPr>
                                <w:color w:val="215868" w:themeColor="accent5" w:themeShade="80"/>
                                <w:lang w:val="nl-NL"/>
                              </w:rPr>
                              <w:t>@</w:t>
                            </w:r>
                            <w:r w:rsidRPr="009149DE">
                              <w:rPr>
                                <w:color w:val="215868" w:themeColor="accent5" w:themeShade="80"/>
                                <w:lang w:val="nl-NL"/>
                              </w:rPr>
                              <w:t>volkenkunde</w:t>
                            </w:r>
                            <w:r w:rsidR="000236FD" w:rsidRPr="009149DE">
                              <w:rPr>
                                <w:color w:val="215868" w:themeColor="accent5" w:themeShade="80"/>
                                <w:lang w:val="nl-NL"/>
                              </w:rPr>
                              <w:t>.nl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F527" id="_x0000_s1029" type="#_x0000_t202" style="position:absolute;margin-left:54.5pt;margin-top:178.6pt;width:187.1pt;height:396.8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" filled="f" stroked="f">
                <v:textbox inset="0,0,0,0">
                  <w:txbxContent>
                    <w:p w14:paraId="6C62F552" w14:textId="77777777" w:rsidR="000236FD" w:rsidRPr="00FF5C50" w:rsidRDefault="000236FD" w:rsidP="009A7CB7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voor wie</w:t>
                      </w:r>
                      <w:r w:rsidRPr="00FF5C50">
                        <w:rPr>
                          <w:color w:val="215868" w:themeColor="accent5" w:themeShade="80"/>
                        </w:rPr>
                        <w:tab/>
                      </w:r>
                    </w:p>
                    <w:p w14:paraId="6C62F553" w14:textId="49023BF4" w:rsidR="000236FD" w:rsidRPr="00FF5C50" w:rsidRDefault="00BA0251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>Leerlingen</w:t>
                      </w:r>
                      <w:r w:rsidR="0059413D">
                        <w:rPr>
                          <w:color w:val="215868" w:themeColor="accent5" w:themeShade="80"/>
                        </w:rPr>
                        <w:t xml:space="preserve"> van Groep 1 en 2</w:t>
                      </w:r>
                      <w:r>
                        <w:rPr>
                          <w:color w:val="215868" w:themeColor="accent5" w:themeShade="80"/>
                        </w:rPr>
                        <w:t xml:space="preserve"> (PO)</w:t>
                      </w:r>
                    </w:p>
                    <w:p w14:paraId="6C62F554" w14:textId="77777777" w:rsidR="000236FD" w:rsidRPr="00FF5C50" w:rsidRDefault="000236FD" w:rsidP="000236FD">
                      <w:pPr>
                        <w:pStyle w:val="WC09plat8ptinfo"/>
                        <w:rPr>
                          <w:rFonts w:ascii="GT Pressura Bold" w:hAnsi="GT Pressura Bold" w:cs="GTPressura-Regular"/>
                          <w:b w:val="0"/>
                          <w:bCs w:val="0"/>
                          <w:color w:val="215868" w:themeColor="accent5" w:themeShade="80"/>
                          <w:sz w:val="20"/>
                          <w:szCs w:val="20"/>
                        </w:rPr>
                      </w:pPr>
                    </w:p>
                    <w:p w14:paraId="6C62F555" w14:textId="77777777" w:rsidR="000236FD" w:rsidRPr="00FF5C50" w:rsidRDefault="000236FD" w:rsidP="009A7CB7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LEERDOELEN</w:t>
                      </w:r>
                    </w:p>
                    <w:p w14:paraId="6C62F557" w14:textId="04F821E2" w:rsidR="000236FD" w:rsidRPr="00BA0251" w:rsidRDefault="000236FD" w:rsidP="00E71312">
                      <w:pPr>
                        <w:pStyle w:val="LijstRechts"/>
                        <w:rPr>
                          <w:color w:val="215868" w:themeColor="accent5" w:themeShade="80"/>
                        </w:rPr>
                      </w:pPr>
                      <w:r w:rsidRPr="00BA0251">
                        <w:rPr>
                          <w:color w:val="215868" w:themeColor="accent5" w:themeShade="80"/>
                        </w:rPr>
                        <w:t xml:space="preserve">Leerlingen </w:t>
                      </w:r>
                      <w:r w:rsidR="0059413D">
                        <w:rPr>
                          <w:color w:val="215868" w:themeColor="accent5" w:themeShade="80"/>
                        </w:rPr>
                        <w:t>kennis laten maken met een museum</w:t>
                      </w:r>
                      <w:r w:rsidRPr="00BA0251">
                        <w:rPr>
                          <w:color w:val="215868" w:themeColor="accent5" w:themeShade="80"/>
                        </w:rPr>
                        <w:t>.</w:t>
                      </w:r>
                    </w:p>
                    <w:p w14:paraId="3A48BFCC" w14:textId="1D08230E" w:rsidR="005C44A7" w:rsidRDefault="005C44A7" w:rsidP="009A7CB7">
                      <w:pPr>
                        <w:pStyle w:val="Lij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 xml:space="preserve">Leerlingen </w:t>
                      </w:r>
                      <w:r w:rsidR="0059413D">
                        <w:rPr>
                          <w:color w:val="215868" w:themeColor="accent5" w:themeShade="80"/>
                        </w:rPr>
                        <w:t>goed laten kijken naar objecten</w:t>
                      </w:r>
                    </w:p>
                    <w:p w14:paraId="1668E270" w14:textId="72EDF178" w:rsidR="003C58E9" w:rsidRDefault="003C58E9" w:rsidP="0059413D">
                      <w:pPr>
                        <w:pStyle w:val="LijstRechts"/>
                        <w:numPr>
                          <w:ilvl w:val="0"/>
                          <w:numId w:val="0"/>
                        </w:numPr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 xml:space="preserve"> </w:t>
                      </w:r>
                    </w:p>
                    <w:p w14:paraId="030BE7B0" w14:textId="77777777" w:rsidR="003C58E9" w:rsidRPr="00FF5C50" w:rsidRDefault="003C58E9" w:rsidP="009D0D87">
                      <w:pPr>
                        <w:pStyle w:val="LijstRechts"/>
                        <w:numPr>
                          <w:ilvl w:val="0"/>
                          <w:numId w:val="0"/>
                        </w:numPr>
                        <w:ind w:left="170"/>
                        <w:rPr>
                          <w:color w:val="215868" w:themeColor="accent5" w:themeShade="80"/>
                        </w:rPr>
                      </w:pPr>
                    </w:p>
                    <w:p w14:paraId="6C62F559" w14:textId="77777777" w:rsidR="000236FD" w:rsidRPr="00FF5C50" w:rsidRDefault="000236FD" w:rsidP="000236FD">
                      <w:pPr>
                        <w:pStyle w:val="WC09plat8ptinfo"/>
                        <w:rPr>
                          <w:rFonts w:ascii="GT Pressura Bold" w:hAnsi="GT Pressura Bold"/>
                          <w:caps/>
                          <w:color w:val="215868" w:themeColor="accent5" w:themeShade="80"/>
                          <w:sz w:val="20"/>
                          <w:szCs w:val="20"/>
                        </w:rPr>
                      </w:pPr>
                    </w:p>
                    <w:p w14:paraId="6C62F55A" w14:textId="77777777" w:rsidR="000236FD" w:rsidRPr="00FF5C50" w:rsidRDefault="000236FD" w:rsidP="009A7CB7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SLUIT AAN BIJ</w:t>
                      </w:r>
                    </w:p>
                    <w:p w14:paraId="3D54AE57" w14:textId="5C941925" w:rsidR="00BA0251" w:rsidRDefault="000236FD" w:rsidP="00BA0251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 xml:space="preserve">Kerndoelen: </w:t>
                      </w:r>
                      <w:r w:rsidR="00BA0251">
                        <w:rPr>
                          <w:color w:val="215868" w:themeColor="accent5" w:themeShade="80"/>
                        </w:rPr>
                        <w:t xml:space="preserve">1 (Nederlands), </w:t>
                      </w:r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>47 (</w:t>
                      </w:r>
                      <w:proofErr w:type="spellStart"/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>Ruimte</w:t>
                      </w:r>
                      <w:proofErr w:type="spellEnd"/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>), 54, 56 (</w:t>
                      </w:r>
                      <w:proofErr w:type="spellStart"/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>Kunstzinnige</w:t>
                      </w:r>
                      <w:proofErr w:type="spellEnd"/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 xml:space="preserve"> </w:t>
                      </w:r>
                      <w:proofErr w:type="spellStart"/>
                      <w:r w:rsidR="0059413D" w:rsidRPr="0059413D">
                        <w:rPr>
                          <w:color w:val="215868" w:themeColor="accent5" w:themeShade="80"/>
                          <w:lang w:val="en-US"/>
                        </w:rPr>
                        <w:t>oriëntatie</w:t>
                      </w:r>
                      <w:proofErr w:type="spellEnd"/>
                      <w:r w:rsidR="0059413D">
                        <w:rPr>
                          <w:color w:val="215868" w:themeColor="accent5" w:themeShade="80"/>
                          <w:lang w:val="en-US"/>
                        </w:rPr>
                        <w:t>)</w:t>
                      </w:r>
                    </w:p>
                    <w:p w14:paraId="6C62F55D" w14:textId="35CE762B" w:rsidR="000236FD" w:rsidRPr="00FF5C50" w:rsidRDefault="000236FD" w:rsidP="00BA0251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 xml:space="preserve">21st </w:t>
                      </w:r>
                      <w:proofErr w:type="spellStart"/>
                      <w:r w:rsidRPr="00FF5C50">
                        <w:rPr>
                          <w:color w:val="215868" w:themeColor="accent5" w:themeShade="80"/>
                        </w:rPr>
                        <w:t>century</w:t>
                      </w:r>
                      <w:proofErr w:type="spellEnd"/>
                      <w:r w:rsidRPr="00FF5C50">
                        <w:rPr>
                          <w:color w:val="215868" w:themeColor="accent5" w:themeShade="80"/>
                        </w:rPr>
                        <w:t xml:space="preserve"> skills: </w:t>
                      </w:r>
                      <w:r w:rsidR="00BA0251">
                        <w:rPr>
                          <w:color w:val="215868" w:themeColor="accent5" w:themeShade="80"/>
                        </w:rPr>
                        <w:t xml:space="preserve">creatief en kritisch </w:t>
                      </w:r>
                      <w:proofErr w:type="gramStart"/>
                      <w:r w:rsidR="00BA0251">
                        <w:rPr>
                          <w:color w:val="215868" w:themeColor="accent5" w:themeShade="80"/>
                        </w:rPr>
                        <w:t>denken</w:t>
                      </w:r>
                      <w:r w:rsidR="00B32D83">
                        <w:rPr>
                          <w:color w:val="215868" w:themeColor="accent5" w:themeShade="80"/>
                        </w:rPr>
                        <w:t>,  samenwerken</w:t>
                      </w:r>
                      <w:proofErr w:type="gramEnd"/>
                      <w:r w:rsidR="00BA0251">
                        <w:rPr>
                          <w:color w:val="215868" w:themeColor="accent5" w:themeShade="80"/>
                        </w:rPr>
                        <w:t xml:space="preserve"> en probleem-oplossend vermogen worden gestimuleerd.</w:t>
                      </w:r>
                    </w:p>
                    <w:p w14:paraId="6C62F55E" w14:textId="77777777" w:rsidR="000236FD" w:rsidRPr="00FF5C50" w:rsidRDefault="000236FD" w:rsidP="000236FD">
                      <w:pPr>
                        <w:pStyle w:val="WCondertitelscaps"/>
                        <w:rPr>
                          <w:rFonts w:ascii="GT Pressura Bold" w:hAnsi="GT Pressura Bold"/>
                          <w:color w:val="215868" w:themeColor="accent5" w:themeShade="80"/>
                        </w:rPr>
                      </w:pPr>
                    </w:p>
                    <w:p w14:paraId="6C62F55F" w14:textId="77777777" w:rsidR="000236FD" w:rsidRPr="00FF5C50" w:rsidRDefault="000236FD" w:rsidP="009A7CB7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BEZOEKADRES</w:t>
                      </w:r>
                    </w:p>
                    <w:p w14:paraId="6C62F560" w14:textId="22C12ADC" w:rsidR="000236FD" w:rsidRPr="00FF5C50" w:rsidRDefault="00E56DA3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>M</w:t>
                      </w:r>
                      <w:r w:rsidR="000236FD" w:rsidRPr="00FF5C50">
                        <w:rPr>
                          <w:color w:val="215868" w:themeColor="accent5" w:themeShade="80"/>
                        </w:rPr>
                        <w:t>useum</w:t>
                      </w:r>
                      <w:r>
                        <w:rPr>
                          <w:color w:val="215868" w:themeColor="accent5" w:themeShade="80"/>
                        </w:rPr>
                        <w:t xml:space="preserve"> Volkenkunde</w:t>
                      </w:r>
                    </w:p>
                    <w:p w14:paraId="6C62F561" w14:textId="2021EF19" w:rsidR="000236FD" w:rsidRPr="00FF5C50" w:rsidRDefault="00E56DA3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>Steenstraat 1</w:t>
                      </w:r>
                    </w:p>
                    <w:p w14:paraId="6C62F562" w14:textId="4B9BA2EC" w:rsidR="000236FD" w:rsidRPr="00FF5C50" w:rsidRDefault="00E56DA3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>2312 BS Leiden</w:t>
                      </w:r>
                    </w:p>
                    <w:p w14:paraId="6C62F563" w14:textId="77777777" w:rsidR="000236FD" w:rsidRPr="00FF5C50" w:rsidRDefault="000236FD" w:rsidP="000236FD">
                      <w:pPr>
                        <w:pStyle w:val="WC09plat8ptinfo"/>
                        <w:rPr>
                          <w:rFonts w:ascii="GT Pressura Bold" w:hAnsi="GT Pressura Bold"/>
                          <w:color w:val="215868" w:themeColor="accent5" w:themeShade="80"/>
                        </w:rPr>
                      </w:pPr>
                    </w:p>
                    <w:p w14:paraId="6C62F564" w14:textId="77777777" w:rsidR="000236FD" w:rsidRPr="00FF5C50" w:rsidRDefault="000236FD" w:rsidP="009A7CB7">
                      <w:pPr>
                        <w:pStyle w:val="Titel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CONTACT</w:t>
                      </w:r>
                    </w:p>
                    <w:p w14:paraId="6C62F565" w14:textId="77777777" w:rsidR="000236FD" w:rsidRPr="00FF5C50" w:rsidRDefault="000236FD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 w:rsidRPr="00FF5C50">
                        <w:rPr>
                          <w:color w:val="215868" w:themeColor="accent5" w:themeShade="80"/>
                        </w:rPr>
                        <w:t>Afdeling reserveringen</w:t>
                      </w:r>
                    </w:p>
                    <w:p w14:paraId="6C62F566" w14:textId="003C8D9B" w:rsidR="000236FD" w:rsidRPr="00FF5C50" w:rsidRDefault="00E56DA3" w:rsidP="009A7CB7">
                      <w:pPr>
                        <w:pStyle w:val="TekstRechts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color w:val="215868" w:themeColor="accent5" w:themeShade="80"/>
                        </w:rPr>
                        <w:t>088-004283</w:t>
                      </w:r>
                      <w:r w:rsidR="000236FD" w:rsidRPr="00FF5C50">
                        <w:rPr>
                          <w:color w:val="215868" w:themeColor="accent5" w:themeShade="80"/>
                        </w:rPr>
                        <w:t>0</w:t>
                      </w:r>
                    </w:p>
                    <w:p w14:paraId="6C62F567" w14:textId="349D94BA" w:rsidR="000236FD" w:rsidRPr="009149DE" w:rsidRDefault="00E56DA3" w:rsidP="009A7CB7">
                      <w:pPr>
                        <w:pStyle w:val="TekstGrootRechts"/>
                        <w:rPr>
                          <w:color w:val="215868" w:themeColor="accent5" w:themeShade="80"/>
                          <w:lang w:val="nl-NL"/>
                        </w:rPr>
                      </w:pPr>
                      <w:proofErr w:type="gramStart"/>
                      <w:r w:rsidRPr="009149DE">
                        <w:rPr>
                          <w:color w:val="215868" w:themeColor="accent5" w:themeShade="80"/>
                          <w:lang w:val="nl-NL"/>
                        </w:rPr>
                        <w:t>reserveren</w:t>
                      </w:r>
                      <w:r w:rsidR="000236FD" w:rsidRPr="009149DE">
                        <w:rPr>
                          <w:color w:val="215868" w:themeColor="accent5" w:themeShade="80"/>
                          <w:lang w:val="nl-NL"/>
                        </w:rPr>
                        <w:t>@</w:t>
                      </w:r>
                      <w:r w:rsidRPr="009149DE">
                        <w:rPr>
                          <w:color w:val="215868" w:themeColor="accent5" w:themeShade="80"/>
                          <w:lang w:val="nl-NL"/>
                        </w:rPr>
                        <w:t>volkenkunde</w:t>
                      </w:r>
                      <w:r w:rsidR="000236FD" w:rsidRPr="009149DE">
                        <w:rPr>
                          <w:color w:val="215868" w:themeColor="accent5" w:themeShade="80"/>
                          <w:lang w:val="nl-NL"/>
                        </w:rPr>
                        <w:t>.nl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0CB6" w:rsidRPr="0032603A" w:rsidSect="000236FD">
      <w:pgSz w:w="16839" w:h="11907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T Pressura Bold">
    <w:panose1 w:val="02000506020000020004"/>
    <w:charset w:val="00"/>
    <w:family w:val="modern"/>
    <w:notTrueType/>
    <w:pitch w:val="variable"/>
    <w:sig w:usb0="A00000AF" w:usb1="5000206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ED77A5-9B16-42A1-B15B-4DD46015768E}"/>
    <w:embedBold r:id="rId2" w:fontKey="{12AC3C75-C460-4081-915D-F7A10D6D27D5}"/>
  </w:font>
  <w:font w:name="GTPressura-Bold">
    <w:panose1 w:val="02000506020000020004"/>
    <w:charset w:val="EE"/>
    <w:family w:val="auto"/>
    <w:pitch w:val="variable"/>
    <w:sig w:usb0="A00000AF" w:usb1="5000206A" w:usb2="00000000" w:usb3="00000000" w:csb0="00000002" w:csb1="00000000"/>
    <w:embedRegular r:id="rId3" w:fontKey="{38E8F49A-B890-4164-B687-D0268721F013}"/>
    <w:embedBold r:id="rId4" w:fontKey="{3D7EB4E6-88E2-415A-9EBF-DF7B1630134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TPressura">
    <w:panose1 w:val="02000506020000020004"/>
    <w:charset w:val="EE"/>
    <w:family w:val="auto"/>
    <w:pitch w:val="variable"/>
    <w:sig w:usb0="A00000AF" w:usb1="5000206A" w:usb2="00000000" w:usb3="00000000" w:csb0="00000002" w:csb1="00000000"/>
    <w:embedRegular r:id="rId5" w:fontKey="{53CCD829-D16B-4FDD-830B-96C99BEBE66C}"/>
  </w:font>
  <w:font w:name="GTPressura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T Pressura">
    <w:charset w:val="00"/>
    <w:family w:val="auto"/>
    <w:pitch w:val="variable"/>
    <w:sig w:usb0="00000007" w:usb1="00000001" w:usb2="00000000" w:usb3="00000000" w:csb0="00000093" w:csb1="00000000"/>
    <w:embedRegular r:id="rId6" w:fontKey="{D73441EE-4B55-4CD4-95C5-B2D7EB35AD0D}"/>
    <w:embedBold r:id="rId7" w:fontKey="{0D1FF7C0-556C-4649-B3FB-DAF546DDDB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6AA19897-66E2-472E-9E76-F2A9BAFD2F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6B063F3-FD6B-4FFB-B682-B2486C39761F}"/>
    <w:embedBold r:id="rId10" w:fontKey="{21715402-4DE9-45CD-9983-36FDD2D1C0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7732"/>
    <w:multiLevelType w:val="hybridMultilevel"/>
    <w:tmpl w:val="FE00061A"/>
    <w:lvl w:ilvl="0" w:tplc="80E67B4A">
      <w:numFmt w:val="bullet"/>
      <w:pStyle w:val="LijstRechts"/>
      <w:lvlText w:val="-"/>
      <w:lvlJc w:val="left"/>
      <w:pPr>
        <w:ind w:left="720" w:hanging="360"/>
      </w:pPr>
      <w:rPr>
        <w:rFonts w:ascii="GT Pressura Bold" w:eastAsiaTheme="minorHAnsi" w:hAnsi="GT Pressura Bold" w:cs="GTPressura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33145"/>
    <w:multiLevelType w:val="hybridMultilevel"/>
    <w:tmpl w:val="D6F86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FD"/>
    <w:rsid w:val="000236FD"/>
    <w:rsid w:val="00113F2E"/>
    <w:rsid w:val="00174537"/>
    <w:rsid w:val="00196D43"/>
    <w:rsid w:val="00234D24"/>
    <w:rsid w:val="00295B01"/>
    <w:rsid w:val="0032603A"/>
    <w:rsid w:val="00353904"/>
    <w:rsid w:val="00367D13"/>
    <w:rsid w:val="00380401"/>
    <w:rsid w:val="003A053E"/>
    <w:rsid w:val="003C58E9"/>
    <w:rsid w:val="003F0CB6"/>
    <w:rsid w:val="0044143B"/>
    <w:rsid w:val="00456789"/>
    <w:rsid w:val="0047683E"/>
    <w:rsid w:val="0056057A"/>
    <w:rsid w:val="0056770C"/>
    <w:rsid w:val="0059413D"/>
    <w:rsid w:val="005C44A7"/>
    <w:rsid w:val="00692CC9"/>
    <w:rsid w:val="006D5CBE"/>
    <w:rsid w:val="007410AE"/>
    <w:rsid w:val="00770829"/>
    <w:rsid w:val="008301E4"/>
    <w:rsid w:val="00841FE6"/>
    <w:rsid w:val="008429DF"/>
    <w:rsid w:val="0084532A"/>
    <w:rsid w:val="009149DE"/>
    <w:rsid w:val="0094394E"/>
    <w:rsid w:val="00956D72"/>
    <w:rsid w:val="009801F9"/>
    <w:rsid w:val="009A7CB7"/>
    <w:rsid w:val="009C0317"/>
    <w:rsid w:val="009C7C4A"/>
    <w:rsid w:val="009D0D87"/>
    <w:rsid w:val="00AA2871"/>
    <w:rsid w:val="00B32D83"/>
    <w:rsid w:val="00B550D7"/>
    <w:rsid w:val="00BA0251"/>
    <w:rsid w:val="00C175B0"/>
    <w:rsid w:val="00CF0DAC"/>
    <w:rsid w:val="00D759A1"/>
    <w:rsid w:val="00E56DA3"/>
    <w:rsid w:val="00E924A5"/>
    <w:rsid w:val="00E9565D"/>
    <w:rsid w:val="00EC6836"/>
    <w:rsid w:val="00ED7D81"/>
    <w:rsid w:val="00F116C5"/>
    <w:rsid w:val="00FC75F3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F5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WCondertitelscaps">
    <w:name w:val="WC ondertitels caps"/>
    <w:basedOn w:val="Standaard"/>
    <w:link w:val="WCondertitelscapsChar"/>
    <w:uiPriority w:val="99"/>
    <w:rsid w:val="000236FD"/>
    <w:pPr>
      <w:tabs>
        <w:tab w:val="left" w:pos="283"/>
      </w:tabs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GTPressura-Bold" w:hAnsi="GTPressura-Bold" w:cs="GTPressura-Bold"/>
      <w:b/>
      <w:bCs/>
      <w:caps/>
      <w:color w:val="001C00"/>
      <w:sz w:val="20"/>
      <w:szCs w:val="20"/>
      <w:lang w:val="nl-NL"/>
    </w:rPr>
  </w:style>
  <w:style w:type="paragraph" w:customStyle="1" w:styleId="WC09plat8ptinfo">
    <w:name w:val="WC 09 plat 8pt info"/>
    <w:basedOn w:val="Standaard"/>
    <w:link w:val="WC09plat8ptinfoChar"/>
    <w:uiPriority w:val="99"/>
    <w:rsid w:val="000236FD"/>
    <w:pPr>
      <w:tabs>
        <w:tab w:val="left" w:pos="283"/>
      </w:tabs>
      <w:suppressAutoHyphens/>
      <w:autoSpaceDE w:val="0"/>
      <w:autoSpaceDN w:val="0"/>
      <w:adjustRightInd w:val="0"/>
      <w:spacing w:after="0" w:line="240" w:lineRule="atLeast"/>
      <w:ind w:left="170" w:hanging="170"/>
      <w:textAlignment w:val="center"/>
    </w:pPr>
    <w:rPr>
      <w:rFonts w:ascii="GTPressura-Bold" w:hAnsi="GTPressura-Bold" w:cs="GTPressura-Bold"/>
      <w:b/>
      <w:bCs/>
      <w:color w:val="001C00"/>
      <w:sz w:val="16"/>
      <w:szCs w:val="16"/>
      <w:lang w:val="nl-NL"/>
    </w:rPr>
  </w:style>
  <w:style w:type="paragraph" w:customStyle="1" w:styleId="LijstRechts">
    <w:name w:val="Lijst Rechts"/>
    <w:basedOn w:val="WC09plat8ptinfo"/>
    <w:link w:val="LijstRechtsChar"/>
    <w:qFormat/>
    <w:rsid w:val="009A7CB7"/>
    <w:pPr>
      <w:numPr>
        <w:numId w:val="2"/>
      </w:numPr>
      <w:ind w:left="170" w:hanging="170"/>
    </w:pPr>
    <w:rPr>
      <w:rFonts w:ascii="GT Pressura Bold" w:hAnsi="GT Pressura Bold"/>
      <w:color w:val="000000" w:themeColor="text1"/>
    </w:rPr>
  </w:style>
  <w:style w:type="paragraph" w:customStyle="1" w:styleId="TitelRechts">
    <w:name w:val="Titel Rechts"/>
    <w:basedOn w:val="WCondertitelscaps"/>
    <w:link w:val="TitelRechtsChar"/>
    <w:qFormat/>
    <w:rsid w:val="009A7CB7"/>
    <w:rPr>
      <w:rFonts w:ascii="GT Pressura Bold" w:hAnsi="GT Pressura Bold"/>
      <w:color w:val="000000" w:themeColor="text1"/>
    </w:rPr>
  </w:style>
  <w:style w:type="character" w:customStyle="1" w:styleId="WC09plat8ptinfoChar">
    <w:name w:val="WC 09 plat 8pt info Char"/>
    <w:basedOn w:val="Standaardalinea-lettertype"/>
    <w:link w:val="WC09plat8ptinfo"/>
    <w:uiPriority w:val="99"/>
    <w:rsid w:val="009A7CB7"/>
    <w:rPr>
      <w:rFonts w:ascii="GTPressura-Bold" w:hAnsi="GTPressura-Bold" w:cs="GTPressura-Bold"/>
      <w:b/>
      <w:bCs/>
      <w:color w:val="001C00"/>
      <w:sz w:val="16"/>
      <w:szCs w:val="16"/>
      <w:lang w:val="nl-NL"/>
    </w:rPr>
  </w:style>
  <w:style w:type="character" w:customStyle="1" w:styleId="LijstRechtsChar">
    <w:name w:val="Lijst Rechts Char"/>
    <w:basedOn w:val="WC09plat8ptinfoChar"/>
    <w:link w:val="LijstRechts"/>
    <w:rsid w:val="009A7CB7"/>
    <w:rPr>
      <w:rFonts w:ascii="GT Pressura Bold" w:hAnsi="GT Pressura Bold" w:cs="GTPressura-Bold"/>
      <w:b/>
      <w:bCs/>
      <w:color w:val="000000" w:themeColor="text1"/>
      <w:sz w:val="16"/>
      <w:szCs w:val="16"/>
      <w:lang w:val="nl-NL"/>
    </w:rPr>
  </w:style>
  <w:style w:type="paragraph" w:customStyle="1" w:styleId="TekstRechts">
    <w:name w:val="Tekst Rechts"/>
    <w:basedOn w:val="WC09plat8ptinfo"/>
    <w:link w:val="TekstRechtsChar"/>
    <w:qFormat/>
    <w:rsid w:val="009A7CB7"/>
    <w:rPr>
      <w:rFonts w:ascii="GT Pressura Bold" w:hAnsi="GT Pressura Bold"/>
      <w:color w:val="000000" w:themeColor="text1"/>
    </w:rPr>
  </w:style>
  <w:style w:type="character" w:customStyle="1" w:styleId="WCondertitelscapsChar">
    <w:name w:val="WC ondertitels caps Char"/>
    <w:basedOn w:val="Standaardalinea-lettertype"/>
    <w:link w:val="WCondertitelscaps"/>
    <w:uiPriority w:val="99"/>
    <w:rsid w:val="009A7CB7"/>
    <w:rPr>
      <w:rFonts w:ascii="GTPressura-Bold" w:hAnsi="GTPressura-Bold" w:cs="GTPressura-Bold"/>
      <w:b/>
      <w:bCs/>
      <w:caps/>
      <w:color w:val="001C00"/>
      <w:sz w:val="20"/>
      <w:szCs w:val="20"/>
      <w:lang w:val="nl-NL"/>
    </w:rPr>
  </w:style>
  <w:style w:type="character" w:customStyle="1" w:styleId="TitelRechtsChar">
    <w:name w:val="Titel Rechts Char"/>
    <w:basedOn w:val="WCondertitelscapsChar"/>
    <w:link w:val="TitelRechts"/>
    <w:rsid w:val="009A7CB7"/>
    <w:rPr>
      <w:rFonts w:ascii="GT Pressura Bold" w:hAnsi="GT Pressura Bold" w:cs="GTPressura-Bold"/>
      <w:b/>
      <w:bCs/>
      <w:caps/>
      <w:color w:val="000000" w:themeColor="text1"/>
      <w:sz w:val="20"/>
      <w:szCs w:val="20"/>
      <w:lang w:val="nl-NL"/>
    </w:rPr>
  </w:style>
  <w:style w:type="paragraph" w:customStyle="1" w:styleId="TekstGrootRechts">
    <w:name w:val="Tekst Groot Rechts"/>
    <w:basedOn w:val="Standaard"/>
    <w:link w:val="TekstGrootRechtsChar"/>
    <w:qFormat/>
    <w:rsid w:val="009A7CB7"/>
    <w:rPr>
      <w:rFonts w:ascii="GT Pressura Bold" w:hAnsi="GT Pressura Bold"/>
      <w:color w:val="000000" w:themeColor="text1"/>
    </w:rPr>
  </w:style>
  <w:style w:type="character" w:customStyle="1" w:styleId="TekstRechtsChar">
    <w:name w:val="Tekst Rechts Char"/>
    <w:basedOn w:val="WC09plat8ptinfoChar"/>
    <w:link w:val="TekstRechts"/>
    <w:rsid w:val="009A7CB7"/>
    <w:rPr>
      <w:rFonts w:ascii="GT Pressura Bold" w:hAnsi="GT Pressura Bold" w:cs="GTPressura-Bold"/>
      <w:b/>
      <w:bCs/>
      <w:color w:val="000000" w:themeColor="text1"/>
      <w:sz w:val="16"/>
      <w:szCs w:val="16"/>
      <w:lang w:val="nl-NL"/>
    </w:rPr>
  </w:style>
  <w:style w:type="paragraph" w:customStyle="1" w:styleId="WC04ondertitelscaps">
    <w:name w:val="WC 04 ondertitels caps"/>
    <w:basedOn w:val="Standaard"/>
    <w:link w:val="WC04ondertitelscapsChar"/>
    <w:uiPriority w:val="99"/>
    <w:rsid w:val="006D5CBE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GTPressura" w:hAnsi="GTPressura" w:cs="GTPressura"/>
      <w:caps/>
      <w:color w:val="001C00"/>
      <w:sz w:val="28"/>
      <w:szCs w:val="28"/>
      <w:lang w:val="en-GB"/>
    </w:rPr>
  </w:style>
  <w:style w:type="character" w:customStyle="1" w:styleId="TekstGrootRechtsChar">
    <w:name w:val="Tekst Groot Rechts Char"/>
    <w:basedOn w:val="Standaardalinea-lettertype"/>
    <w:link w:val="TekstGrootRechts"/>
    <w:rsid w:val="009A7CB7"/>
    <w:rPr>
      <w:rFonts w:ascii="GT Pressura Bold" w:hAnsi="GT Pressura Bold"/>
      <w:color w:val="000000" w:themeColor="text1"/>
    </w:rPr>
  </w:style>
  <w:style w:type="paragraph" w:customStyle="1" w:styleId="WC01platregular">
    <w:name w:val="WC 01 plat regular"/>
    <w:basedOn w:val="Standaard"/>
    <w:link w:val="WC01platregularChar"/>
    <w:uiPriority w:val="99"/>
    <w:rsid w:val="006D5CBE"/>
    <w:pPr>
      <w:tabs>
        <w:tab w:val="left" w:pos="283"/>
      </w:tabs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GTPressura" w:hAnsi="GTPressura" w:cs="GTPressura"/>
      <w:color w:val="001C00"/>
      <w:sz w:val="20"/>
      <w:szCs w:val="20"/>
      <w:lang w:val="nl-NL"/>
    </w:rPr>
  </w:style>
  <w:style w:type="paragraph" w:customStyle="1" w:styleId="TitelBold">
    <w:name w:val="Titel Bold"/>
    <w:basedOn w:val="WC04ondertitelscaps"/>
    <w:link w:val="TitelBoldChar"/>
    <w:qFormat/>
    <w:rsid w:val="006D5CBE"/>
    <w:rPr>
      <w:rFonts w:ascii="GT Pressura Bold" w:hAnsi="GT Pressura Bold" w:cs="GTPressura-Regular"/>
      <w:color w:val="000000" w:themeColor="text1"/>
      <w:lang w:val="nl-NL"/>
    </w:rPr>
  </w:style>
  <w:style w:type="paragraph" w:customStyle="1" w:styleId="Titel1">
    <w:name w:val="Titel1"/>
    <w:basedOn w:val="WC04ondertitelscaps"/>
    <w:link w:val="TitelChar"/>
    <w:qFormat/>
    <w:rsid w:val="009801F9"/>
    <w:pPr>
      <w:spacing w:line="192" w:lineRule="auto"/>
    </w:pPr>
    <w:rPr>
      <w:rFonts w:ascii="GT Pressura" w:hAnsi="GT Pressura" w:cs="GTPressura-Regular"/>
      <w:color w:val="000000" w:themeColor="text1"/>
      <w:lang w:val="nl-NL"/>
    </w:rPr>
  </w:style>
  <w:style w:type="character" w:customStyle="1" w:styleId="WC04ondertitelscapsChar">
    <w:name w:val="WC 04 ondertitels caps Char"/>
    <w:basedOn w:val="Standaardalinea-lettertype"/>
    <w:link w:val="WC04ondertitelscaps"/>
    <w:uiPriority w:val="99"/>
    <w:rsid w:val="006D5CBE"/>
    <w:rPr>
      <w:rFonts w:ascii="GTPressura" w:hAnsi="GTPressura" w:cs="GTPressura"/>
      <w:caps/>
      <w:color w:val="001C00"/>
      <w:sz w:val="28"/>
      <w:szCs w:val="28"/>
      <w:lang w:val="en-GB"/>
    </w:rPr>
  </w:style>
  <w:style w:type="character" w:customStyle="1" w:styleId="TitelBoldChar">
    <w:name w:val="Titel Bold Char"/>
    <w:basedOn w:val="WC04ondertitelscapsChar"/>
    <w:link w:val="TitelBold"/>
    <w:rsid w:val="006D5CBE"/>
    <w:rPr>
      <w:rFonts w:ascii="GT Pressura Bold" w:hAnsi="GT Pressura Bold" w:cs="GTPressura-Regular"/>
      <w:caps/>
      <w:color w:val="000000" w:themeColor="text1"/>
      <w:sz w:val="28"/>
      <w:szCs w:val="28"/>
      <w:lang w:val="nl-NL"/>
    </w:rPr>
  </w:style>
  <w:style w:type="paragraph" w:customStyle="1" w:styleId="Tekst">
    <w:name w:val="Tekst"/>
    <w:basedOn w:val="WC01platregular"/>
    <w:link w:val="TekstChar"/>
    <w:qFormat/>
    <w:rsid w:val="009801F9"/>
    <w:pPr>
      <w:spacing w:after="160" w:line="216" w:lineRule="auto"/>
    </w:pPr>
    <w:rPr>
      <w:rFonts w:ascii="GT Pressura" w:hAnsi="GT Pressura" w:cs="GTPressura-Regular"/>
      <w:color w:val="000000" w:themeColor="text1"/>
    </w:rPr>
  </w:style>
  <w:style w:type="character" w:customStyle="1" w:styleId="TitelChar">
    <w:name w:val="Titel Char"/>
    <w:basedOn w:val="WC04ondertitelscapsChar"/>
    <w:link w:val="Titel1"/>
    <w:rsid w:val="009801F9"/>
    <w:rPr>
      <w:rFonts w:ascii="GT Pressura" w:hAnsi="GT Pressura" w:cs="GTPressura-Regular"/>
      <w:caps/>
      <w:color w:val="000000" w:themeColor="text1"/>
      <w:sz w:val="28"/>
      <w:szCs w:val="28"/>
      <w:lang w:val="nl-NL"/>
    </w:rPr>
  </w:style>
  <w:style w:type="paragraph" w:customStyle="1" w:styleId="TekstBold">
    <w:name w:val="Tekst Bold"/>
    <w:basedOn w:val="WC01platregular"/>
    <w:link w:val="TekstBoldChar"/>
    <w:qFormat/>
    <w:rsid w:val="006D5CBE"/>
    <w:rPr>
      <w:rFonts w:ascii="GT Pressura Bold" w:hAnsi="GT Pressura Bold" w:cs="GTPressura-Bold"/>
      <w:b/>
      <w:bCs/>
      <w:color w:val="000000" w:themeColor="text1"/>
    </w:rPr>
  </w:style>
  <w:style w:type="character" w:customStyle="1" w:styleId="WC01platregularChar">
    <w:name w:val="WC 01 plat regular Char"/>
    <w:basedOn w:val="Standaardalinea-lettertype"/>
    <w:link w:val="WC01platregular"/>
    <w:uiPriority w:val="99"/>
    <w:rsid w:val="006D5CBE"/>
    <w:rPr>
      <w:rFonts w:ascii="GTPressura" w:hAnsi="GTPressura" w:cs="GTPressura"/>
      <w:color w:val="001C00"/>
      <w:sz w:val="20"/>
      <w:szCs w:val="20"/>
      <w:lang w:val="nl-NL"/>
    </w:rPr>
  </w:style>
  <w:style w:type="character" w:customStyle="1" w:styleId="TekstChar">
    <w:name w:val="Tekst Char"/>
    <w:basedOn w:val="WC01platregularChar"/>
    <w:link w:val="Tekst"/>
    <w:rsid w:val="009801F9"/>
    <w:rPr>
      <w:rFonts w:ascii="GT Pressura" w:hAnsi="GT Pressura" w:cs="GTPressura-Regular"/>
      <w:color w:val="000000" w:themeColor="text1"/>
      <w:sz w:val="20"/>
      <w:szCs w:val="20"/>
      <w:lang w:val="nl-NL"/>
    </w:rPr>
  </w:style>
  <w:style w:type="paragraph" w:customStyle="1" w:styleId="Tijd">
    <w:name w:val="Tijd"/>
    <w:basedOn w:val="TitelBold"/>
    <w:link w:val="TijdChar"/>
    <w:rsid w:val="006D5CBE"/>
    <w:rPr>
      <w:color w:val="FFFFFF" w:themeColor="background1"/>
      <w:sz w:val="20"/>
      <w:szCs w:val="20"/>
    </w:rPr>
  </w:style>
  <w:style w:type="character" w:customStyle="1" w:styleId="TekstBoldChar">
    <w:name w:val="Tekst Bold Char"/>
    <w:basedOn w:val="WC01platregularChar"/>
    <w:link w:val="TekstBold"/>
    <w:rsid w:val="006D5CBE"/>
    <w:rPr>
      <w:rFonts w:ascii="GT Pressura Bold" w:hAnsi="GT Pressura Bold" w:cs="GTPressura-Bold"/>
      <w:b/>
      <w:bCs/>
      <w:color w:val="000000" w:themeColor="text1"/>
      <w:sz w:val="20"/>
      <w:szCs w:val="20"/>
      <w:lang w:val="nl-NL"/>
    </w:rPr>
  </w:style>
  <w:style w:type="paragraph" w:customStyle="1" w:styleId="Lijst1">
    <w:name w:val="Lijst1"/>
    <w:basedOn w:val="LijstRechts"/>
    <w:link w:val="LijstChar"/>
    <w:qFormat/>
    <w:rsid w:val="006D5CBE"/>
    <w:rPr>
      <w:rFonts w:ascii="GT Pressura" w:hAnsi="GT Pressura"/>
      <w:b w:val="0"/>
      <w:sz w:val="20"/>
      <w:szCs w:val="20"/>
    </w:rPr>
  </w:style>
  <w:style w:type="character" w:customStyle="1" w:styleId="TijdChar">
    <w:name w:val="Tijd Char"/>
    <w:basedOn w:val="TitelBoldChar"/>
    <w:link w:val="Tijd"/>
    <w:rsid w:val="006D5CBE"/>
    <w:rPr>
      <w:rFonts w:ascii="GT Pressura Bold" w:hAnsi="GT Pressura Bold" w:cs="GTPressura-Regular"/>
      <w:caps/>
      <w:color w:val="FFFFFF" w:themeColor="background1"/>
      <w:sz w:val="20"/>
      <w:szCs w:val="20"/>
      <w:lang w:val="nl-NL"/>
    </w:rPr>
  </w:style>
  <w:style w:type="paragraph" w:customStyle="1" w:styleId="tijdsaanduiding">
    <w:name w:val="tijdsaanduiding"/>
    <w:basedOn w:val="WC04ondertitelscaps"/>
    <w:uiPriority w:val="99"/>
    <w:rsid w:val="00F116C5"/>
    <w:rPr>
      <w:rFonts w:ascii="GTPressura-Bold" w:hAnsi="GTPressura-Bold" w:cs="GTPressura-Bold"/>
      <w:b/>
      <w:bCs/>
      <w:color w:val="FFFFFF"/>
      <w:sz w:val="20"/>
      <w:szCs w:val="20"/>
      <w:u w:val="thick" w:color="001C00"/>
    </w:rPr>
  </w:style>
  <w:style w:type="character" w:customStyle="1" w:styleId="LijstChar">
    <w:name w:val="Lijst Char"/>
    <w:basedOn w:val="LijstRechtsChar"/>
    <w:link w:val="Lijst1"/>
    <w:rsid w:val="006D5CBE"/>
    <w:rPr>
      <w:rFonts w:ascii="GT Pressura" w:hAnsi="GT Pressura" w:cs="GTPressura-Bold"/>
      <w:b w:val="0"/>
      <w:bCs/>
      <w:color w:val="000000" w:themeColor="text1"/>
      <w:sz w:val="20"/>
      <w:szCs w:val="20"/>
      <w:lang w:val="nl-NL"/>
    </w:rPr>
  </w:style>
  <w:style w:type="table" w:styleId="Tabelraster">
    <w:name w:val="Table Grid"/>
    <w:basedOn w:val="Standaardtabel"/>
    <w:uiPriority w:val="59"/>
    <w:rsid w:val="003F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E9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C5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5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5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0bebfbc-228c-4daa-8061-eb88c75b798c">
      <UserInfo>
        <DisplayName>Joniet Mokasay</DisplayName>
        <AccountId>321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0766280857664297B4707BFEB0E820" ma:contentTypeVersion="6" ma:contentTypeDescription="Een nieuw document maken." ma:contentTypeScope="" ma:versionID="eb1d09cc6adb1f4d7c43dfaa9558e74e">
  <xsd:schema xmlns:xsd="http://www.w3.org/2001/XMLSchema" xmlns:xs="http://www.w3.org/2001/XMLSchema" xmlns:p="http://schemas.microsoft.com/office/2006/metadata/properties" xmlns:ns2="f0bebfbc-228c-4daa-8061-eb88c75b798c" xmlns:ns3="f12a8c01-ad9c-4477-9923-07b35a1879c9" targetNamespace="http://schemas.microsoft.com/office/2006/metadata/properties" ma:root="true" ma:fieldsID="2f7426e0d0539e3ca280b8d46052709e" ns2:_="" ns3:_="">
    <xsd:import namespace="f0bebfbc-228c-4daa-8061-eb88c75b798c"/>
    <xsd:import namespace="f12a8c01-ad9c-4477-9923-07b35a1879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bebfbc-228c-4daa-8061-eb88c75b79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a8c01-ad9c-4477-9923-07b35a1879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9F6577-615A-4479-8A58-F0BA73FDD94F}">
  <ds:schemaRefs>
    <ds:schemaRef ds:uri="http://purl.org/dc/terms/"/>
    <ds:schemaRef ds:uri="f12a8c01-ad9c-4477-9923-07b35a1879c9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0bebfbc-228c-4daa-8061-eb88c75b798c"/>
  </ds:schemaRefs>
</ds:datastoreItem>
</file>

<file path=customXml/itemProps2.xml><?xml version="1.0" encoding="utf-8"?>
<ds:datastoreItem xmlns:ds="http://schemas.openxmlformats.org/officeDocument/2006/customXml" ds:itemID="{64893DB6-70A5-4DF2-B71A-28722C902B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046B6C-324D-471B-A499-7AEEA6118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bebfbc-228c-4daa-8061-eb88c75b798c"/>
    <ds:schemaRef ds:uri="f12a8c01-ad9c-4477-9923-07b35a1879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Docentenhandleiding%20Kantjil%20is%20jarig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Walthert</dc:creator>
  <cp:keywords/>
  <dc:description/>
  <cp:lastModifiedBy>Esther van Zutphen</cp:lastModifiedBy>
  <cp:revision>3</cp:revision>
  <dcterms:created xsi:type="dcterms:W3CDTF">2017-10-09T10:13:00Z</dcterms:created>
  <dcterms:modified xsi:type="dcterms:W3CDTF">2017-10-09T10:25:00Z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0x010100BB0766280857664297B4707BFEB0E820</vt:lpwstr>
  </property>
</Properties>
</file>