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2F518" w14:textId="22DA7D17" w:rsidR="003F0CB6" w:rsidRPr="0032603A" w:rsidRDefault="00841FE6" w:rsidP="009A7CB7">
      <w:pPr>
        <w:pStyle w:val="TitelRechts"/>
        <w:rPr>
          <w:u w:val="single"/>
        </w:rPr>
      </w:pPr>
      <w:r w:rsidRPr="0032603A">
        <w:rPr>
          <w:noProof/>
          <w:highlight w:val="darkMagenta"/>
          <w:u w:val="single"/>
          <w:lang w:eastAsia="nl-NL"/>
        </w:rPr>
        <mc:AlternateContent>
          <mc:Choice Requires="wps">
            <w:drawing>
              <wp:anchor distT="0" distB="0" distL="114300" distR="114300" simplePos="0" relativeHeight="251655680" behindDoc="0" locked="0" layoutInCell="1" allowOverlap="1" wp14:anchorId="6C62F525" wp14:editId="069BB7AE">
                <wp:simplePos x="0" y="0"/>
                <wp:positionH relativeFrom="column">
                  <wp:posOffset>6648450</wp:posOffset>
                </wp:positionH>
                <wp:positionV relativeFrom="paragraph">
                  <wp:posOffset>2266950</wp:posOffset>
                </wp:positionV>
                <wp:extent cx="3419475" cy="52292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419475" cy="52292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62F545" w14:textId="77777777" w:rsidR="009801F9" w:rsidRPr="00E924A5" w:rsidRDefault="009801F9" w:rsidP="009801F9">
                            <w:pPr>
                              <w:pStyle w:val="TitelBold"/>
                              <w:spacing w:line="192" w:lineRule="auto"/>
                              <w:rPr>
                                <w:b/>
                                <w:color w:val="215868" w:themeColor="accent5" w:themeShade="80"/>
                                <w:sz w:val="20"/>
                                <w:szCs w:val="20"/>
                              </w:rPr>
                            </w:pPr>
                            <w:r w:rsidRPr="00E924A5">
                              <w:rPr>
                                <w:b/>
                                <w:color w:val="215868" w:themeColor="accent5" w:themeShade="80"/>
                              </w:rPr>
                              <w:t>Museumbezoek</w:t>
                            </w:r>
                          </w:p>
                          <w:p w14:paraId="6C62F546" w14:textId="73AC2D0D" w:rsidR="00FF5C50" w:rsidRPr="00E924A5" w:rsidRDefault="00FF5C50" w:rsidP="00841FE6">
                            <w:pPr>
                              <w:pStyle w:val="Tijd"/>
                              <w:spacing w:after="160"/>
                              <w:rPr>
                                <w:b/>
                              </w:rPr>
                            </w:pPr>
                            <w:r w:rsidRPr="00E924A5">
                              <w:rPr>
                                <w:b/>
                                <w:shd w:val="clear" w:color="auto" w:fill="215868" w:themeFill="accent5" w:themeFillShade="80"/>
                              </w:rPr>
                              <w:t xml:space="preserve"> </w:t>
                            </w:r>
                            <w:r w:rsidR="0056770C">
                              <w:rPr>
                                <w:b/>
                                <w:shd w:val="clear" w:color="auto" w:fill="215868" w:themeFill="accent5" w:themeFillShade="80"/>
                              </w:rPr>
                              <w:t>9</w:t>
                            </w:r>
                            <w:r w:rsidRPr="00E924A5">
                              <w:rPr>
                                <w:b/>
                                <w:shd w:val="clear" w:color="auto" w:fill="215868" w:themeFill="accent5" w:themeFillShade="80"/>
                              </w:rPr>
                              <w:t xml:space="preserve">0 min </w:t>
                            </w:r>
                            <w:r w:rsidRPr="00E924A5">
                              <w:rPr>
                                <w:rFonts w:ascii="Cambria" w:hAnsi="Cambria"/>
                                <w:b/>
                              </w:rPr>
                              <w:t> </w:t>
                            </w:r>
                            <w:r w:rsidRPr="00E924A5">
                              <w:rPr>
                                <w:b/>
                              </w:rPr>
                              <w:t xml:space="preserve"> </w:t>
                            </w:r>
                          </w:p>
                          <w:p w14:paraId="6C62F548" w14:textId="77777777" w:rsidR="009801F9" w:rsidRPr="00FF5C50" w:rsidRDefault="009801F9" w:rsidP="009801F9">
                            <w:pPr>
                              <w:pStyle w:val="Titel1"/>
                              <w:rPr>
                                <w:color w:val="215868" w:themeColor="accent5" w:themeShade="80"/>
                              </w:rPr>
                            </w:pPr>
                            <w:r w:rsidRPr="00FF5C50">
                              <w:rPr>
                                <w:color w:val="215868" w:themeColor="accent5" w:themeShade="80"/>
                              </w:rPr>
                              <w:t>GROEPSINDELING</w:t>
                            </w:r>
                          </w:p>
                          <w:p w14:paraId="0CA778D9" w14:textId="4D452819" w:rsidR="00AA2871" w:rsidRPr="00AA2871" w:rsidRDefault="00380401" w:rsidP="009149DE">
                            <w:pPr>
                              <w:pStyle w:val="Tekst"/>
                              <w:jc w:val="both"/>
                              <w:rPr>
                                <w:color w:val="215868" w:themeColor="accent5" w:themeShade="80"/>
                                <w:sz w:val="16"/>
                              </w:rPr>
                            </w:pPr>
                            <w:r>
                              <w:rPr>
                                <w:color w:val="215868" w:themeColor="accent5" w:themeShade="80"/>
                                <w:sz w:val="16"/>
                              </w:rPr>
                              <w:t>W</w:t>
                            </w:r>
                            <w:r w:rsidR="00AA2871" w:rsidRPr="00AA2871">
                              <w:rPr>
                                <w:color w:val="215868" w:themeColor="accent5" w:themeShade="80"/>
                                <w:sz w:val="16"/>
                              </w:rPr>
                              <w:t xml:space="preserve">e </w:t>
                            </w:r>
                            <w:r>
                              <w:rPr>
                                <w:color w:val="215868" w:themeColor="accent5" w:themeShade="80"/>
                                <w:sz w:val="16"/>
                              </w:rPr>
                              <w:t xml:space="preserve">vragen </w:t>
                            </w:r>
                            <w:r w:rsidR="00AA2871" w:rsidRPr="00AA2871">
                              <w:rPr>
                                <w:color w:val="215868" w:themeColor="accent5" w:themeShade="80"/>
                                <w:sz w:val="16"/>
                              </w:rPr>
                              <w:t xml:space="preserve">u de groep in </w:t>
                            </w:r>
                            <w:r>
                              <w:rPr>
                                <w:color w:val="215868" w:themeColor="accent5" w:themeShade="80"/>
                                <w:sz w:val="16"/>
                              </w:rPr>
                              <w:t xml:space="preserve">zes </w:t>
                            </w:r>
                            <w:r w:rsidR="00AA2871" w:rsidRPr="00AA2871">
                              <w:rPr>
                                <w:color w:val="215868" w:themeColor="accent5" w:themeShade="80"/>
                                <w:sz w:val="16"/>
                              </w:rPr>
                              <w:t>groepjes te verdelen</w:t>
                            </w:r>
                            <w:r w:rsidR="0056770C">
                              <w:rPr>
                                <w:color w:val="215868" w:themeColor="accent5" w:themeShade="80"/>
                                <w:sz w:val="16"/>
                              </w:rPr>
                              <w:t xml:space="preserve">, elk met een eigen </w:t>
                            </w:r>
                            <w:r>
                              <w:rPr>
                                <w:color w:val="215868" w:themeColor="accent5" w:themeShade="80"/>
                                <w:sz w:val="16"/>
                              </w:rPr>
                              <w:t xml:space="preserve">begeleider. Deze begeleider krijgt een actieve rol tijdens het bezoek. In het museum. </w:t>
                            </w:r>
                            <w:r w:rsidR="0056057A">
                              <w:rPr>
                                <w:color w:val="215868" w:themeColor="accent5" w:themeShade="80"/>
                                <w:sz w:val="16"/>
                              </w:rPr>
                              <w:t xml:space="preserve">In het museum wordt de groep eerst in tweeën gesplitst. Vervolgens worden deze twee groepen elk in drie groepjes verdeeld. </w:t>
                            </w:r>
                            <w:r w:rsidR="00AA2871" w:rsidRPr="00AA2871">
                              <w:rPr>
                                <w:color w:val="215868" w:themeColor="accent5" w:themeShade="80"/>
                                <w:sz w:val="16"/>
                              </w:rPr>
                              <w:t>Omdat u de leerlingen goed kent, kunt u het beste bepalen welke leerlingen goed bij elkaar in de groep kunnen zitten en met welk</w:t>
                            </w:r>
                            <w:r w:rsidR="0056770C">
                              <w:rPr>
                                <w:color w:val="215868" w:themeColor="accent5" w:themeShade="80"/>
                                <w:sz w:val="16"/>
                              </w:rPr>
                              <w:t xml:space="preserve"> groepje</w:t>
                            </w:r>
                            <w:r w:rsidR="00AA2871" w:rsidRPr="00AA2871">
                              <w:rPr>
                                <w:color w:val="215868" w:themeColor="accent5" w:themeShade="80"/>
                                <w:sz w:val="16"/>
                              </w:rPr>
                              <w:t xml:space="preserve"> u als leerkracht het beste kunt meelopen.</w:t>
                            </w:r>
                          </w:p>
                          <w:p w14:paraId="6C62F54A" w14:textId="77777777" w:rsidR="009801F9" w:rsidRPr="00FF5C50" w:rsidRDefault="009801F9" w:rsidP="009801F9">
                            <w:pPr>
                              <w:pStyle w:val="Titel1"/>
                              <w:rPr>
                                <w:color w:val="215868" w:themeColor="accent5" w:themeShade="80"/>
                              </w:rPr>
                            </w:pPr>
                            <w:r w:rsidRPr="00FF5C50">
                              <w:rPr>
                                <w:color w:val="215868" w:themeColor="accent5" w:themeShade="80"/>
                              </w:rPr>
                              <w:t>ONTVANGST</w:t>
                            </w:r>
                          </w:p>
                          <w:p w14:paraId="6C62F54B" w14:textId="5A486317" w:rsidR="009801F9" w:rsidRPr="00AA2871" w:rsidRDefault="009801F9" w:rsidP="009149DE">
                            <w:pPr>
                              <w:pStyle w:val="Tekst"/>
                              <w:jc w:val="both"/>
                              <w:rPr>
                                <w:color w:val="215868" w:themeColor="accent5" w:themeShade="80"/>
                                <w:sz w:val="16"/>
                              </w:rPr>
                            </w:pPr>
                            <w:r w:rsidRPr="00AA2871">
                              <w:rPr>
                                <w:color w:val="215868" w:themeColor="accent5" w:themeShade="80"/>
                                <w:sz w:val="16"/>
                              </w:rPr>
                              <w:t>In het museum worden jullie ontvangen door een museumdocent. Hij/zij zal wijzen op de balie waar de groep aan gemeld kan worden. De museumdocent wijst ook op de garderobe, de toiletten en de huisregels. Hierna wordt de groep meegenomen het museum in.</w:t>
                            </w:r>
                          </w:p>
                          <w:p w14:paraId="6C62F54C" w14:textId="77777777" w:rsidR="009801F9" w:rsidRPr="009149DE" w:rsidRDefault="009801F9" w:rsidP="009801F9">
                            <w:pPr>
                              <w:pStyle w:val="Titel1"/>
                              <w:rPr>
                                <w:color w:val="215868" w:themeColor="accent5" w:themeShade="80"/>
                              </w:rPr>
                            </w:pPr>
                            <w:r w:rsidRPr="009149DE">
                              <w:rPr>
                                <w:color w:val="215868" w:themeColor="accent5" w:themeShade="80"/>
                              </w:rPr>
                              <w:t>PROGRAMMA</w:t>
                            </w:r>
                          </w:p>
                          <w:p w14:paraId="3CAFD004" w14:textId="585E114A" w:rsidR="00E9565D" w:rsidRPr="009149DE" w:rsidRDefault="009149DE" w:rsidP="009149DE">
                            <w:pPr>
                              <w:pStyle w:val="Tekst"/>
                              <w:jc w:val="both"/>
                              <w:rPr>
                                <w:color w:val="215868" w:themeColor="accent5" w:themeShade="80"/>
                                <w:sz w:val="16"/>
                              </w:rPr>
                            </w:pPr>
                            <w:r>
                              <w:rPr>
                                <w:color w:val="215868" w:themeColor="accent5" w:themeShade="80"/>
                                <w:sz w:val="16"/>
                              </w:rPr>
                              <w:t xml:space="preserve"> </w:t>
                            </w:r>
                            <w:r w:rsidR="00AA2871" w:rsidRPr="009149DE">
                              <w:rPr>
                                <w:color w:val="215868" w:themeColor="accent5" w:themeShade="80"/>
                                <w:sz w:val="16"/>
                              </w:rPr>
                              <w:t xml:space="preserve">Na een korte introductie gaat de groep in twee delen uiteen. De ene helft van de groep reist af naar Japan en China, de andere helft van de groep brengt een bezoek aan Indonesië. In deze tentoonstellingen doen de leerlingen drie opdrachten. </w:t>
                            </w:r>
                            <w:r>
                              <w:rPr>
                                <w:color w:val="215868" w:themeColor="accent5" w:themeShade="80"/>
                                <w:sz w:val="16"/>
                              </w:rPr>
                              <w:t>A</w:t>
                            </w:r>
                            <w:r w:rsidR="00AA2871" w:rsidRPr="009149DE">
                              <w:rPr>
                                <w:color w:val="215868" w:themeColor="accent5" w:themeShade="80"/>
                                <w:sz w:val="16"/>
                              </w:rPr>
                              <w:t xml:space="preserve">an de hand van een object </w:t>
                            </w:r>
                            <w:r>
                              <w:rPr>
                                <w:color w:val="215868" w:themeColor="accent5" w:themeShade="80"/>
                                <w:sz w:val="16"/>
                              </w:rPr>
                              <w:t xml:space="preserve">wordt </w:t>
                            </w:r>
                            <w:r w:rsidR="00AA2871" w:rsidRPr="009149DE">
                              <w:rPr>
                                <w:color w:val="215868" w:themeColor="accent5" w:themeShade="80"/>
                                <w:sz w:val="16"/>
                              </w:rPr>
                              <w:t>een personage uit de tijd van de VOC aan de leerlingen geïntroduceerd. Nadat ze de opdrachten hebben gedaan</w:t>
                            </w:r>
                            <w:r w:rsidR="0056057A">
                              <w:rPr>
                                <w:color w:val="215868" w:themeColor="accent5" w:themeShade="80"/>
                                <w:sz w:val="16"/>
                              </w:rPr>
                              <w:t xml:space="preserve">, gaan ze een scene voorbereiden voor het handelsspel waarmee we het programma afsluiten. </w:t>
                            </w:r>
                            <w:r w:rsidR="00B550D7">
                              <w:rPr>
                                <w:color w:val="215868" w:themeColor="accent5" w:themeShade="80"/>
                                <w:sz w:val="16"/>
                              </w:rPr>
                              <w:t>Nadat ze hun rol tijdens he</w:t>
                            </w:r>
                            <w:r w:rsidR="00380401">
                              <w:rPr>
                                <w:color w:val="215868" w:themeColor="accent5" w:themeShade="80"/>
                                <w:sz w:val="16"/>
                              </w:rPr>
                              <w:t>t handelsspel bestudeerd hebben, wisselen de groepen van zaal. Tijdens een k</w:t>
                            </w:r>
                            <w:r w:rsidR="009D0D87">
                              <w:rPr>
                                <w:color w:val="215868" w:themeColor="accent5" w:themeShade="80"/>
                                <w:sz w:val="16"/>
                              </w:rPr>
                              <w:t>or</w:t>
                            </w:r>
                            <w:r w:rsidR="00380401">
                              <w:rPr>
                                <w:color w:val="215868" w:themeColor="accent5" w:themeShade="80"/>
                                <w:sz w:val="16"/>
                              </w:rPr>
                              <w:t>te rondleiding zien de leerlingen wat de andere helft van de klas bestudeerd heeft.</w:t>
                            </w:r>
                            <w:r w:rsidR="0056057A">
                              <w:rPr>
                                <w:color w:val="215868" w:themeColor="accent5" w:themeShade="80"/>
                                <w:sz w:val="16"/>
                              </w:rPr>
                              <w:t xml:space="preserve"> </w:t>
                            </w:r>
                            <w:r w:rsidR="00380401">
                              <w:rPr>
                                <w:color w:val="215868" w:themeColor="accent5" w:themeShade="80"/>
                                <w:sz w:val="16"/>
                              </w:rPr>
                              <w:t>Daarna zijn ze helemaal klaar voor het naspelen</w:t>
                            </w:r>
                            <w:r w:rsidR="009D0D87">
                              <w:rPr>
                                <w:color w:val="215868" w:themeColor="accent5" w:themeShade="80"/>
                                <w:sz w:val="16"/>
                              </w:rPr>
                              <w:t xml:space="preserve"> van de handelsreis van de VOC.</w:t>
                            </w:r>
                            <w:r w:rsidR="00E9565D" w:rsidRPr="009149DE">
                              <w:rPr>
                                <w:color w:val="215868" w:themeColor="accent5" w:themeShade="80"/>
                                <w:sz w:val="16"/>
                              </w:rPr>
                              <w:t xml:space="preserve"> </w:t>
                            </w:r>
                            <w:bookmarkStart w:id="0" w:name="_GoBack"/>
                            <w:bookmarkEnd w:id="0"/>
                          </w:p>
                          <w:p w14:paraId="6C62F54E" w14:textId="77777777" w:rsidR="009801F9" w:rsidRPr="00FF5C50" w:rsidRDefault="009801F9" w:rsidP="009801F9">
                            <w:pPr>
                              <w:pStyle w:val="Titel1"/>
                              <w:rPr>
                                <w:rFonts w:ascii="GTPressura-Bold" w:hAnsi="GTPressura-Bold" w:cs="GTPressura-Bold"/>
                                <w:b/>
                                <w:bCs/>
                                <w:color w:val="215868" w:themeColor="accent5" w:themeShade="80"/>
                              </w:rPr>
                            </w:pPr>
                            <w:r w:rsidRPr="00FF5C50">
                              <w:rPr>
                                <w:color w:val="215868" w:themeColor="accent5" w:themeShade="80"/>
                              </w:rPr>
                              <w:t>vertraging</w:t>
                            </w:r>
                          </w:p>
                          <w:p w14:paraId="6C62F54F" w14:textId="45D9353B" w:rsidR="009801F9" w:rsidRPr="00FF5C50" w:rsidRDefault="009801F9" w:rsidP="009801F9">
                            <w:pPr>
                              <w:pStyle w:val="Tekst"/>
                              <w:rPr>
                                <w:color w:val="215868" w:themeColor="accent5" w:themeShade="80"/>
                              </w:rPr>
                            </w:pPr>
                            <w:r w:rsidRPr="00AA2871">
                              <w:rPr>
                                <w:color w:val="215868" w:themeColor="accent5" w:themeShade="80"/>
                                <w:sz w:val="16"/>
                              </w:rPr>
                              <w:t>Komen jullie later aan dan gepland? Neem dan contact op met het museu</w:t>
                            </w:r>
                            <w:r w:rsidR="00841FE6">
                              <w:rPr>
                                <w:color w:val="215868" w:themeColor="accent5" w:themeShade="80"/>
                                <w:sz w:val="16"/>
                              </w:rPr>
                              <w:t>m via telefoonnummer: 088-004283</w:t>
                            </w:r>
                            <w:r w:rsidRPr="00AA2871">
                              <w:rPr>
                                <w:color w:val="215868" w:themeColor="accent5" w:themeShade="80"/>
                                <w:sz w:val="16"/>
                              </w:rPr>
                              <w:t xml:space="preserve">0. Als jullie te laat zijn wordt de oorspronkelijke eindtijd van het programma aangehouden en wordt het programma dus ingekort. </w:t>
                            </w:r>
                          </w:p>
                          <w:p w14:paraId="6C62F550" w14:textId="77777777" w:rsidR="009801F9" w:rsidRPr="00FF5C50" w:rsidRDefault="009801F9" w:rsidP="009801F9">
                            <w:pPr>
                              <w:pStyle w:val="Titel1"/>
                              <w:rPr>
                                <w:color w:val="215868" w:themeColor="accent5" w:themeShade="80"/>
                                <w:sz w:val="20"/>
                                <w:szCs w:val="20"/>
                              </w:rPr>
                            </w:pPr>
                            <w:r w:rsidRPr="00FF5C50">
                              <w:rPr>
                                <w:color w:val="215868" w:themeColor="accent5" w:themeShade="80"/>
                              </w:rPr>
                              <w:t>Tot ziens in 0ns museum!</w:t>
                            </w:r>
                          </w:p>
                          <w:p w14:paraId="6C62F551" w14:textId="77777777" w:rsidR="009801F9" w:rsidRPr="00FF5C50" w:rsidRDefault="009801F9">
                            <w:pPr>
                              <w:rPr>
                                <w:color w:val="215868" w:themeColor="accent5" w:themeShade="80"/>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2F525" id="_x0000_t202" coordsize="21600,21600" o:spt="202" path="m,l,21600r21600,l21600,xe">
                <v:stroke joinstyle="miter"/>
                <v:path gradientshapeok="t" o:connecttype="rect"/>
              </v:shapetype>
              <v:shape id="Text Box 28" o:spid="_x0000_s1026" type="#_x0000_t202" style="position:absolute;margin-left:523.5pt;margin-top:178.5pt;width:269.25pt;height:41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" fillcolor="white [3212]" strokecolor="white [3212]" strokeweight=".5pt">
                <v:textbox inset="0,0,0,0">
                  <w:txbxContent>
                    <w:p w14:paraId="6C62F545" w14:textId="77777777" w:rsidR="009801F9" w:rsidRPr="00E924A5" w:rsidRDefault="009801F9" w:rsidP="009801F9">
                      <w:pPr>
                        <w:pStyle w:val="TitelBold"/>
                        <w:spacing w:line="192" w:lineRule="auto"/>
                        <w:rPr>
                          <w:b/>
                          <w:color w:val="215868" w:themeColor="accent5" w:themeShade="80"/>
                          <w:sz w:val="20"/>
                          <w:szCs w:val="20"/>
                        </w:rPr>
                      </w:pPr>
                      <w:r w:rsidRPr="00E924A5">
                        <w:rPr>
                          <w:b/>
                          <w:color w:val="215868" w:themeColor="accent5" w:themeShade="80"/>
                        </w:rPr>
                        <w:t>Museumbezoek</w:t>
                      </w:r>
                    </w:p>
                    <w:p w14:paraId="6C62F546" w14:textId="73AC2D0D" w:rsidR="00FF5C50" w:rsidRPr="00E924A5" w:rsidRDefault="00FF5C50" w:rsidP="00841FE6">
                      <w:pPr>
                        <w:pStyle w:val="Tijd"/>
                        <w:spacing w:after="160"/>
                        <w:rPr>
                          <w:b/>
                        </w:rPr>
                      </w:pPr>
                      <w:r w:rsidRPr="00E924A5">
                        <w:rPr>
                          <w:b/>
                          <w:shd w:val="clear" w:color="auto" w:fill="215868" w:themeFill="accent5" w:themeFillShade="80"/>
                        </w:rPr>
                        <w:t xml:space="preserve"> </w:t>
                      </w:r>
                      <w:r w:rsidR="0056770C">
                        <w:rPr>
                          <w:b/>
                          <w:shd w:val="clear" w:color="auto" w:fill="215868" w:themeFill="accent5" w:themeFillShade="80"/>
                        </w:rPr>
                        <w:t>9</w:t>
                      </w:r>
                      <w:r w:rsidRPr="00E924A5">
                        <w:rPr>
                          <w:b/>
                          <w:shd w:val="clear" w:color="auto" w:fill="215868" w:themeFill="accent5" w:themeFillShade="80"/>
                        </w:rPr>
                        <w:t xml:space="preserve">0 min </w:t>
                      </w:r>
                      <w:r w:rsidRPr="00E924A5">
                        <w:rPr>
                          <w:rFonts w:ascii="Cambria" w:hAnsi="Cambria"/>
                          <w:b/>
                        </w:rPr>
                        <w:t> </w:t>
                      </w:r>
                      <w:r w:rsidRPr="00E924A5">
                        <w:rPr>
                          <w:b/>
                        </w:rPr>
                        <w:t xml:space="preserve"> </w:t>
                      </w:r>
                    </w:p>
                    <w:p w14:paraId="6C62F548" w14:textId="77777777" w:rsidR="009801F9" w:rsidRPr="00FF5C50" w:rsidRDefault="009801F9" w:rsidP="009801F9">
                      <w:pPr>
                        <w:pStyle w:val="Titel1"/>
                        <w:rPr>
                          <w:color w:val="215868" w:themeColor="accent5" w:themeShade="80"/>
                        </w:rPr>
                      </w:pPr>
                      <w:r w:rsidRPr="00FF5C50">
                        <w:rPr>
                          <w:color w:val="215868" w:themeColor="accent5" w:themeShade="80"/>
                        </w:rPr>
                        <w:t>GROEPSINDELING</w:t>
                      </w:r>
                    </w:p>
                    <w:p w14:paraId="0CA778D9" w14:textId="4D452819" w:rsidR="00AA2871" w:rsidRPr="00AA2871" w:rsidRDefault="00380401" w:rsidP="009149DE">
                      <w:pPr>
                        <w:pStyle w:val="Tekst"/>
                        <w:jc w:val="both"/>
                        <w:rPr>
                          <w:color w:val="215868" w:themeColor="accent5" w:themeShade="80"/>
                          <w:sz w:val="16"/>
                        </w:rPr>
                      </w:pPr>
                      <w:r>
                        <w:rPr>
                          <w:color w:val="215868" w:themeColor="accent5" w:themeShade="80"/>
                          <w:sz w:val="16"/>
                        </w:rPr>
                        <w:t>W</w:t>
                      </w:r>
                      <w:r w:rsidR="00AA2871" w:rsidRPr="00AA2871">
                        <w:rPr>
                          <w:color w:val="215868" w:themeColor="accent5" w:themeShade="80"/>
                          <w:sz w:val="16"/>
                        </w:rPr>
                        <w:t xml:space="preserve">e </w:t>
                      </w:r>
                      <w:r>
                        <w:rPr>
                          <w:color w:val="215868" w:themeColor="accent5" w:themeShade="80"/>
                          <w:sz w:val="16"/>
                        </w:rPr>
                        <w:t xml:space="preserve">vragen </w:t>
                      </w:r>
                      <w:r w:rsidR="00AA2871" w:rsidRPr="00AA2871">
                        <w:rPr>
                          <w:color w:val="215868" w:themeColor="accent5" w:themeShade="80"/>
                          <w:sz w:val="16"/>
                        </w:rPr>
                        <w:t xml:space="preserve">u de groep in </w:t>
                      </w:r>
                      <w:r>
                        <w:rPr>
                          <w:color w:val="215868" w:themeColor="accent5" w:themeShade="80"/>
                          <w:sz w:val="16"/>
                        </w:rPr>
                        <w:t xml:space="preserve">zes </w:t>
                      </w:r>
                      <w:r w:rsidR="00AA2871" w:rsidRPr="00AA2871">
                        <w:rPr>
                          <w:color w:val="215868" w:themeColor="accent5" w:themeShade="80"/>
                          <w:sz w:val="16"/>
                        </w:rPr>
                        <w:t>groepjes te verdelen</w:t>
                      </w:r>
                      <w:r w:rsidR="0056770C">
                        <w:rPr>
                          <w:color w:val="215868" w:themeColor="accent5" w:themeShade="80"/>
                          <w:sz w:val="16"/>
                        </w:rPr>
                        <w:t xml:space="preserve">, elk met een eigen </w:t>
                      </w:r>
                      <w:r>
                        <w:rPr>
                          <w:color w:val="215868" w:themeColor="accent5" w:themeShade="80"/>
                          <w:sz w:val="16"/>
                        </w:rPr>
                        <w:t xml:space="preserve">begeleider. Deze begeleider krijgt een actieve rol tijdens het bezoek. In het museum. </w:t>
                      </w:r>
                      <w:r w:rsidR="0056057A">
                        <w:rPr>
                          <w:color w:val="215868" w:themeColor="accent5" w:themeShade="80"/>
                          <w:sz w:val="16"/>
                        </w:rPr>
                        <w:t xml:space="preserve">In het museum wordt de groep eerst in tweeën gesplitst. Vervolgens worden deze twee groepen elk in drie groepjes verdeeld. </w:t>
                      </w:r>
                      <w:r w:rsidR="00AA2871" w:rsidRPr="00AA2871">
                        <w:rPr>
                          <w:color w:val="215868" w:themeColor="accent5" w:themeShade="80"/>
                          <w:sz w:val="16"/>
                        </w:rPr>
                        <w:t>Omdat u de leerlingen goed kent, kunt u het beste bepalen welke leerlingen goed bij elkaar in de groep kunnen zitten en met welk</w:t>
                      </w:r>
                      <w:r w:rsidR="0056770C">
                        <w:rPr>
                          <w:color w:val="215868" w:themeColor="accent5" w:themeShade="80"/>
                          <w:sz w:val="16"/>
                        </w:rPr>
                        <w:t xml:space="preserve"> groepje</w:t>
                      </w:r>
                      <w:r w:rsidR="00AA2871" w:rsidRPr="00AA2871">
                        <w:rPr>
                          <w:color w:val="215868" w:themeColor="accent5" w:themeShade="80"/>
                          <w:sz w:val="16"/>
                        </w:rPr>
                        <w:t xml:space="preserve"> u als leerkracht het beste kunt meelopen.</w:t>
                      </w:r>
                    </w:p>
                    <w:p w14:paraId="6C62F54A" w14:textId="77777777" w:rsidR="009801F9" w:rsidRPr="00FF5C50" w:rsidRDefault="009801F9" w:rsidP="009801F9">
                      <w:pPr>
                        <w:pStyle w:val="Titel1"/>
                        <w:rPr>
                          <w:color w:val="215868" w:themeColor="accent5" w:themeShade="80"/>
                        </w:rPr>
                      </w:pPr>
                      <w:r w:rsidRPr="00FF5C50">
                        <w:rPr>
                          <w:color w:val="215868" w:themeColor="accent5" w:themeShade="80"/>
                        </w:rPr>
                        <w:t>ONTVANGST</w:t>
                      </w:r>
                    </w:p>
                    <w:p w14:paraId="6C62F54B" w14:textId="5A486317" w:rsidR="009801F9" w:rsidRPr="00AA2871" w:rsidRDefault="009801F9" w:rsidP="009149DE">
                      <w:pPr>
                        <w:pStyle w:val="Tekst"/>
                        <w:jc w:val="both"/>
                        <w:rPr>
                          <w:color w:val="215868" w:themeColor="accent5" w:themeShade="80"/>
                          <w:sz w:val="16"/>
                        </w:rPr>
                      </w:pPr>
                      <w:r w:rsidRPr="00AA2871">
                        <w:rPr>
                          <w:color w:val="215868" w:themeColor="accent5" w:themeShade="80"/>
                          <w:sz w:val="16"/>
                        </w:rPr>
                        <w:t>In het museum worden jullie ontvangen door een museumdocent. Hij/zij zal wijzen op de balie waar de groep aan gemeld kan worden. De museumdocent wijst ook op de garderobe, de toiletten en de huisregels. Hierna wordt de groep meegenomen het museum in.</w:t>
                      </w:r>
                    </w:p>
                    <w:p w14:paraId="6C62F54C" w14:textId="77777777" w:rsidR="009801F9" w:rsidRPr="009149DE" w:rsidRDefault="009801F9" w:rsidP="009801F9">
                      <w:pPr>
                        <w:pStyle w:val="Titel1"/>
                        <w:rPr>
                          <w:color w:val="215868" w:themeColor="accent5" w:themeShade="80"/>
                        </w:rPr>
                      </w:pPr>
                      <w:r w:rsidRPr="009149DE">
                        <w:rPr>
                          <w:color w:val="215868" w:themeColor="accent5" w:themeShade="80"/>
                        </w:rPr>
                        <w:t>PROGRAMMA</w:t>
                      </w:r>
                    </w:p>
                    <w:p w14:paraId="3CAFD004" w14:textId="585E114A" w:rsidR="00E9565D" w:rsidRPr="009149DE" w:rsidRDefault="009149DE" w:rsidP="009149DE">
                      <w:pPr>
                        <w:pStyle w:val="Tekst"/>
                        <w:jc w:val="both"/>
                        <w:rPr>
                          <w:color w:val="215868" w:themeColor="accent5" w:themeShade="80"/>
                          <w:sz w:val="16"/>
                        </w:rPr>
                      </w:pPr>
                      <w:r>
                        <w:rPr>
                          <w:color w:val="215868" w:themeColor="accent5" w:themeShade="80"/>
                          <w:sz w:val="16"/>
                        </w:rPr>
                        <w:t xml:space="preserve"> </w:t>
                      </w:r>
                      <w:r w:rsidR="00AA2871" w:rsidRPr="009149DE">
                        <w:rPr>
                          <w:color w:val="215868" w:themeColor="accent5" w:themeShade="80"/>
                          <w:sz w:val="16"/>
                        </w:rPr>
                        <w:t xml:space="preserve">Na een korte introductie gaat de groep in twee delen uiteen. De ene helft van de groep reist af naar Japan en China, de andere helft van de groep brengt een bezoek aan Indonesië. In deze tentoonstellingen doen de leerlingen drie opdrachten. </w:t>
                      </w:r>
                      <w:r>
                        <w:rPr>
                          <w:color w:val="215868" w:themeColor="accent5" w:themeShade="80"/>
                          <w:sz w:val="16"/>
                        </w:rPr>
                        <w:t>A</w:t>
                      </w:r>
                      <w:r w:rsidR="00AA2871" w:rsidRPr="009149DE">
                        <w:rPr>
                          <w:color w:val="215868" w:themeColor="accent5" w:themeShade="80"/>
                          <w:sz w:val="16"/>
                        </w:rPr>
                        <w:t xml:space="preserve">an de hand van een object </w:t>
                      </w:r>
                      <w:r>
                        <w:rPr>
                          <w:color w:val="215868" w:themeColor="accent5" w:themeShade="80"/>
                          <w:sz w:val="16"/>
                        </w:rPr>
                        <w:t xml:space="preserve">wordt </w:t>
                      </w:r>
                      <w:r w:rsidR="00AA2871" w:rsidRPr="009149DE">
                        <w:rPr>
                          <w:color w:val="215868" w:themeColor="accent5" w:themeShade="80"/>
                          <w:sz w:val="16"/>
                        </w:rPr>
                        <w:t>een personage uit de tijd van de VOC aan de leerlingen geïntroduceerd. Nadat ze de opdrachten hebben gedaan</w:t>
                      </w:r>
                      <w:r w:rsidR="0056057A">
                        <w:rPr>
                          <w:color w:val="215868" w:themeColor="accent5" w:themeShade="80"/>
                          <w:sz w:val="16"/>
                        </w:rPr>
                        <w:t xml:space="preserve">, gaan ze een scene voorbereiden voor het handelsspel waarmee we het programma afsluiten. </w:t>
                      </w:r>
                      <w:r w:rsidR="00B550D7">
                        <w:rPr>
                          <w:color w:val="215868" w:themeColor="accent5" w:themeShade="80"/>
                          <w:sz w:val="16"/>
                        </w:rPr>
                        <w:t>Nadat ze hun rol tijdens he</w:t>
                      </w:r>
                      <w:r w:rsidR="00380401">
                        <w:rPr>
                          <w:color w:val="215868" w:themeColor="accent5" w:themeShade="80"/>
                          <w:sz w:val="16"/>
                        </w:rPr>
                        <w:t>t handelsspel bestudeerd hebben, wisselen de groepen van zaal. Tijdens een k</w:t>
                      </w:r>
                      <w:r w:rsidR="009D0D87">
                        <w:rPr>
                          <w:color w:val="215868" w:themeColor="accent5" w:themeShade="80"/>
                          <w:sz w:val="16"/>
                        </w:rPr>
                        <w:t>or</w:t>
                      </w:r>
                      <w:r w:rsidR="00380401">
                        <w:rPr>
                          <w:color w:val="215868" w:themeColor="accent5" w:themeShade="80"/>
                          <w:sz w:val="16"/>
                        </w:rPr>
                        <w:t>te rondleiding zien de leerlingen wat de andere helft van de klas bestudeerd heeft.</w:t>
                      </w:r>
                      <w:r w:rsidR="0056057A">
                        <w:rPr>
                          <w:color w:val="215868" w:themeColor="accent5" w:themeShade="80"/>
                          <w:sz w:val="16"/>
                        </w:rPr>
                        <w:t xml:space="preserve"> </w:t>
                      </w:r>
                      <w:r w:rsidR="00380401">
                        <w:rPr>
                          <w:color w:val="215868" w:themeColor="accent5" w:themeShade="80"/>
                          <w:sz w:val="16"/>
                        </w:rPr>
                        <w:t>Daarna zijn ze helemaal klaar voor het naspelen</w:t>
                      </w:r>
                      <w:r w:rsidR="009D0D87">
                        <w:rPr>
                          <w:color w:val="215868" w:themeColor="accent5" w:themeShade="80"/>
                          <w:sz w:val="16"/>
                        </w:rPr>
                        <w:t xml:space="preserve"> van de handelsreis van de VOC.</w:t>
                      </w:r>
                      <w:r w:rsidR="00E9565D" w:rsidRPr="009149DE">
                        <w:rPr>
                          <w:color w:val="215868" w:themeColor="accent5" w:themeShade="80"/>
                          <w:sz w:val="16"/>
                        </w:rPr>
                        <w:t xml:space="preserve"> </w:t>
                      </w:r>
                      <w:bookmarkStart w:id="1" w:name="_GoBack"/>
                      <w:bookmarkEnd w:id="1"/>
                    </w:p>
                    <w:p w14:paraId="6C62F54E" w14:textId="77777777" w:rsidR="009801F9" w:rsidRPr="00FF5C50" w:rsidRDefault="009801F9" w:rsidP="009801F9">
                      <w:pPr>
                        <w:pStyle w:val="Titel1"/>
                        <w:rPr>
                          <w:rFonts w:ascii="GTPressura-Bold" w:hAnsi="GTPressura-Bold" w:cs="GTPressura-Bold"/>
                          <w:b/>
                          <w:bCs/>
                          <w:color w:val="215868" w:themeColor="accent5" w:themeShade="80"/>
                        </w:rPr>
                      </w:pPr>
                      <w:r w:rsidRPr="00FF5C50">
                        <w:rPr>
                          <w:color w:val="215868" w:themeColor="accent5" w:themeShade="80"/>
                        </w:rPr>
                        <w:t>vertraging</w:t>
                      </w:r>
                    </w:p>
                    <w:p w14:paraId="6C62F54F" w14:textId="45D9353B" w:rsidR="009801F9" w:rsidRPr="00FF5C50" w:rsidRDefault="009801F9" w:rsidP="009801F9">
                      <w:pPr>
                        <w:pStyle w:val="Tekst"/>
                        <w:rPr>
                          <w:color w:val="215868" w:themeColor="accent5" w:themeShade="80"/>
                        </w:rPr>
                      </w:pPr>
                      <w:r w:rsidRPr="00AA2871">
                        <w:rPr>
                          <w:color w:val="215868" w:themeColor="accent5" w:themeShade="80"/>
                          <w:sz w:val="16"/>
                        </w:rPr>
                        <w:t>Komen jullie later aan dan gepland? Neem dan contact op met het museu</w:t>
                      </w:r>
                      <w:r w:rsidR="00841FE6">
                        <w:rPr>
                          <w:color w:val="215868" w:themeColor="accent5" w:themeShade="80"/>
                          <w:sz w:val="16"/>
                        </w:rPr>
                        <w:t>m via telefoonnummer: 088-004283</w:t>
                      </w:r>
                      <w:r w:rsidRPr="00AA2871">
                        <w:rPr>
                          <w:color w:val="215868" w:themeColor="accent5" w:themeShade="80"/>
                          <w:sz w:val="16"/>
                        </w:rPr>
                        <w:t xml:space="preserve">0. Als jullie te laat zijn wordt de oorspronkelijke eindtijd van het programma aangehouden en wordt het programma dus ingekort. </w:t>
                      </w:r>
                    </w:p>
                    <w:p w14:paraId="6C62F550" w14:textId="77777777" w:rsidR="009801F9" w:rsidRPr="00FF5C50" w:rsidRDefault="009801F9" w:rsidP="009801F9">
                      <w:pPr>
                        <w:pStyle w:val="Titel1"/>
                        <w:rPr>
                          <w:color w:val="215868" w:themeColor="accent5" w:themeShade="80"/>
                          <w:sz w:val="20"/>
                          <w:szCs w:val="20"/>
                        </w:rPr>
                      </w:pPr>
                      <w:r w:rsidRPr="00FF5C50">
                        <w:rPr>
                          <w:color w:val="215868" w:themeColor="accent5" w:themeShade="80"/>
                        </w:rPr>
                        <w:t>Tot ziens in 0ns museum!</w:t>
                      </w:r>
                    </w:p>
                    <w:p w14:paraId="6C62F551" w14:textId="77777777" w:rsidR="009801F9" w:rsidRPr="00FF5C50" w:rsidRDefault="009801F9">
                      <w:pPr>
                        <w:rPr>
                          <w:color w:val="215868" w:themeColor="accent5" w:themeShade="80"/>
                          <w:lang w:val="nl-NL"/>
                        </w:rPr>
                      </w:pPr>
                    </w:p>
                  </w:txbxContent>
                </v:textbox>
              </v:shape>
            </w:pict>
          </mc:Fallback>
        </mc:AlternateContent>
      </w:r>
      <w:r w:rsidR="00CF0DAC" w:rsidRPr="0032603A">
        <w:rPr>
          <w:noProof/>
          <w:highlight w:val="darkMagenta"/>
          <w:u w:val="single"/>
          <w:lang w:eastAsia="nl-NL"/>
        </w:rPr>
        <w:drawing>
          <wp:anchor distT="0" distB="0" distL="114300" distR="114300" simplePos="0" relativeHeight="251663872" behindDoc="1" locked="0" layoutInCell="1" allowOverlap="1" wp14:anchorId="6C62F51D" wp14:editId="27C450F8">
            <wp:simplePos x="0" y="0"/>
            <wp:positionH relativeFrom="column">
              <wp:posOffset>8419780</wp:posOffset>
            </wp:positionH>
            <wp:positionV relativeFrom="paragraph">
              <wp:posOffset>209551</wp:posOffset>
            </wp:positionV>
            <wp:extent cx="2413956" cy="1733208"/>
            <wp:effectExtent l="0" t="0" r="5715" b="63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Fac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2430537" cy="1745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789" w:rsidRPr="0032603A">
        <w:rPr>
          <w:noProof/>
          <w:u w:val="single"/>
          <w:lang w:eastAsia="nl-NL"/>
        </w:rPr>
        <mc:AlternateContent>
          <mc:Choice Requires="wpg">
            <w:drawing>
              <wp:anchor distT="0" distB="0" distL="114300" distR="114300" simplePos="0" relativeHeight="251672064" behindDoc="0" locked="0" layoutInCell="1" allowOverlap="1" wp14:anchorId="6C62F519" wp14:editId="6C62F51A">
                <wp:simplePos x="0" y="0"/>
                <wp:positionH relativeFrom="column">
                  <wp:posOffset>238125</wp:posOffset>
                </wp:positionH>
                <wp:positionV relativeFrom="paragraph">
                  <wp:posOffset>244403</wp:posOffset>
                </wp:positionV>
                <wp:extent cx="2215645" cy="585989"/>
                <wp:effectExtent l="0" t="0" r="0" b="5080"/>
                <wp:wrapNone/>
                <wp:docPr id="734" name="Group 945"/>
                <wp:cNvGraphicFramePr/>
                <a:graphic xmlns:a="http://schemas.openxmlformats.org/drawingml/2006/main">
                  <a:graphicData uri="http://schemas.microsoft.com/office/word/2010/wordprocessingGroup">
                    <wpg:wgp>
                      <wpg:cNvGrpSpPr/>
                      <wpg:grpSpPr>
                        <a:xfrm>
                          <a:off x="0" y="0"/>
                          <a:ext cx="2215645" cy="585989"/>
                          <a:chOff x="0" y="0"/>
                          <a:chExt cx="3325813" cy="882650"/>
                        </a:xfrm>
                        <a:solidFill>
                          <a:srgbClr val="FFFF99"/>
                        </a:solidFill>
                      </wpg:grpSpPr>
                      <wps:wsp>
                        <wps:cNvPr id="735" name="Freeform 735"/>
                        <wps:cNvSpPr>
                          <a:spLocks/>
                        </wps:cNvSpPr>
                        <wps:spPr bwMode="auto">
                          <a:xfrm>
                            <a:off x="3090863" y="469900"/>
                            <a:ext cx="234950" cy="404813"/>
                          </a:xfrm>
                          <a:custGeom>
                            <a:avLst/>
                            <a:gdLst>
                              <a:gd name="T0" fmla="*/ 84 w 246"/>
                              <a:gd name="T1" fmla="*/ 333 h 423"/>
                              <a:gd name="T2" fmla="*/ 84 w 246"/>
                              <a:gd name="T3" fmla="*/ 333 h 423"/>
                              <a:gd name="T4" fmla="*/ 90 w 246"/>
                              <a:gd name="T5" fmla="*/ 339 h 423"/>
                              <a:gd name="T6" fmla="*/ 233 w 246"/>
                              <a:gd name="T7" fmla="*/ 339 h 423"/>
                              <a:gd name="T8" fmla="*/ 246 w 246"/>
                              <a:gd name="T9" fmla="*/ 351 h 423"/>
                              <a:gd name="T10" fmla="*/ 246 w 246"/>
                              <a:gd name="T11" fmla="*/ 411 h 423"/>
                              <a:gd name="T12" fmla="*/ 233 w 246"/>
                              <a:gd name="T13" fmla="*/ 423 h 423"/>
                              <a:gd name="T14" fmla="*/ 12 w 246"/>
                              <a:gd name="T15" fmla="*/ 423 h 423"/>
                              <a:gd name="T16" fmla="*/ 0 w 246"/>
                              <a:gd name="T17" fmla="*/ 411 h 423"/>
                              <a:gd name="T18" fmla="*/ 0 w 246"/>
                              <a:gd name="T19" fmla="*/ 13 h 423"/>
                              <a:gd name="T20" fmla="*/ 12 w 246"/>
                              <a:gd name="T21" fmla="*/ 0 h 423"/>
                              <a:gd name="T22" fmla="*/ 231 w 246"/>
                              <a:gd name="T23" fmla="*/ 0 h 423"/>
                              <a:gd name="T24" fmla="*/ 243 w 246"/>
                              <a:gd name="T25" fmla="*/ 13 h 423"/>
                              <a:gd name="T26" fmla="*/ 243 w 246"/>
                              <a:gd name="T27" fmla="*/ 73 h 423"/>
                              <a:gd name="T28" fmla="*/ 231 w 246"/>
                              <a:gd name="T29" fmla="*/ 85 h 423"/>
                              <a:gd name="T30" fmla="*/ 90 w 246"/>
                              <a:gd name="T31" fmla="*/ 85 h 423"/>
                              <a:gd name="T32" fmla="*/ 84 w 246"/>
                              <a:gd name="T33" fmla="*/ 91 h 423"/>
                              <a:gd name="T34" fmla="*/ 84 w 246"/>
                              <a:gd name="T35" fmla="*/ 164 h 423"/>
                              <a:gd name="T36" fmla="*/ 90 w 246"/>
                              <a:gd name="T37" fmla="*/ 170 h 423"/>
                              <a:gd name="T38" fmla="*/ 226 w 246"/>
                              <a:gd name="T39" fmla="*/ 170 h 423"/>
                              <a:gd name="T40" fmla="*/ 238 w 246"/>
                              <a:gd name="T41" fmla="*/ 182 h 423"/>
                              <a:gd name="T42" fmla="*/ 238 w 246"/>
                              <a:gd name="T43" fmla="*/ 242 h 423"/>
                              <a:gd name="T44" fmla="*/ 226 w 246"/>
                              <a:gd name="T45" fmla="*/ 254 h 423"/>
                              <a:gd name="T46" fmla="*/ 90 w 246"/>
                              <a:gd name="T47" fmla="*/ 254 h 423"/>
                              <a:gd name="T48" fmla="*/ 84 w 246"/>
                              <a:gd name="T49" fmla="*/ 260 h 423"/>
                              <a:gd name="T50" fmla="*/ 84 w 246"/>
                              <a:gd name="T51" fmla="*/ 33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6" h="423">
                                <a:moveTo>
                                  <a:pt x="84" y="333"/>
                                </a:moveTo>
                                <a:lnTo>
                                  <a:pt x="84" y="333"/>
                                </a:lnTo>
                                <a:cubicBezTo>
                                  <a:pt x="84" y="336"/>
                                  <a:pt x="87" y="339"/>
                                  <a:pt x="90" y="339"/>
                                </a:cubicBezTo>
                                <a:lnTo>
                                  <a:pt x="233" y="339"/>
                                </a:lnTo>
                                <a:cubicBezTo>
                                  <a:pt x="240" y="339"/>
                                  <a:pt x="246" y="344"/>
                                  <a:pt x="246" y="351"/>
                                </a:cubicBezTo>
                                <a:lnTo>
                                  <a:pt x="246" y="411"/>
                                </a:lnTo>
                                <a:cubicBezTo>
                                  <a:pt x="246" y="418"/>
                                  <a:pt x="240" y="423"/>
                                  <a:pt x="233" y="423"/>
                                </a:cubicBezTo>
                                <a:lnTo>
                                  <a:pt x="12" y="423"/>
                                </a:lnTo>
                                <a:cubicBezTo>
                                  <a:pt x="5" y="423"/>
                                  <a:pt x="0" y="418"/>
                                  <a:pt x="0" y="411"/>
                                </a:cubicBezTo>
                                <a:lnTo>
                                  <a:pt x="0" y="13"/>
                                </a:lnTo>
                                <a:cubicBezTo>
                                  <a:pt x="0" y="6"/>
                                  <a:pt x="5" y="0"/>
                                  <a:pt x="12" y="0"/>
                                </a:cubicBezTo>
                                <a:lnTo>
                                  <a:pt x="231" y="0"/>
                                </a:lnTo>
                                <a:cubicBezTo>
                                  <a:pt x="238" y="0"/>
                                  <a:pt x="243" y="6"/>
                                  <a:pt x="243" y="13"/>
                                </a:cubicBezTo>
                                <a:lnTo>
                                  <a:pt x="243" y="73"/>
                                </a:lnTo>
                                <a:cubicBezTo>
                                  <a:pt x="243" y="80"/>
                                  <a:pt x="238" y="85"/>
                                  <a:pt x="231" y="85"/>
                                </a:cubicBezTo>
                                <a:lnTo>
                                  <a:pt x="90" y="85"/>
                                </a:lnTo>
                                <a:cubicBezTo>
                                  <a:pt x="87" y="85"/>
                                  <a:pt x="84" y="88"/>
                                  <a:pt x="84" y="91"/>
                                </a:cubicBezTo>
                                <a:lnTo>
                                  <a:pt x="84" y="164"/>
                                </a:lnTo>
                                <a:cubicBezTo>
                                  <a:pt x="84" y="167"/>
                                  <a:pt x="87" y="170"/>
                                  <a:pt x="90" y="170"/>
                                </a:cubicBezTo>
                                <a:lnTo>
                                  <a:pt x="226" y="170"/>
                                </a:lnTo>
                                <a:cubicBezTo>
                                  <a:pt x="233" y="170"/>
                                  <a:pt x="238" y="175"/>
                                  <a:pt x="238" y="182"/>
                                </a:cubicBezTo>
                                <a:lnTo>
                                  <a:pt x="238" y="242"/>
                                </a:lnTo>
                                <a:cubicBezTo>
                                  <a:pt x="238" y="249"/>
                                  <a:pt x="233" y="254"/>
                                  <a:pt x="226" y="254"/>
                                </a:cubicBezTo>
                                <a:lnTo>
                                  <a:pt x="90" y="254"/>
                                </a:lnTo>
                                <a:cubicBezTo>
                                  <a:pt x="87" y="254"/>
                                  <a:pt x="84" y="257"/>
                                  <a:pt x="84" y="260"/>
                                </a:cubicBezTo>
                                <a:lnTo>
                                  <a:pt x="84" y="333"/>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0" name="Freeform 960"/>
                        <wps:cNvSpPr>
                          <a:spLocks/>
                        </wps:cNvSpPr>
                        <wps:spPr bwMode="auto">
                          <a:xfrm>
                            <a:off x="2143125" y="471487"/>
                            <a:ext cx="274638" cy="411163"/>
                          </a:xfrm>
                          <a:custGeom>
                            <a:avLst/>
                            <a:gdLst>
                              <a:gd name="T0" fmla="*/ 287 w 287"/>
                              <a:gd name="T1" fmla="*/ 296 h 430"/>
                              <a:gd name="T2" fmla="*/ 287 w 287"/>
                              <a:gd name="T3" fmla="*/ 296 h 430"/>
                              <a:gd name="T4" fmla="*/ 143 w 287"/>
                              <a:gd name="T5" fmla="*/ 430 h 430"/>
                              <a:gd name="T6" fmla="*/ 0 w 287"/>
                              <a:gd name="T7" fmla="*/ 296 h 430"/>
                              <a:gd name="T8" fmla="*/ 0 w 287"/>
                              <a:gd name="T9" fmla="*/ 12 h 430"/>
                              <a:gd name="T10" fmla="*/ 12 w 287"/>
                              <a:gd name="T11" fmla="*/ 0 h 430"/>
                              <a:gd name="T12" fmla="*/ 73 w 287"/>
                              <a:gd name="T13" fmla="*/ 0 h 430"/>
                              <a:gd name="T14" fmla="*/ 85 w 287"/>
                              <a:gd name="T15" fmla="*/ 12 h 430"/>
                              <a:gd name="T16" fmla="*/ 85 w 287"/>
                              <a:gd name="T17" fmla="*/ 296 h 430"/>
                              <a:gd name="T18" fmla="*/ 143 w 287"/>
                              <a:gd name="T19" fmla="*/ 345 h 430"/>
                              <a:gd name="T20" fmla="*/ 201 w 287"/>
                              <a:gd name="T21" fmla="*/ 296 h 430"/>
                              <a:gd name="T22" fmla="*/ 201 w 287"/>
                              <a:gd name="T23" fmla="*/ 12 h 430"/>
                              <a:gd name="T24" fmla="*/ 213 w 287"/>
                              <a:gd name="T25" fmla="*/ 0 h 430"/>
                              <a:gd name="T26" fmla="*/ 274 w 287"/>
                              <a:gd name="T27" fmla="*/ 0 h 430"/>
                              <a:gd name="T28" fmla="*/ 287 w 287"/>
                              <a:gd name="T29" fmla="*/ 12 h 430"/>
                              <a:gd name="T30" fmla="*/ 287 w 287"/>
                              <a:gd name="T31" fmla="*/ 296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7" h="430">
                                <a:moveTo>
                                  <a:pt x="287" y="296"/>
                                </a:moveTo>
                                <a:lnTo>
                                  <a:pt x="287" y="296"/>
                                </a:lnTo>
                                <a:cubicBezTo>
                                  <a:pt x="287" y="369"/>
                                  <a:pt x="226" y="430"/>
                                  <a:pt x="143" y="430"/>
                                </a:cubicBezTo>
                                <a:cubicBezTo>
                                  <a:pt x="61" y="430"/>
                                  <a:pt x="0" y="369"/>
                                  <a:pt x="0" y="296"/>
                                </a:cubicBezTo>
                                <a:lnTo>
                                  <a:pt x="0" y="12"/>
                                </a:lnTo>
                                <a:cubicBezTo>
                                  <a:pt x="0" y="6"/>
                                  <a:pt x="6" y="0"/>
                                  <a:pt x="12" y="0"/>
                                </a:cubicBezTo>
                                <a:lnTo>
                                  <a:pt x="73" y="0"/>
                                </a:lnTo>
                                <a:cubicBezTo>
                                  <a:pt x="80" y="0"/>
                                  <a:pt x="85" y="6"/>
                                  <a:pt x="85" y="12"/>
                                </a:cubicBezTo>
                                <a:lnTo>
                                  <a:pt x="85" y="296"/>
                                </a:lnTo>
                                <a:cubicBezTo>
                                  <a:pt x="85" y="323"/>
                                  <a:pt x="107" y="345"/>
                                  <a:pt x="143" y="345"/>
                                </a:cubicBezTo>
                                <a:cubicBezTo>
                                  <a:pt x="180" y="345"/>
                                  <a:pt x="201" y="323"/>
                                  <a:pt x="201" y="296"/>
                                </a:cubicBezTo>
                                <a:lnTo>
                                  <a:pt x="201" y="12"/>
                                </a:lnTo>
                                <a:cubicBezTo>
                                  <a:pt x="201" y="6"/>
                                  <a:pt x="207" y="0"/>
                                  <a:pt x="213" y="0"/>
                                </a:cubicBezTo>
                                <a:lnTo>
                                  <a:pt x="274" y="0"/>
                                </a:lnTo>
                                <a:cubicBezTo>
                                  <a:pt x="281" y="0"/>
                                  <a:pt x="287" y="6"/>
                                  <a:pt x="287" y="12"/>
                                </a:cubicBezTo>
                                <a:lnTo>
                                  <a:pt x="287" y="296"/>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1" name="Freeform 961"/>
                        <wps:cNvSpPr>
                          <a:spLocks/>
                        </wps:cNvSpPr>
                        <wps:spPr bwMode="auto">
                          <a:xfrm>
                            <a:off x="1527175" y="471487"/>
                            <a:ext cx="260350" cy="403225"/>
                          </a:xfrm>
                          <a:custGeom>
                            <a:avLst/>
                            <a:gdLst>
                              <a:gd name="T0" fmla="*/ 188 w 272"/>
                              <a:gd name="T1" fmla="*/ 423 h 423"/>
                              <a:gd name="T2" fmla="*/ 188 w 272"/>
                              <a:gd name="T3" fmla="*/ 423 h 423"/>
                              <a:gd name="T4" fmla="*/ 172 w 272"/>
                              <a:gd name="T5" fmla="*/ 413 h 423"/>
                              <a:gd name="T6" fmla="*/ 90 w 272"/>
                              <a:gd name="T7" fmla="*/ 201 h 423"/>
                              <a:gd name="T8" fmla="*/ 84 w 272"/>
                              <a:gd name="T9" fmla="*/ 202 h 423"/>
                              <a:gd name="T10" fmla="*/ 84 w 272"/>
                              <a:gd name="T11" fmla="*/ 411 h 423"/>
                              <a:gd name="T12" fmla="*/ 72 w 272"/>
                              <a:gd name="T13" fmla="*/ 423 h 423"/>
                              <a:gd name="T14" fmla="*/ 12 w 272"/>
                              <a:gd name="T15" fmla="*/ 423 h 423"/>
                              <a:gd name="T16" fmla="*/ 0 w 272"/>
                              <a:gd name="T17" fmla="*/ 411 h 423"/>
                              <a:gd name="T18" fmla="*/ 0 w 272"/>
                              <a:gd name="T19" fmla="*/ 12 h 423"/>
                              <a:gd name="T20" fmla="*/ 12 w 272"/>
                              <a:gd name="T21" fmla="*/ 0 h 423"/>
                              <a:gd name="T22" fmla="*/ 84 w 272"/>
                              <a:gd name="T23" fmla="*/ 0 h 423"/>
                              <a:gd name="T24" fmla="*/ 99 w 272"/>
                              <a:gd name="T25" fmla="*/ 11 h 423"/>
                              <a:gd name="T26" fmla="*/ 182 w 272"/>
                              <a:gd name="T27" fmla="*/ 241 h 423"/>
                              <a:gd name="T28" fmla="*/ 187 w 272"/>
                              <a:gd name="T29" fmla="*/ 239 h 423"/>
                              <a:gd name="T30" fmla="*/ 187 w 272"/>
                              <a:gd name="T31" fmla="*/ 12 h 423"/>
                              <a:gd name="T32" fmla="*/ 199 w 272"/>
                              <a:gd name="T33" fmla="*/ 0 h 423"/>
                              <a:gd name="T34" fmla="*/ 260 w 272"/>
                              <a:gd name="T35" fmla="*/ 0 h 423"/>
                              <a:gd name="T36" fmla="*/ 272 w 272"/>
                              <a:gd name="T37" fmla="*/ 12 h 423"/>
                              <a:gd name="T38" fmla="*/ 272 w 272"/>
                              <a:gd name="T39" fmla="*/ 411 h 423"/>
                              <a:gd name="T40" fmla="*/ 260 w 272"/>
                              <a:gd name="T41" fmla="*/ 423 h 423"/>
                              <a:gd name="T42" fmla="*/ 188 w 272"/>
                              <a:gd name="T43" fmla="*/ 42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2" h="423">
                                <a:moveTo>
                                  <a:pt x="188" y="423"/>
                                </a:moveTo>
                                <a:lnTo>
                                  <a:pt x="188" y="423"/>
                                </a:lnTo>
                                <a:cubicBezTo>
                                  <a:pt x="178" y="423"/>
                                  <a:pt x="174" y="418"/>
                                  <a:pt x="172" y="413"/>
                                </a:cubicBezTo>
                                <a:lnTo>
                                  <a:pt x="90" y="201"/>
                                </a:lnTo>
                                <a:cubicBezTo>
                                  <a:pt x="89" y="197"/>
                                  <a:pt x="84" y="198"/>
                                  <a:pt x="84" y="202"/>
                                </a:cubicBezTo>
                                <a:lnTo>
                                  <a:pt x="84" y="411"/>
                                </a:lnTo>
                                <a:cubicBezTo>
                                  <a:pt x="84" y="418"/>
                                  <a:pt x="79" y="423"/>
                                  <a:pt x="72" y="423"/>
                                </a:cubicBezTo>
                                <a:lnTo>
                                  <a:pt x="12" y="423"/>
                                </a:lnTo>
                                <a:cubicBezTo>
                                  <a:pt x="5" y="423"/>
                                  <a:pt x="0" y="418"/>
                                  <a:pt x="0" y="411"/>
                                </a:cubicBezTo>
                                <a:lnTo>
                                  <a:pt x="0" y="12"/>
                                </a:lnTo>
                                <a:cubicBezTo>
                                  <a:pt x="0" y="6"/>
                                  <a:pt x="5" y="0"/>
                                  <a:pt x="12" y="0"/>
                                </a:cubicBezTo>
                                <a:lnTo>
                                  <a:pt x="84" y="0"/>
                                </a:lnTo>
                                <a:cubicBezTo>
                                  <a:pt x="93" y="0"/>
                                  <a:pt x="97" y="6"/>
                                  <a:pt x="99" y="11"/>
                                </a:cubicBezTo>
                                <a:lnTo>
                                  <a:pt x="182" y="241"/>
                                </a:lnTo>
                                <a:cubicBezTo>
                                  <a:pt x="183" y="244"/>
                                  <a:pt x="187" y="243"/>
                                  <a:pt x="187" y="239"/>
                                </a:cubicBezTo>
                                <a:lnTo>
                                  <a:pt x="187" y="12"/>
                                </a:lnTo>
                                <a:cubicBezTo>
                                  <a:pt x="187" y="6"/>
                                  <a:pt x="193" y="0"/>
                                  <a:pt x="199" y="0"/>
                                </a:cubicBezTo>
                                <a:lnTo>
                                  <a:pt x="260" y="0"/>
                                </a:lnTo>
                                <a:cubicBezTo>
                                  <a:pt x="266" y="0"/>
                                  <a:pt x="272" y="6"/>
                                  <a:pt x="272" y="12"/>
                                </a:cubicBezTo>
                                <a:lnTo>
                                  <a:pt x="272" y="411"/>
                                </a:lnTo>
                                <a:cubicBezTo>
                                  <a:pt x="272" y="418"/>
                                  <a:pt x="266" y="423"/>
                                  <a:pt x="260" y="423"/>
                                </a:cubicBezTo>
                                <a:lnTo>
                                  <a:pt x="188" y="423"/>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2" name="Freeform 962"/>
                        <wps:cNvSpPr>
                          <a:spLocks/>
                        </wps:cNvSpPr>
                        <wps:spPr bwMode="auto">
                          <a:xfrm>
                            <a:off x="920750" y="471487"/>
                            <a:ext cx="277813" cy="403225"/>
                          </a:xfrm>
                          <a:custGeom>
                            <a:avLst/>
                            <a:gdLst>
                              <a:gd name="T0" fmla="*/ 91 w 291"/>
                              <a:gd name="T1" fmla="*/ 251 h 423"/>
                              <a:gd name="T2" fmla="*/ 91 w 291"/>
                              <a:gd name="T3" fmla="*/ 251 h 423"/>
                              <a:gd name="T4" fmla="*/ 84 w 291"/>
                              <a:gd name="T5" fmla="*/ 253 h 423"/>
                              <a:gd name="T6" fmla="*/ 84 w 291"/>
                              <a:gd name="T7" fmla="*/ 411 h 423"/>
                              <a:gd name="T8" fmla="*/ 72 w 291"/>
                              <a:gd name="T9" fmla="*/ 423 h 423"/>
                              <a:gd name="T10" fmla="*/ 13 w 291"/>
                              <a:gd name="T11" fmla="*/ 423 h 423"/>
                              <a:gd name="T12" fmla="*/ 0 w 291"/>
                              <a:gd name="T13" fmla="*/ 411 h 423"/>
                              <a:gd name="T14" fmla="*/ 0 w 291"/>
                              <a:gd name="T15" fmla="*/ 12 h 423"/>
                              <a:gd name="T16" fmla="*/ 13 w 291"/>
                              <a:gd name="T17" fmla="*/ 0 h 423"/>
                              <a:gd name="T18" fmla="*/ 72 w 291"/>
                              <a:gd name="T19" fmla="*/ 0 h 423"/>
                              <a:gd name="T20" fmla="*/ 84 w 291"/>
                              <a:gd name="T21" fmla="*/ 12 h 423"/>
                              <a:gd name="T22" fmla="*/ 84 w 291"/>
                              <a:gd name="T23" fmla="*/ 151 h 423"/>
                              <a:gd name="T24" fmla="*/ 91 w 291"/>
                              <a:gd name="T25" fmla="*/ 153 h 423"/>
                              <a:gd name="T26" fmla="*/ 190 w 291"/>
                              <a:gd name="T27" fmla="*/ 6 h 423"/>
                              <a:gd name="T28" fmla="*/ 204 w 291"/>
                              <a:gd name="T29" fmla="*/ 0 h 423"/>
                              <a:gd name="T30" fmla="*/ 265 w 291"/>
                              <a:gd name="T31" fmla="*/ 0 h 423"/>
                              <a:gd name="T32" fmla="*/ 275 w 291"/>
                              <a:gd name="T33" fmla="*/ 22 h 423"/>
                              <a:gd name="T34" fmla="*/ 162 w 291"/>
                              <a:gd name="T35" fmla="*/ 189 h 423"/>
                              <a:gd name="T36" fmla="*/ 162 w 291"/>
                              <a:gd name="T37" fmla="*/ 209 h 423"/>
                              <a:gd name="T38" fmla="*/ 286 w 291"/>
                              <a:gd name="T39" fmla="*/ 400 h 423"/>
                              <a:gd name="T40" fmla="*/ 273 w 291"/>
                              <a:gd name="T41" fmla="*/ 423 h 423"/>
                              <a:gd name="T42" fmla="*/ 208 w 291"/>
                              <a:gd name="T43" fmla="*/ 423 h 423"/>
                              <a:gd name="T44" fmla="*/ 194 w 291"/>
                              <a:gd name="T45" fmla="*/ 416 h 423"/>
                              <a:gd name="T46" fmla="*/ 91 w 291"/>
                              <a:gd name="T47" fmla="*/ 25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23">
                                <a:moveTo>
                                  <a:pt x="91" y="251"/>
                                </a:moveTo>
                                <a:lnTo>
                                  <a:pt x="91" y="251"/>
                                </a:lnTo>
                                <a:cubicBezTo>
                                  <a:pt x="89" y="248"/>
                                  <a:pt x="84" y="249"/>
                                  <a:pt x="84" y="253"/>
                                </a:cubicBezTo>
                                <a:lnTo>
                                  <a:pt x="84" y="411"/>
                                </a:lnTo>
                                <a:cubicBezTo>
                                  <a:pt x="84" y="418"/>
                                  <a:pt x="79" y="423"/>
                                  <a:pt x="72" y="423"/>
                                </a:cubicBezTo>
                                <a:lnTo>
                                  <a:pt x="13" y="423"/>
                                </a:lnTo>
                                <a:cubicBezTo>
                                  <a:pt x="6" y="423"/>
                                  <a:pt x="0" y="418"/>
                                  <a:pt x="0" y="411"/>
                                </a:cubicBezTo>
                                <a:lnTo>
                                  <a:pt x="0" y="12"/>
                                </a:lnTo>
                                <a:cubicBezTo>
                                  <a:pt x="0" y="6"/>
                                  <a:pt x="6" y="0"/>
                                  <a:pt x="13" y="0"/>
                                </a:cubicBezTo>
                                <a:lnTo>
                                  <a:pt x="72" y="0"/>
                                </a:lnTo>
                                <a:cubicBezTo>
                                  <a:pt x="79" y="0"/>
                                  <a:pt x="84" y="6"/>
                                  <a:pt x="84" y="12"/>
                                </a:cubicBezTo>
                                <a:lnTo>
                                  <a:pt x="84" y="151"/>
                                </a:lnTo>
                                <a:cubicBezTo>
                                  <a:pt x="84" y="155"/>
                                  <a:pt x="89" y="155"/>
                                  <a:pt x="91" y="153"/>
                                </a:cubicBezTo>
                                <a:lnTo>
                                  <a:pt x="190" y="6"/>
                                </a:lnTo>
                                <a:cubicBezTo>
                                  <a:pt x="192" y="4"/>
                                  <a:pt x="194" y="0"/>
                                  <a:pt x="204" y="0"/>
                                </a:cubicBezTo>
                                <a:lnTo>
                                  <a:pt x="265" y="0"/>
                                </a:lnTo>
                                <a:cubicBezTo>
                                  <a:pt x="276" y="0"/>
                                  <a:pt x="281" y="13"/>
                                  <a:pt x="275" y="22"/>
                                </a:cubicBezTo>
                                <a:lnTo>
                                  <a:pt x="162" y="189"/>
                                </a:lnTo>
                                <a:cubicBezTo>
                                  <a:pt x="156" y="196"/>
                                  <a:pt x="157" y="201"/>
                                  <a:pt x="162" y="209"/>
                                </a:cubicBezTo>
                                <a:lnTo>
                                  <a:pt x="286" y="400"/>
                                </a:lnTo>
                                <a:cubicBezTo>
                                  <a:pt x="291" y="409"/>
                                  <a:pt x="286" y="423"/>
                                  <a:pt x="273" y="423"/>
                                </a:cubicBezTo>
                                <a:lnTo>
                                  <a:pt x="208" y="423"/>
                                </a:lnTo>
                                <a:cubicBezTo>
                                  <a:pt x="199" y="423"/>
                                  <a:pt x="196" y="419"/>
                                  <a:pt x="194" y="416"/>
                                </a:cubicBezTo>
                                <a:lnTo>
                                  <a:pt x="91" y="25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3" name="Freeform 963"/>
                        <wps:cNvSpPr>
                          <a:spLocks/>
                        </wps:cNvSpPr>
                        <wps:spPr bwMode="auto">
                          <a:xfrm>
                            <a:off x="1841500" y="471487"/>
                            <a:ext cx="277813" cy="403225"/>
                          </a:xfrm>
                          <a:custGeom>
                            <a:avLst/>
                            <a:gdLst>
                              <a:gd name="T0" fmla="*/ 90 w 291"/>
                              <a:gd name="T1" fmla="*/ 251 h 423"/>
                              <a:gd name="T2" fmla="*/ 90 w 291"/>
                              <a:gd name="T3" fmla="*/ 251 h 423"/>
                              <a:gd name="T4" fmla="*/ 84 w 291"/>
                              <a:gd name="T5" fmla="*/ 253 h 423"/>
                              <a:gd name="T6" fmla="*/ 84 w 291"/>
                              <a:gd name="T7" fmla="*/ 411 h 423"/>
                              <a:gd name="T8" fmla="*/ 72 w 291"/>
                              <a:gd name="T9" fmla="*/ 423 h 423"/>
                              <a:gd name="T10" fmla="*/ 12 w 291"/>
                              <a:gd name="T11" fmla="*/ 423 h 423"/>
                              <a:gd name="T12" fmla="*/ 0 w 291"/>
                              <a:gd name="T13" fmla="*/ 411 h 423"/>
                              <a:gd name="T14" fmla="*/ 0 w 291"/>
                              <a:gd name="T15" fmla="*/ 12 h 423"/>
                              <a:gd name="T16" fmla="*/ 12 w 291"/>
                              <a:gd name="T17" fmla="*/ 0 h 423"/>
                              <a:gd name="T18" fmla="*/ 72 w 291"/>
                              <a:gd name="T19" fmla="*/ 0 h 423"/>
                              <a:gd name="T20" fmla="*/ 84 w 291"/>
                              <a:gd name="T21" fmla="*/ 12 h 423"/>
                              <a:gd name="T22" fmla="*/ 84 w 291"/>
                              <a:gd name="T23" fmla="*/ 151 h 423"/>
                              <a:gd name="T24" fmla="*/ 90 w 291"/>
                              <a:gd name="T25" fmla="*/ 153 h 423"/>
                              <a:gd name="T26" fmla="*/ 190 w 291"/>
                              <a:gd name="T27" fmla="*/ 6 h 423"/>
                              <a:gd name="T28" fmla="*/ 203 w 291"/>
                              <a:gd name="T29" fmla="*/ 0 h 423"/>
                              <a:gd name="T30" fmla="*/ 264 w 291"/>
                              <a:gd name="T31" fmla="*/ 0 h 423"/>
                              <a:gd name="T32" fmla="*/ 274 w 291"/>
                              <a:gd name="T33" fmla="*/ 22 h 423"/>
                              <a:gd name="T34" fmla="*/ 161 w 291"/>
                              <a:gd name="T35" fmla="*/ 189 h 423"/>
                              <a:gd name="T36" fmla="*/ 161 w 291"/>
                              <a:gd name="T37" fmla="*/ 209 h 423"/>
                              <a:gd name="T38" fmla="*/ 285 w 291"/>
                              <a:gd name="T39" fmla="*/ 400 h 423"/>
                              <a:gd name="T40" fmla="*/ 273 w 291"/>
                              <a:gd name="T41" fmla="*/ 423 h 423"/>
                              <a:gd name="T42" fmla="*/ 207 w 291"/>
                              <a:gd name="T43" fmla="*/ 423 h 423"/>
                              <a:gd name="T44" fmla="*/ 193 w 291"/>
                              <a:gd name="T45" fmla="*/ 416 h 423"/>
                              <a:gd name="T46" fmla="*/ 90 w 291"/>
                              <a:gd name="T47" fmla="*/ 25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23">
                                <a:moveTo>
                                  <a:pt x="90" y="251"/>
                                </a:moveTo>
                                <a:lnTo>
                                  <a:pt x="90" y="251"/>
                                </a:lnTo>
                                <a:cubicBezTo>
                                  <a:pt x="88" y="248"/>
                                  <a:pt x="84" y="249"/>
                                  <a:pt x="84" y="253"/>
                                </a:cubicBezTo>
                                <a:lnTo>
                                  <a:pt x="84" y="411"/>
                                </a:lnTo>
                                <a:cubicBezTo>
                                  <a:pt x="84" y="418"/>
                                  <a:pt x="79" y="423"/>
                                  <a:pt x="72" y="423"/>
                                </a:cubicBezTo>
                                <a:lnTo>
                                  <a:pt x="12" y="423"/>
                                </a:lnTo>
                                <a:cubicBezTo>
                                  <a:pt x="5" y="423"/>
                                  <a:pt x="0" y="418"/>
                                  <a:pt x="0" y="411"/>
                                </a:cubicBezTo>
                                <a:lnTo>
                                  <a:pt x="0" y="12"/>
                                </a:lnTo>
                                <a:cubicBezTo>
                                  <a:pt x="0" y="6"/>
                                  <a:pt x="5" y="0"/>
                                  <a:pt x="12" y="0"/>
                                </a:cubicBezTo>
                                <a:lnTo>
                                  <a:pt x="72" y="0"/>
                                </a:lnTo>
                                <a:cubicBezTo>
                                  <a:pt x="79" y="0"/>
                                  <a:pt x="84" y="6"/>
                                  <a:pt x="84" y="12"/>
                                </a:cubicBezTo>
                                <a:lnTo>
                                  <a:pt x="84" y="151"/>
                                </a:lnTo>
                                <a:cubicBezTo>
                                  <a:pt x="84" y="155"/>
                                  <a:pt x="88" y="155"/>
                                  <a:pt x="90" y="153"/>
                                </a:cubicBezTo>
                                <a:lnTo>
                                  <a:pt x="190" y="6"/>
                                </a:lnTo>
                                <a:cubicBezTo>
                                  <a:pt x="192" y="4"/>
                                  <a:pt x="194" y="0"/>
                                  <a:pt x="203" y="0"/>
                                </a:cubicBezTo>
                                <a:lnTo>
                                  <a:pt x="264" y="0"/>
                                </a:lnTo>
                                <a:cubicBezTo>
                                  <a:pt x="276" y="0"/>
                                  <a:pt x="280" y="13"/>
                                  <a:pt x="274" y="22"/>
                                </a:cubicBezTo>
                                <a:lnTo>
                                  <a:pt x="161" y="189"/>
                                </a:lnTo>
                                <a:cubicBezTo>
                                  <a:pt x="156" y="196"/>
                                  <a:pt x="157" y="201"/>
                                  <a:pt x="161" y="209"/>
                                </a:cubicBezTo>
                                <a:lnTo>
                                  <a:pt x="285" y="400"/>
                                </a:lnTo>
                                <a:cubicBezTo>
                                  <a:pt x="291" y="409"/>
                                  <a:pt x="286" y="423"/>
                                  <a:pt x="273" y="423"/>
                                </a:cubicBezTo>
                                <a:lnTo>
                                  <a:pt x="207" y="423"/>
                                </a:lnTo>
                                <a:cubicBezTo>
                                  <a:pt x="198" y="423"/>
                                  <a:pt x="195" y="419"/>
                                  <a:pt x="193" y="416"/>
                                </a:cubicBezTo>
                                <a:lnTo>
                                  <a:pt x="90" y="25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4" name="Freeform 964"/>
                        <wps:cNvSpPr>
                          <a:spLocks/>
                        </wps:cNvSpPr>
                        <wps:spPr bwMode="auto">
                          <a:xfrm>
                            <a:off x="666750" y="471487"/>
                            <a:ext cx="217488" cy="403225"/>
                          </a:xfrm>
                          <a:custGeom>
                            <a:avLst/>
                            <a:gdLst>
                              <a:gd name="T0" fmla="*/ 84 w 229"/>
                              <a:gd name="T1" fmla="*/ 332 h 423"/>
                              <a:gd name="T2" fmla="*/ 84 w 229"/>
                              <a:gd name="T3" fmla="*/ 332 h 423"/>
                              <a:gd name="T4" fmla="*/ 90 w 229"/>
                              <a:gd name="T5" fmla="*/ 338 h 423"/>
                              <a:gd name="T6" fmla="*/ 217 w 229"/>
                              <a:gd name="T7" fmla="*/ 338 h 423"/>
                              <a:gd name="T8" fmla="*/ 229 w 229"/>
                              <a:gd name="T9" fmla="*/ 351 h 423"/>
                              <a:gd name="T10" fmla="*/ 229 w 229"/>
                              <a:gd name="T11" fmla="*/ 411 h 423"/>
                              <a:gd name="T12" fmla="*/ 217 w 229"/>
                              <a:gd name="T13" fmla="*/ 423 h 423"/>
                              <a:gd name="T14" fmla="*/ 12 w 229"/>
                              <a:gd name="T15" fmla="*/ 423 h 423"/>
                              <a:gd name="T16" fmla="*/ 0 w 229"/>
                              <a:gd name="T17" fmla="*/ 411 h 423"/>
                              <a:gd name="T18" fmla="*/ 0 w 229"/>
                              <a:gd name="T19" fmla="*/ 12 h 423"/>
                              <a:gd name="T20" fmla="*/ 12 w 229"/>
                              <a:gd name="T21" fmla="*/ 0 h 423"/>
                              <a:gd name="T22" fmla="*/ 72 w 229"/>
                              <a:gd name="T23" fmla="*/ 0 h 423"/>
                              <a:gd name="T24" fmla="*/ 84 w 229"/>
                              <a:gd name="T25" fmla="*/ 12 h 423"/>
                              <a:gd name="T26" fmla="*/ 84 w 229"/>
                              <a:gd name="T27" fmla="*/ 332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9" h="423">
                                <a:moveTo>
                                  <a:pt x="84" y="332"/>
                                </a:moveTo>
                                <a:lnTo>
                                  <a:pt x="84" y="332"/>
                                </a:lnTo>
                                <a:cubicBezTo>
                                  <a:pt x="84" y="336"/>
                                  <a:pt x="87" y="338"/>
                                  <a:pt x="90" y="338"/>
                                </a:cubicBezTo>
                                <a:lnTo>
                                  <a:pt x="217" y="338"/>
                                </a:lnTo>
                                <a:cubicBezTo>
                                  <a:pt x="224" y="338"/>
                                  <a:pt x="229" y="344"/>
                                  <a:pt x="229" y="351"/>
                                </a:cubicBezTo>
                                <a:lnTo>
                                  <a:pt x="229" y="411"/>
                                </a:lnTo>
                                <a:cubicBezTo>
                                  <a:pt x="229" y="418"/>
                                  <a:pt x="224" y="423"/>
                                  <a:pt x="217" y="423"/>
                                </a:cubicBezTo>
                                <a:lnTo>
                                  <a:pt x="12" y="423"/>
                                </a:lnTo>
                                <a:cubicBezTo>
                                  <a:pt x="5" y="423"/>
                                  <a:pt x="0" y="418"/>
                                  <a:pt x="0" y="411"/>
                                </a:cubicBezTo>
                                <a:lnTo>
                                  <a:pt x="0" y="12"/>
                                </a:lnTo>
                                <a:cubicBezTo>
                                  <a:pt x="0" y="6"/>
                                  <a:pt x="5" y="0"/>
                                  <a:pt x="12" y="0"/>
                                </a:cubicBezTo>
                                <a:lnTo>
                                  <a:pt x="72" y="0"/>
                                </a:lnTo>
                                <a:cubicBezTo>
                                  <a:pt x="79" y="0"/>
                                  <a:pt x="84" y="6"/>
                                  <a:pt x="84" y="12"/>
                                </a:cubicBezTo>
                                <a:lnTo>
                                  <a:pt x="84" y="33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5" name="Freeform 965"/>
                        <wps:cNvSpPr>
                          <a:spLocks/>
                        </wps:cNvSpPr>
                        <wps:spPr bwMode="auto">
                          <a:xfrm>
                            <a:off x="0" y="471487"/>
                            <a:ext cx="312738" cy="403225"/>
                          </a:xfrm>
                          <a:custGeom>
                            <a:avLst/>
                            <a:gdLst>
                              <a:gd name="T0" fmla="*/ 220 w 327"/>
                              <a:gd name="T1" fmla="*/ 414 h 423"/>
                              <a:gd name="T2" fmla="*/ 220 w 327"/>
                              <a:gd name="T3" fmla="*/ 414 h 423"/>
                              <a:gd name="T4" fmla="*/ 209 w 327"/>
                              <a:gd name="T5" fmla="*/ 423 h 423"/>
                              <a:gd name="T6" fmla="*/ 118 w 327"/>
                              <a:gd name="T7" fmla="*/ 423 h 423"/>
                              <a:gd name="T8" fmla="*/ 106 w 327"/>
                              <a:gd name="T9" fmla="*/ 414 h 423"/>
                              <a:gd name="T10" fmla="*/ 2 w 327"/>
                              <a:gd name="T11" fmla="*/ 15 h 423"/>
                              <a:gd name="T12" fmla="*/ 13 w 327"/>
                              <a:gd name="T13" fmla="*/ 0 h 423"/>
                              <a:gd name="T14" fmla="*/ 80 w 327"/>
                              <a:gd name="T15" fmla="*/ 0 h 423"/>
                              <a:gd name="T16" fmla="*/ 91 w 327"/>
                              <a:gd name="T17" fmla="*/ 9 h 423"/>
                              <a:gd name="T18" fmla="*/ 158 w 327"/>
                              <a:gd name="T19" fmla="*/ 293 h 423"/>
                              <a:gd name="T20" fmla="*/ 162 w 327"/>
                              <a:gd name="T21" fmla="*/ 297 h 423"/>
                              <a:gd name="T22" fmla="*/ 166 w 327"/>
                              <a:gd name="T23" fmla="*/ 297 h 423"/>
                              <a:gd name="T24" fmla="*/ 170 w 327"/>
                              <a:gd name="T25" fmla="*/ 293 h 423"/>
                              <a:gd name="T26" fmla="*/ 236 w 327"/>
                              <a:gd name="T27" fmla="*/ 9 h 423"/>
                              <a:gd name="T28" fmla="*/ 247 w 327"/>
                              <a:gd name="T29" fmla="*/ 0 h 423"/>
                              <a:gd name="T30" fmla="*/ 314 w 327"/>
                              <a:gd name="T31" fmla="*/ 0 h 423"/>
                              <a:gd name="T32" fmla="*/ 325 w 327"/>
                              <a:gd name="T33" fmla="*/ 15 h 423"/>
                              <a:gd name="T34" fmla="*/ 220 w 327"/>
                              <a:gd name="T35" fmla="*/ 414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7" h="423">
                                <a:moveTo>
                                  <a:pt x="220" y="414"/>
                                </a:moveTo>
                                <a:lnTo>
                                  <a:pt x="220" y="414"/>
                                </a:lnTo>
                                <a:cubicBezTo>
                                  <a:pt x="219" y="420"/>
                                  <a:pt x="214" y="423"/>
                                  <a:pt x="209" y="423"/>
                                </a:cubicBezTo>
                                <a:lnTo>
                                  <a:pt x="118" y="423"/>
                                </a:lnTo>
                                <a:cubicBezTo>
                                  <a:pt x="112" y="423"/>
                                  <a:pt x="108" y="420"/>
                                  <a:pt x="106" y="414"/>
                                </a:cubicBezTo>
                                <a:lnTo>
                                  <a:pt x="2" y="15"/>
                                </a:lnTo>
                                <a:cubicBezTo>
                                  <a:pt x="0" y="9"/>
                                  <a:pt x="4" y="0"/>
                                  <a:pt x="13" y="0"/>
                                </a:cubicBezTo>
                                <a:lnTo>
                                  <a:pt x="80" y="0"/>
                                </a:lnTo>
                                <a:cubicBezTo>
                                  <a:pt x="85" y="0"/>
                                  <a:pt x="90" y="3"/>
                                  <a:pt x="91" y="9"/>
                                </a:cubicBezTo>
                                <a:lnTo>
                                  <a:pt x="158" y="293"/>
                                </a:lnTo>
                                <a:cubicBezTo>
                                  <a:pt x="158" y="295"/>
                                  <a:pt x="159" y="297"/>
                                  <a:pt x="162" y="297"/>
                                </a:cubicBezTo>
                                <a:lnTo>
                                  <a:pt x="166" y="297"/>
                                </a:lnTo>
                                <a:cubicBezTo>
                                  <a:pt x="168" y="297"/>
                                  <a:pt x="169" y="295"/>
                                  <a:pt x="170" y="293"/>
                                </a:cubicBezTo>
                                <a:lnTo>
                                  <a:pt x="236" y="9"/>
                                </a:lnTo>
                                <a:cubicBezTo>
                                  <a:pt x="237" y="3"/>
                                  <a:pt x="242" y="0"/>
                                  <a:pt x="247" y="0"/>
                                </a:cubicBezTo>
                                <a:lnTo>
                                  <a:pt x="314" y="0"/>
                                </a:lnTo>
                                <a:cubicBezTo>
                                  <a:pt x="323" y="0"/>
                                  <a:pt x="327" y="9"/>
                                  <a:pt x="325" y="15"/>
                                </a:cubicBezTo>
                                <a:lnTo>
                                  <a:pt x="220" y="41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6" name="Freeform 966"/>
                        <wps:cNvSpPr>
                          <a:spLocks noEditPoints="1"/>
                        </wps:cNvSpPr>
                        <wps:spPr bwMode="auto">
                          <a:xfrm>
                            <a:off x="336550" y="469900"/>
                            <a:ext cx="134938" cy="196850"/>
                          </a:xfrm>
                          <a:custGeom>
                            <a:avLst/>
                            <a:gdLst>
                              <a:gd name="T0" fmla="*/ 99 w 142"/>
                              <a:gd name="T1" fmla="*/ 143 h 207"/>
                              <a:gd name="T2" fmla="*/ 99 w 142"/>
                              <a:gd name="T3" fmla="*/ 143 h 207"/>
                              <a:gd name="T4" fmla="*/ 99 w 142"/>
                              <a:gd name="T5" fmla="*/ 63 h 207"/>
                              <a:gd name="T6" fmla="*/ 71 w 142"/>
                              <a:gd name="T7" fmla="*/ 40 h 207"/>
                              <a:gd name="T8" fmla="*/ 43 w 142"/>
                              <a:gd name="T9" fmla="*/ 63 h 207"/>
                              <a:gd name="T10" fmla="*/ 43 w 142"/>
                              <a:gd name="T11" fmla="*/ 143 h 207"/>
                              <a:gd name="T12" fmla="*/ 71 w 142"/>
                              <a:gd name="T13" fmla="*/ 166 h 207"/>
                              <a:gd name="T14" fmla="*/ 99 w 142"/>
                              <a:gd name="T15" fmla="*/ 143 h 207"/>
                              <a:gd name="T16" fmla="*/ 139 w 142"/>
                              <a:gd name="T17" fmla="*/ 63 h 207"/>
                              <a:gd name="T18" fmla="*/ 139 w 142"/>
                              <a:gd name="T19" fmla="*/ 63 h 207"/>
                              <a:gd name="T20" fmla="*/ 139 w 142"/>
                              <a:gd name="T21" fmla="*/ 143 h 207"/>
                              <a:gd name="T22" fmla="*/ 71 w 142"/>
                              <a:gd name="T23" fmla="*/ 207 h 207"/>
                              <a:gd name="T24" fmla="*/ 3 w 142"/>
                              <a:gd name="T25" fmla="*/ 143 h 207"/>
                              <a:gd name="T26" fmla="*/ 3 w 142"/>
                              <a:gd name="T27" fmla="*/ 63 h 207"/>
                              <a:gd name="T28" fmla="*/ 71 w 142"/>
                              <a:gd name="T29" fmla="*/ 0 h 207"/>
                              <a:gd name="T30" fmla="*/ 139 w 142"/>
                              <a:gd name="T31"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3"/>
                                </a:moveTo>
                                <a:lnTo>
                                  <a:pt x="99" y="143"/>
                                </a:lnTo>
                                <a:cubicBezTo>
                                  <a:pt x="102" y="119"/>
                                  <a:pt x="102" y="87"/>
                                  <a:pt x="99" y="63"/>
                                </a:cubicBezTo>
                                <a:cubicBezTo>
                                  <a:pt x="98" y="51"/>
                                  <a:pt x="89" y="40"/>
                                  <a:pt x="71" y="40"/>
                                </a:cubicBezTo>
                                <a:cubicBezTo>
                                  <a:pt x="54" y="40"/>
                                  <a:pt x="45" y="51"/>
                                  <a:pt x="43" y="63"/>
                                </a:cubicBezTo>
                                <a:cubicBezTo>
                                  <a:pt x="41" y="87"/>
                                  <a:pt x="41" y="119"/>
                                  <a:pt x="43" y="143"/>
                                </a:cubicBezTo>
                                <a:cubicBezTo>
                                  <a:pt x="45" y="156"/>
                                  <a:pt x="54" y="166"/>
                                  <a:pt x="71" y="166"/>
                                </a:cubicBezTo>
                                <a:cubicBezTo>
                                  <a:pt x="89" y="166"/>
                                  <a:pt x="98" y="156"/>
                                  <a:pt x="99" y="143"/>
                                </a:cubicBezTo>
                                <a:close/>
                                <a:moveTo>
                                  <a:pt x="139" y="63"/>
                                </a:moveTo>
                                <a:lnTo>
                                  <a:pt x="139" y="63"/>
                                </a:lnTo>
                                <a:cubicBezTo>
                                  <a:pt x="142" y="87"/>
                                  <a:pt x="142" y="119"/>
                                  <a:pt x="139" y="143"/>
                                </a:cubicBezTo>
                                <a:cubicBezTo>
                                  <a:pt x="135" y="178"/>
                                  <a:pt x="111" y="207"/>
                                  <a:pt x="71" y="207"/>
                                </a:cubicBezTo>
                                <a:cubicBezTo>
                                  <a:pt x="32" y="207"/>
                                  <a:pt x="7" y="178"/>
                                  <a:pt x="3" y="143"/>
                                </a:cubicBezTo>
                                <a:cubicBezTo>
                                  <a:pt x="0" y="119"/>
                                  <a:pt x="0" y="87"/>
                                  <a:pt x="3" y="63"/>
                                </a:cubicBezTo>
                                <a:cubicBezTo>
                                  <a:pt x="7" y="29"/>
                                  <a:pt x="32" y="0"/>
                                  <a:pt x="71" y="0"/>
                                </a:cubicBezTo>
                                <a:cubicBezTo>
                                  <a:pt x="111" y="0"/>
                                  <a:pt x="135" y="29"/>
                                  <a:pt x="139" y="63"/>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7" name="Freeform 967"/>
                        <wps:cNvSpPr>
                          <a:spLocks noEditPoints="1"/>
                        </wps:cNvSpPr>
                        <wps:spPr bwMode="auto">
                          <a:xfrm>
                            <a:off x="488950" y="469900"/>
                            <a:ext cx="134938" cy="196850"/>
                          </a:xfrm>
                          <a:custGeom>
                            <a:avLst/>
                            <a:gdLst>
                              <a:gd name="T0" fmla="*/ 99 w 142"/>
                              <a:gd name="T1" fmla="*/ 143 h 207"/>
                              <a:gd name="T2" fmla="*/ 99 w 142"/>
                              <a:gd name="T3" fmla="*/ 143 h 207"/>
                              <a:gd name="T4" fmla="*/ 99 w 142"/>
                              <a:gd name="T5" fmla="*/ 63 h 207"/>
                              <a:gd name="T6" fmla="*/ 71 w 142"/>
                              <a:gd name="T7" fmla="*/ 40 h 207"/>
                              <a:gd name="T8" fmla="*/ 43 w 142"/>
                              <a:gd name="T9" fmla="*/ 63 h 207"/>
                              <a:gd name="T10" fmla="*/ 43 w 142"/>
                              <a:gd name="T11" fmla="*/ 143 h 207"/>
                              <a:gd name="T12" fmla="*/ 71 w 142"/>
                              <a:gd name="T13" fmla="*/ 166 h 207"/>
                              <a:gd name="T14" fmla="*/ 99 w 142"/>
                              <a:gd name="T15" fmla="*/ 143 h 207"/>
                              <a:gd name="T16" fmla="*/ 139 w 142"/>
                              <a:gd name="T17" fmla="*/ 63 h 207"/>
                              <a:gd name="T18" fmla="*/ 139 w 142"/>
                              <a:gd name="T19" fmla="*/ 63 h 207"/>
                              <a:gd name="T20" fmla="*/ 139 w 142"/>
                              <a:gd name="T21" fmla="*/ 143 h 207"/>
                              <a:gd name="T22" fmla="*/ 71 w 142"/>
                              <a:gd name="T23" fmla="*/ 207 h 207"/>
                              <a:gd name="T24" fmla="*/ 3 w 142"/>
                              <a:gd name="T25" fmla="*/ 143 h 207"/>
                              <a:gd name="T26" fmla="*/ 3 w 142"/>
                              <a:gd name="T27" fmla="*/ 63 h 207"/>
                              <a:gd name="T28" fmla="*/ 71 w 142"/>
                              <a:gd name="T29" fmla="*/ 0 h 207"/>
                              <a:gd name="T30" fmla="*/ 139 w 142"/>
                              <a:gd name="T31"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3"/>
                                </a:moveTo>
                                <a:lnTo>
                                  <a:pt x="99" y="143"/>
                                </a:lnTo>
                                <a:cubicBezTo>
                                  <a:pt x="102" y="119"/>
                                  <a:pt x="102" y="87"/>
                                  <a:pt x="99" y="63"/>
                                </a:cubicBezTo>
                                <a:cubicBezTo>
                                  <a:pt x="97" y="51"/>
                                  <a:pt x="88" y="40"/>
                                  <a:pt x="71" y="40"/>
                                </a:cubicBezTo>
                                <a:cubicBezTo>
                                  <a:pt x="54" y="40"/>
                                  <a:pt x="45" y="51"/>
                                  <a:pt x="43" y="63"/>
                                </a:cubicBezTo>
                                <a:cubicBezTo>
                                  <a:pt x="40" y="87"/>
                                  <a:pt x="40" y="119"/>
                                  <a:pt x="43" y="143"/>
                                </a:cubicBezTo>
                                <a:cubicBezTo>
                                  <a:pt x="45" y="156"/>
                                  <a:pt x="54" y="166"/>
                                  <a:pt x="71" y="166"/>
                                </a:cubicBezTo>
                                <a:cubicBezTo>
                                  <a:pt x="88" y="166"/>
                                  <a:pt x="97" y="156"/>
                                  <a:pt x="99" y="143"/>
                                </a:cubicBezTo>
                                <a:close/>
                                <a:moveTo>
                                  <a:pt x="139" y="63"/>
                                </a:moveTo>
                                <a:lnTo>
                                  <a:pt x="139" y="63"/>
                                </a:lnTo>
                                <a:cubicBezTo>
                                  <a:pt x="142" y="87"/>
                                  <a:pt x="142" y="119"/>
                                  <a:pt x="139" y="143"/>
                                </a:cubicBezTo>
                                <a:cubicBezTo>
                                  <a:pt x="135" y="178"/>
                                  <a:pt x="111" y="207"/>
                                  <a:pt x="71" y="207"/>
                                </a:cubicBezTo>
                                <a:cubicBezTo>
                                  <a:pt x="31" y="207"/>
                                  <a:pt x="7" y="178"/>
                                  <a:pt x="3" y="143"/>
                                </a:cubicBezTo>
                                <a:cubicBezTo>
                                  <a:pt x="0" y="119"/>
                                  <a:pt x="0" y="87"/>
                                  <a:pt x="3" y="63"/>
                                </a:cubicBezTo>
                                <a:cubicBezTo>
                                  <a:pt x="7" y="29"/>
                                  <a:pt x="31" y="0"/>
                                  <a:pt x="71" y="0"/>
                                </a:cubicBezTo>
                                <a:cubicBezTo>
                                  <a:pt x="111" y="0"/>
                                  <a:pt x="135" y="29"/>
                                  <a:pt x="139" y="63"/>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8" name="Freeform 968"/>
                        <wps:cNvSpPr>
                          <a:spLocks noEditPoints="1"/>
                        </wps:cNvSpPr>
                        <wps:spPr bwMode="auto">
                          <a:xfrm>
                            <a:off x="336550" y="679450"/>
                            <a:ext cx="134938" cy="198438"/>
                          </a:xfrm>
                          <a:custGeom>
                            <a:avLst/>
                            <a:gdLst>
                              <a:gd name="T0" fmla="*/ 99 w 142"/>
                              <a:gd name="T1" fmla="*/ 144 h 207"/>
                              <a:gd name="T2" fmla="*/ 99 w 142"/>
                              <a:gd name="T3" fmla="*/ 144 h 207"/>
                              <a:gd name="T4" fmla="*/ 99 w 142"/>
                              <a:gd name="T5" fmla="*/ 64 h 207"/>
                              <a:gd name="T6" fmla="*/ 71 w 142"/>
                              <a:gd name="T7" fmla="*/ 41 h 207"/>
                              <a:gd name="T8" fmla="*/ 43 w 142"/>
                              <a:gd name="T9" fmla="*/ 64 h 207"/>
                              <a:gd name="T10" fmla="*/ 43 w 142"/>
                              <a:gd name="T11" fmla="*/ 144 h 207"/>
                              <a:gd name="T12" fmla="*/ 71 w 142"/>
                              <a:gd name="T13" fmla="*/ 167 h 207"/>
                              <a:gd name="T14" fmla="*/ 99 w 142"/>
                              <a:gd name="T15" fmla="*/ 144 h 207"/>
                              <a:gd name="T16" fmla="*/ 139 w 142"/>
                              <a:gd name="T17" fmla="*/ 64 h 207"/>
                              <a:gd name="T18" fmla="*/ 139 w 142"/>
                              <a:gd name="T19" fmla="*/ 64 h 207"/>
                              <a:gd name="T20" fmla="*/ 139 w 142"/>
                              <a:gd name="T21" fmla="*/ 144 h 207"/>
                              <a:gd name="T22" fmla="*/ 71 w 142"/>
                              <a:gd name="T23" fmla="*/ 207 h 207"/>
                              <a:gd name="T24" fmla="*/ 3 w 142"/>
                              <a:gd name="T25" fmla="*/ 144 h 207"/>
                              <a:gd name="T26" fmla="*/ 3 w 142"/>
                              <a:gd name="T27" fmla="*/ 64 h 207"/>
                              <a:gd name="T28" fmla="*/ 71 w 142"/>
                              <a:gd name="T29" fmla="*/ 0 h 207"/>
                              <a:gd name="T30" fmla="*/ 139 w 142"/>
                              <a:gd name="T31" fmla="*/ 6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4"/>
                                </a:moveTo>
                                <a:lnTo>
                                  <a:pt x="99" y="144"/>
                                </a:lnTo>
                                <a:cubicBezTo>
                                  <a:pt x="102" y="120"/>
                                  <a:pt x="102" y="88"/>
                                  <a:pt x="99" y="64"/>
                                </a:cubicBezTo>
                                <a:cubicBezTo>
                                  <a:pt x="98" y="51"/>
                                  <a:pt x="89" y="41"/>
                                  <a:pt x="71" y="41"/>
                                </a:cubicBezTo>
                                <a:cubicBezTo>
                                  <a:pt x="54" y="41"/>
                                  <a:pt x="45" y="51"/>
                                  <a:pt x="43" y="64"/>
                                </a:cubicBezTo>
                                <a:cubicBezTo>
                                  <a:pt x="41" y="88"/>
                                  <a:pt x="41" y="120"/>
                                  <a:pt x="43" y="144"/>
                                </a:cubicBezTo>
                                <a:cubicBezTo>
                                  <a:pt x="45" y="156"/>
                                  <a:pt x="54" y="167"/>
                                  <a:pt x="71" y="167"/>
                                </a:cubicBezTo>
                                <a:cubicBezTo>
                                  <a:pt x="89" y="167"/>
                                  <a:pt x="98" y="156"/>
                                  <a:pt x="99" y="144"/>
                                </a:cubicBezTo>
                                <a:close/>
                                <a:moveTo>
                                  <a:pt x="139" y="64"/>
                                </a:moveTo>
                                <a:lnTo>
                                  <a:pt x="139" y="64"/>
                                </a:lnTo>
                                <a:cubicBezTo>
                                  <a:pt x="142" y="88"/>
                                  <a:pt x="142" y="120"/>
                                  <a:pt x="139" y="144"/>
                                </a:cubicBezTo>
                                <a:cubicBezTo>
                                  <a:pt x="135" y="178"/>
                                  <a:pt x="111" y="207"/>
                                  <a:pt x="71" y="207"/>
                                </a:cubicBezTo>
                                <a:cubicBezTo>
                                  <a:pt x="32" y="207"/>
                                  <a:pt x="7" y="178"/>
                                  <a:pt x="3" y="144"/>
                                </a:cubicBezTo>
                                <a:cubicBezTo>
                                  <a:pt x="0" y="120"/>
                                  <a:pt x="0" y="88"/>
                                  <a:pt x="3" y="64"/>
                                </a:cubicBezTo>
                                <a:cubicBezTo>
                                  <a:pt x="7" y="29"/>
                                  <a:pt x="32" y="0"/>
                                  <a:pt x="71" y="0"/>
                                </a:cubicBezTo>
                                <a:cubicBezTo>
                                  <a:pt x="111" y="0"/>
                                  <a:pt x="135" y="29"/>
                                  <a:pt x="139" y="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9" name="Freeform 969"/>
                        <wps:cNvSpPr>
                          <a:spLocks noEditPoints="1"/>
                        </wps:cNvSpPr>
                        <wps:spPr bwMode="auto">
                          <a:xfrm>
                            <a:off x="488950" y="679450"/>
                            <a:ext cx="134938" cy="198438"/>
                          </a:xfrm>
                          <a:custGeom>
                            <a:avLst/>
                            <a:gdLst>
                              <a:gd name="T0" fmla="*/ 99 w 142"/>
                              <a:gd name="T1" fmla="*/ 144 h 207"/>
                              <a:gd name="T2" fmla="*/ 99 w 142"/>
                              <a:gd name="T3" fmla="*/ 144 h 207"/>
                              <a:gd name="T4" fmla="*/ 99 w 142"/>
                              <a:gd name="T5" fmla="*/ 64 h 207"/>
                              <a:gd name="T6" fmla="*/ 71 w 142"/>
                              <a:gd name="T7" fmla="*/ 41 h 207"/>
                              <a:gd name="T8" fmla="*/ 43 w 142"/>
                              <a:gd name="T9" fmla="*/ 64 h 207"/>
                              <a:gd name="T10" fmla="*/ 43 w 142"/>
                              <a:gd name="T11" fmla="*/ 144 h 207"/>
                              <a:gd name="T12" fmla="*/ 71 w 142"/>
                              <a:gd name="T13" fmla="*/ 167 h 207"/>
                              <a:gd name="T14" fmla="*/ 99 w 142"/>
                              <a:gd name="T15" fmla="*/ 144 h 207"/>
                              <a:gd name="T16" fmla="*/ 139 w 142"/>
                              <a:gd name="T17" fmla="*/ 64 h 207"/>
                              <a:gd name="T18" fmla="*/ 139 w 142"/>
                              <a:gd name="T19" fmla="*/ 64 h 207"/>
                              <a:gd name="T20" fmla="*/ 139 w 142"/>
                              <a:gd name="T21" fmla="*/ 144 h 207"/>
                              <a:gd name="T22" fmla="*/ 71 w 142"/>
                              <a:gd name="T23" fmla="*/ 207 h 207"/>
                              <a:gd name="T24" fmla="*/ 3 w 142"/>
                              <a:gd name="T25" fmla="*/ 144 h 207"/>
                              <a:gd name="T26" fmla="*/ 3 w 142"/>
                              <a:gd name="T27" fmla="*/ 64 h 207"/>
                              <a:gd name="T28" fmla="*/ 71 w 142"/>
                              <a:gd name="T29" fmla="*/ 0 h 207"/>
                              <a:gd name="T30" fmla="*/ 139 w 142"/>
                              <a:gd name="T31" fmla="*/ 6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4"/>
                                </a:moveTo>
                                <a:lnTo>
                                  <a:pt x="99" y="144"/>
                                </a:lnTo>
                                <a:cubicBezTo>
                                  <a:pt x="102" y="120"/>
                                  <a:pt x="102" y="88"/>
                                  <a:pt x="99" y="64"/>
                                </a:cubicBezTo>
                                <a:cubicBezTo>
                                  <a:pt x="97" y="51"/>
                                  <a:pt x="88" y="41"/>
                                  <a:pt x="71" y="41"/>
                                </a:cubicBezTo>
                                <a:cubicBezTo>
                                  <a:pt x="54" y="41"/>
                                  <a:pt x="45" y="51"/>
                                  <a:pt x="43" y="64"/>
                                </a:cubicBezTo>
                                <a:cubicBezTo>
                                  <a:pt x="40" y="88"/>
                                  <a:pt x="40" y="120"/>
                                  <a:pt x="43" y="144"/>
                                </a:cubicBezTo>
                                <a:cubicBezTo>
                                  <a:pt x="45" y="156"/>
                                  <a:pt x="54" y="167"/>
                                  <a:pt x="71" y="167"/>
                                </a:cubicBezTo>
                                <a:cubicBezTo>
                                  <a:pt x="88" y="167"/>
                                  <a:pt x="97" y="156"/>
                                  <a:pt x="99" y="144"/>
                                </a:cubicBezTo>
                                <a:close/>
                                <a:moveTo>
                                  <a:pt x="139" y="64"/>
                                </a:moveTo>
                                <a:lnTo>
                                  <a:pt x="139" y="64"/>
                                </a:lnTo>
                                <a:cubicBezTo>
                                  <a:pt x="142" y="88"/>
                                  <a:pt x="142" y="120"/>
                                  <a:pt x="139" y="144"/>
                                </a:cubicBezTo>
                                <a:cubicBezTo>
                                  <a:pt x="135" y="178"/>
                                  <a:pt x="111" y="207"/>
                                  <a:pt x="71" y="207"/>
                                </a:cubicBezTo>
                                <a:cubicBezTo>
                                  <a:pt x="31" y="207"/>
                                  <a:pt x="7" y="178"/>
                                  <a:pt x="3" y="144"/>
                                </a:cubicBezTo>
                                <a:cubicBezTo>
                                  <a:pt x="0" y="120"/>
                                  <a:pt x="0" y="88"/>
                                  <a:pt x="3" y="64"/>
                                </a:cubicBezTo>
                                <a:cubicBezTo>
                                  <a:pt x="7" y="29"/>
                                  <a:pt x="31" y="0"/>
                                  <a:pt x="71" y="0"/>
                                </a:cubicBezTo>
                                <a:cubicBezTo>
                                  <a:pt x="111" y="0"/>
                                  <a:pt x="135" y="29"/>
                                  <a:pt x="139" y="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0" name="Freeform 970"/>
                        <wps:cNvSpPr>
                          <a:spLocks noEditPoints="1"/>
                        </wps:cNvSpPr>
                        <wps:spPr bwMode="auto">
                          <a:xfrm>
                            <a:off x="2779713" y="469900"/>
                            <a:ext cx="266700" cy="404813"/>
                          </a:xfrm>
                          <a:custGeom>
                            <a:avLst/>
                            <a:gdLst>
                              <a:gd name="T0" fmla="*/ 91 w 280"/>
                              <a:gd name="T1" fmla="*/ 85 h 423"/>
                              <a:gd name="T2" fmla="*/ 91 w 280"/>
                              <a:gd name="T3" fmla="*/ 85 h 423"/>
                              <a:gd name="T4" fmla="*/ 85 w 280"/>
                              <a:gd name="T5" fmla="*/ 91 h 423"/>
                              <a:gd name="T6" fmla="*/ 85 w 280"/>
                              <a:gd name="T7" fmla="*/ 333 h 423"/>
                              <a:gd name="T8" fmla="*/ 91 w 280"/>
                              <a:gd name="T9" fmla="*/ 339 h 423"/>
                              <a:gd name="T10" fmla="*/ 139 w 280"/>
                              <a:gd name="T11" fmla="*/ 339 h 423"/>
                              <a:gd name="T12" fmla="*/ 189 w 280"/>
                              <a:gd name="T13" fmla="*/ 290 h 423"/>
                              <a:gd name="T14" fmla="*/ 189 w 280"/>
                              <a:gd name="T15" fmla="*/ 134 h 423"/>
                              <a:gd name="T16" fmla="*/ 139 w 280"/>
                              <a:gd name="T17" fmla="*/ 85 h 423"/>
                              <a:gd name="T18" fmla="*/ 91 w 280"/>
                              <a:gd name="T19" fmla="*/ 85 h 423"/>
                              <a:gd name="T20" fmla="*/ 139 w 280"/>
                              <a:gd name="T21" fmla="*/ 0 h 423"/>
                              <a:gd name="T22" fmla="*/ 139 w 280"/>
                              <a:gd name="T23" fmla="*/ 0 h 423"/>
                              <a:gd name="T24" fmla="*/ 274 w 280"/>
                              <a:gd name="T25" fmla="*/ 134 h 423"/>
                              <a:gd name="T26" fmla="*/ 274 w 280"/>
                              <a:gd name="T27" fmla="*/ 290 h 423"/>
                              <a:gd name="T28" fmla="*/ 139 w 280"/>
                              <a:gd name="T29" fmla="*/ 423 h 423"/>
                              <a:gd name="T30" fmla="*/ 12 w 280"/>
                              <a:gd name="T31" fmla="*/ 423 h 423"/>
                              <a:gd name="T32" fmla="*/ 0 w 280"/>
                              <a:gd name="T33" fmla="*/ 411 h 423"/>
                              <a:gd name="T34" fmla="*/ 0 w 280"/>
                              <a:gd name="T35" fmla="*/ 13 h 423"/>
                              <a:gd name="T36" fmla="*/ 12 w 280"/>
                              <a:gd name="T37" fmla="*/ 0 h 423"/>
                              <a:gd name="T38" fmla="*/ 139 w 280"/>
                              <a:gd name="T39" fmla="*/ 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0" h="423">
                                <a:moveTo>
                                  <a:pt x="91" y="85"/>
                                </a:moveTo>
                                <a:lnTo>
                                  <a:pt x="91" y="85"/>
                                </a:lnTo>
                                <a:cubicBezTo>
                                  <a:pt x="87" y="85"/>
                                  <a:pt x="85" y="88"/>
                                  <a:pt x="85" y="91"/>
                                </a:cubicBezTo>
                                <a:lnTo>
                                  <a:pt x="85" y="333"/>
                                </a:lnTo>
                                <a:cubicBezTo>
                                  <a:pt x="85" y="336"/>
                                  <a:pt x="87" y="339"/>
                                  <a:pt x="91" y="339"/>
                                </a:cubicBezTo>
                                <a:lnTo>
                                  <a:pt x="139" y="339"/>
                                </a:lnTo>
                                <a:cubicBezTo>
                                  <a:pt x="167" y="339"/>
                                  <a:pt x="186" y="317"/>
                                  <a:pt x="189" y="290"/>
                                </a:cubicBezTo>
                                <a:cubicBezTo>
                                  <a:pt x="195" y="239"/>
                                  <a:pt x="195" y="185"/>
                                  <a:pt x="189" y="134"/>
                                </a:cubicBezTo>
                                <a:cubicBezTo>
                                  <a:pt x="186" y="107"/>
                                  <a:pt x="167" y="85"/>
                                  <a:pt x="139" y="85"/>
                                </a:cubicBezTo>
                                <a:lnTo>
                                  <a:pt x="91" y="85"/>
                                </a:lnTo>
                                <a:close/>
                                <a:moveTo>
                                  <a:pt x="139" y="0"/>
                                </a:moveTo>
                                <a:lnTo>
                                  <a:pt x="139" y="0"/>
                                </a:lnTo>
                                <a:cubicBezTo>
                                  <a:pt x="213" y="0"/>
                                  <a:pt x="265" y="62"/>
                                  <a:pt x="274" y="134"/>
                                </a:cubicBezTo>
                                <a:cubicBezTo>
                                  <a:pt x="280" y="185"/>
                                  <a:pt x="280" y="239"/>
                                  <a:pt x="274" y="290"/>
                                </a:cubicBezTo>
                                <a:cubicBezTo>
                                  <a:pt x="265" y="362"/>
                                  <a:pt x="213" y="423"/>
                                  <a:pt x="139" y="423"/>
                                </a:cubicBezTo>
                                <a:lnTo>
                                  <a:pt x="12" y="423"/>
                                </a:lnTo>
                                <a:cubicBezTo>
                                  <a:pt x="6" y="423"/>
                                  <a:pt x="0" y="418"/>
                                  <a:pt x="0" y="411"/>
                                </a:cubicBezTo>
                                <a:lnTo>
                                  <a:pt x="0" y="13"/>
                                </a:lnTo>
                                <a:cubicBezTo>
                                  <a:pt x="0" y="6"/>
                                  <a:pt x="6" y="0"/>
                                  <a:pt x="12" y="0"/>
                                </a:cubicBezTo>
                                <a:lnTo>
                                  <a:pt x="13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1" name="Freeform 971"/>
                        <wps:cNvSpPr>
                          <a:spLocks/>
                        </wps:cNvSpPr>
                        <wps:spPr bwMode="auto">
                          <a:xfrm>
                            <a:off x="2463800" y="469900"/>
                            <a:ext cx="122238" cy="193675"/>
                          </a:xfrm>
                          <a:custGeom>
                            <a:avLst/>
                            <a:gdLst>
                              <a:gd name="T0" fmla="*/ 90 w 129"/>
                              <a:gd name="T1" fmla="*/ 202 h 202"/>
                              <a:gd name="T2" fmla="*/ 90 w 129"/>
                              <a:gd name="T3" fmla="*/ 202 h 202"/>
                              <a:gd name="T4" fmla="*/ 82 w 129"/>
                              <a:gd name="T5" fmla="*/ 197 h 202"/>
                              <a:gd name="T6" fmla="*/ 43 w 129"/>
                              <a:gd name="T7" fmla="*/ 96 h 202"/>
                              <a:gd name="T8" fmla="*/ 40 w 129"/>
                              <a:gd name="T9" fmla="*/ 96 h 202"/>
                              <a:gd name="T10" fmla="*/ 40 w 129"/>
                              <a:gd name="T11" fmla="*/ 196 h 202"/>
                              <a:gd name="T12" fmla="*/ 34 w 129"/>
                              <a:gd name="T13" fmla="*/ 202 h 202"/>
                              <a:gd name="T14" fmla="*/ 5 w 129"/>
                              <a:gd name="T15" fmla="*/ 202 h 202"/>
                              <a:gd name="T16" fmla="*/ 0 w 129"/>
                              <a:gd name="T17" fmla="*/ 196 h 202"/>
                              <a:gd name="T18" fmla="*/ 0 w 129"/>
                              <a:gd name="T19" fmla="*/ 6 h 202"/>
                              <a:gd name="T20" fmla="*/ 5 w 129"/>
                              <a:gd name="T21" fmla="*/ 0 h 202"/>
                              <a:gd name="T22" fmla="*/ 40 w 129"/>
                              <a:gd name="T23" fmla="*/ 0 h 202"/>
                              <a:gd name="T24" fmla="*/ 47 w 129"/>
                              <a:gd name="T25" fmla="*/ 5 h 202"/>
                              <a:gd name="T26" fmla="*/ 87 w 129"/>
                              <a:gd name="T27" fmla="*/ 115 h 202"/>
                              <a:gd name="T28" fmla="*/ 89 w 129"/>
                              <a:gd name="T29" fmla="*/ 114 h 202"/>
                              <a:gd name="T30" fmla="*/ 89 w 129"/>
                              <a:gd name="T31" fmla="*/ 6 h 202"/>
                              <a:gd name="T32" fmla="*/ 95 w 129"/>
                              <a:gd name="T33" fmla="*/ 0 h 202"/>
                              <a:gd name="T34" fmla="*/ 124 w 129"/>
                              <a:gd name="T35" fmla="*/ 0 h 202"/>
                              <a:gd name="T36" fmla="*/ 129 w 129"/>
                              <a:gd name="T37" fmla="*/ 6 h 202"/>
                              <a:gd name="T38" fmla="*/ 129 w 129"/>
                              <a:gd name="T39" fmla="*/ 196 h 202"/>
                              <a:gd name="T40" fmla="*/ 124 w 129"/>
                              <a:gd name="T41" fmla="*/ 202 h 202"/>
                              <a:gd name="T42" fmla="*/ 90 w 129"/>
                              <a:gd name="T4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202">
                                <a:moveTo>
                                  <a:pt x="90" y="202"/>
                                </a:moveTo>
                                <a:lnTo>
                                  <a:pt x="90" y="202"/>
                                </a:lnTo>
                                <a:cubicBezTo>
                                  <a:pt x="85" y="202"/>
                                  <a:pt x="83" y="199"/>
                                  <a:pt x="82" y="197"/>
                                </a:cubicBezTo>
                                <a:lnTo>
                                  <a:pt x="43" y="96"/>
                                </a:lnTo>
                                <a:cubicBezTo>
                                  <a:pt x="42" y="94"/>
                                  <a:pt x="40" y="95"/>
                                  <a:pt x="40" y="96"/>
                                </a:cubicBezTo>
                                <a:lnTo>
                                  <a:pt x="40" y="196"/>
                                </a:lnTo>
                                <a:cubicBezTo>
                                  <a:pt x="40" y="199"/>
                                  <a:pt x="37" y="202"/>
                                  <a:pt x="34" y="202"/>
                                </a:cubicBezTo>
                                <a:lnTo>
                                  <a:pt x="5" y="202"/>
                                </a:lnTo>
                                <a:cubicBezTo>
                                  <a:pt x="2" y="202"/>
                                  <a:pt x="0" y="199"/>
                                  <a:pt x="0" y="196"/>
                                </a:cubicBezTo>
                                <a:lnTo>
                                  <a:pt x="0" y="6"/>
                                </a:lnTo>
                                <a:cubicBezTo>
                                  <a:pt x="0" y="3"/>
                                  <a:pt x="2" y="0"/>
                                  <a:pt x="5" y="0"/>
                                </a:cubicBezTo>
                                <a:lnTo>
                                  <a:pt x="40" y="0"/>
                                </a:lnTo>
                                <a:cubicBezTo>
                                  <a:pt x="44" y="0"/>
                                  <a:pt x="46" y="3"/>
                                  <a:pt x="47" y="5"/>
                                </a:cubicBezTo>
                                <a:lnTo>
                                  <a:pt x="87" y="115"/>
                                </a:lnTo>
                                <a:cubicBezTo>
                                  <a:pt x="87" y="117"/>
                                  <a:pt x="89" y="116"/>
                                  <a:pt x="89" y="114"/>
                                </a:cubicBezTo>
                                <a:lnTo>
                                  <a:pt x="89" y="6"/>
                                </a:lnTo>
                                <a:cubicBezTo>
                                  <a:pt x="89" y="3"/>
                                  <a:pt x="92" y="0"/>
                                  <a:pt x="95" y="0"/>
                                </a:cubicBezTo>
                                <a:lnTo>
                                  <a:pt x="124" y="0"/>
                                </a:lnTo>
                                <a:cubicBezTo>
                                  <a:pt x="127" y="0"/>
                                  <a:pt x="129" y="3"/>
                                  <a:pt x="129" y="6"/>
                                </a:cubicBezTo>
                                <a:lnTo>
                                  <a:pt x="129" y="196"/>
                                </a:lnTo>
                                <a:cubicBezTo>
                                  <a:pt x="129" y="199"/>
                                  <a:pt x="127" y="202"/>
                                  <a:pt x="124" y="202"/>
                                </a:cubicBezTo>
                                <a:lnTo>
                                  <a:pt x="90" y="20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2" name="Freeform 972"/>
                        <wps:cNvSpPr>
                          <a:spLocks/>
                        </wps:cNvSpPr>
                        <wps:spPr bwMode="auto">
                          <a:xfrm>
                            <a:off x="2608263" y="469900"/>
                            <a:ext cx="123825" cy="193675"/>
                          </a:xfrm>
                          <a:custGeom>
                            <a:avLst/>
                            <a:gdLst>
                              <a:gd name="T0" fmla="*/ 90 w 130"/>
                              <a:gd name="T1" fmla="*/ 202 h 202"/>
                              <a:gd name="T2" fmla="*/ 90 w 130"/>
                              <a:gd name="T3" fmla="*/ 202 h 202"/>
                              <a:gd name="T4" fmla="*/ 82 w 130"/>
                              <a:gd name="T5" fmla="*/ 197 h 202"/>
                              <a:gd name="T6" fmla="*/ 43 w 130"/>
                              <a:gd name="T7" fmla="*/ 96 h 202"/>
                              <a:gd name="T8" fmla="*/ 41 w 130"/>
                              <a:gd name="T9" fmla="*/ 96 h 202"/>
                              <a:gd name="T10" fmla="*/ 41 w 130"/>
                              <a:gd name="T11" fmla="*/ 196 h 202"/>
                              <a:gd name="T12" fmla="*/ 35 w 130"/>
                              <a:gd name="T13" fmla="*/ 202 h 202"/>
                              <a:gd name="T14" fmla="*/ 6 w 130"/>
                              <a:gd name="T15" fmla="*/ 202 h 202"/>
                              <a:gd name="T16" fmla="*/ 0 w 130"/>
                              <a:gd name="T17" fmla="*/ 196 h 202"/>
                              <a:gd name="T18" fmla="*/ 0 w 130"/>
                              <a:gd name="T19" fmla="*/ 6 h 202"/>
                              <a:gd name="T20" fmla="*/ 6 w 130"/>
                              <a:gd name="T21" fmla="*/ 0 h 202"/>
                              <a:gd name="T22" fmla="*/ 40 w 130"/>
                              <a:gd name="T23" fmla="*/ 0 h 202"/>
                              <a:gd name="T24" fmla="*/ 47 w 130"/>
                              <a:gd name="T25" fmla="*/ 5 h 202"/>
                              <a:gd name="T26" fmla="*/ 87 w 130"/>
                              <a:gd name="T27" fmla="*/ 115 h 202"/>
                              <a:gd name="T28" fmla="*/ 90 w 130"/>
                              <a:gd name="T29" fmla="*/ 114 h 202"/>
                              <a:gd name="T30" fmla="*/ 90 w 130"/>
                              <a:gd name="T31" fmla="*/ 6 h 202"/>
                              <a:gd name="T32" fmla="*/ 95 w 130"/>
                              <a:gd name="T33" fmla="*/ 0 h 202"/>
                              <a:gd name="T34" fmla="*/ 124 w 130"/>
                              <a:gd name="T35" fmla="*/ 0 h 202"/>
                              <a:gd name="T36" fmla="*/ 130 w 130"/>
                              <a:gd name="T37" fmla="*/ 6 h 202"/>
                              <a:gd name="T38" fmla="*/ 130 w 130"/>
                              <a:gd name="T39" fmla="*/ 196 h 202"/>
                              <a:gd name="T40" fmla="*/ 124 w 130"/>
                              <a:gd name="T41" fmla="*/ 202 h 202"/>
                              <a:gd name="T42" fmla="*/ 90 w 130"/>
                              <a:gd name="T4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202">
                                <a:moveTo>
                                  <a:pt x="90" y="202"/>
                                </a:moveTo>
                                <a:lnTo>
                                  <a:pt x="90" y="202"/>
                                </a:lnTo>
                                <a:cubicBezTo>
                                  <a:pt x="85" y="202"/>
                                  <a:pt x="83" y="199"/>
                                  <a:pt x="82" y="197"/>
                                </a:cubicBezTo>
                                <a:lnTo>
                                  <a:pt x="43" y="96"/>
                                </a:lnTo>
                                <a:cubicBezTo>
                                  <a:pt x="43" y="94"/>
                                  <a:pt x="41" y="95"/>
                                  <a:pt x="41" y="96"/>
                                </a:cubicBezTo>
                                <a:lnTo>
                                  <a:pt x="41" y="196"/>
                                </a:lnTo>
                                <a:cubicBezTo>
                                  <a:pt x="41" y="199"/>
                                  <a:pt x="38" y="202"/>
                                  <a:pt x="35" y="202"/>
                                </a:cubicBezTo>
                                <a:lnTo>
                                  <a:pt x="6" y="202"/>
                                </a:lnTo>
                                <a:cubicBezTo>
                                  <a:pt x="3" y="202"/>
                                  <a:pt x="0" y="199"/>
                                  <a:pt x="0" y="196"/>
                                </a:cubicBezTo>
                                <a:lnTo>
                                  <a:pt x="0" y="6"/>
                                </a:lnTo>
                                <a:cubicBezTo>
                                  <a:pt x="0" y="3"/>
                                  <a:pt x="3" y="0"/>
                                  <a:pt x="6" y="0"/>
                                </a:cubicBezTo>
                                <a:lnTo>
                                  <a:pt x="40" y="0"/>
                                </a:lnTo>
                                <a:cubicBezTo>
                                  <a:pt x="45" y="0"/>
                                  <a:pt x="47" y="3"/>
                                  <a:pt x="47" y="5"/>
                                </a:cubicBezTo>
                                <a:lnTo>
                                  <a:pt x="87" y="115"/>
                                </a:lnTo>
                                <a:cubicBezTo>
                                  <a:pt x="88" y="117"/>
                                  <a:pt x="90" y="116"/>
                                  <a:pt x="90" y="114"/>
                                </a:cubicBezTo>
                                <a:lnTo>
                                  <a:pt x="90" y="6"/>
                                </a:lnTo>
                                <a:cubicBezTo>
                                  <a:pt x="90" y="3"/>
                                  <a:pt x="92" y="0"/>
                                  <a:pt x="95" y="0"/>
                                </a:cubicBezTo>
                                <a:lnTo>
                                  <a:pt x="124" y="0"/>
                                </a:lnTo>
                                <a:cubicBezTo>
                                  <a:pt x="127" y="0"/>
                                  <a:pt x="130" y="3"/>
                                  <a:pt x="130" y="6"/>
                                </a:cubicBezTo>
                                <a:lnTo>
                                  <a:pt x="130" y="196"/>
                                </a:lnTo>
                                <a:cubicBezTo>
                                  <a:pt x="130" y="199"/>
                                  <a:pt x="127" y="202"/>
                                  <a:pt x="124" y="202"/>
                                </a:cubicBezTo>
                                <a:lnTo>
                                  <a:pt x="90" y="20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3" name="Freeform 973"/>
                        <wps:cNvSpPr>
                          <a:spLocks/>
                        </wps:cNvSpPr>
                        <wps:spPr bwMode="auto">
                          <a:xfrm>
                            <a:off x="2463800" y="682625"/>
                            <a:ext cx="122238" cy="192088"/>
                          </a:xfrm>
                          <a:custGeom>
                            <a:avLst/>
                            <a:gdLst>
                              <a:gd name="T0" fmla="*/ 90 w 129"/>
                              <a:gd name="T1" fmla="*/ 201 h 201"/>
                              <a:gd name="T2" fmla="*/ 90 w 129"/>
                              <a:gd name="T3" fmla="*/ 201 h 201"/>
                              <a:gd name="T4" fmla="*/ 82 w 129"/>
                              <a:gd name="T5" fmla="*/ 197 h 201"/>
                              <a:gd name="T6" fmla="*/ 43 w 129"/>
                              <a:gd name="T7" fmla="*/ 95 h 201"/>
                              <a:gd name="T8" fmla="*/ 40 w 129"/>
                              <a:gd name="T9" fmla="*/ 96 h 201"/>
                              <a:gd name="T10" fmla="*/ 40 w 129"/>
                              <a:gd name="T11" fmla="*/ 196 h 201"/>
                              <a:gd name="T12" fmla="*/ 34 w 129"/>
                              <a:gd name="T13" fmla="*/ 201 h 201"/>
                              <a:gd name="T14" fmla="*/ 5 w 129"/>
                              <a:gd name="T15" fmla="*/ 201 h 201"/>
                              <a:gd name="T16" fmla="*/ 0 w 129"/>
                              <a:gd name="T17" fmla="*/ 196 h 201"/>
                              <a:gd name="T18" fmla="*/ 0 w 129"/>
                              <a:gd name="T19" fmla="*/ 5 h 201"/>
                              <a:gd name="T20" fmla="*/ 5 w 129"/>
                              <a:gd name="T21" fmla="*/ 0 h 201"/>
                              <a:gd name="T22" fmla="*/ 40 w 129"/>
                              <a:gd name="T23" fmla="*/ 0 h 201"/>
                              <a:gd name="T24" fmla="*/ 47 w 129"/>
                              <a:gd name="T25" fmla="*/ 5 h 201"/>
                              <a:gd name="T26" fmla="*/ 87 w 129"/>
                              <a:gd name="T27" fmla="*/ 114 h 201"/>
                              <a:gd name="T28" fmla="*/ 89 w 129"/>
                              <a:gd name="T29" fmla="*/ 114 h 201"/>
                              <a:gd name="T30" fmla="*/ 89 w 129"/>
                              <a:gd name="T31" fmla="*/ 5 h 201"/>
                              <a:gd name="T32" fmla="*/ 95 w 129"/>
                              <a:gd name="T33" fmla="*/ 0 h 201"/>
                              <a:gd name="T34" fmla="*/ 124 w 129"/>
                              <a:gd name="T35" fmla="*/ 0 h 201"/>
                              <a:gd name="T36" fmla="*/ 129 w 129"/>
                              <a:gd name="T37" fmla="*/ 5 h 201"/>
                              <a:gd name="T38" fmla="*/ 129 w 129"/>
                              <a:gd name="T39" fmla="*/ 196 h 201"/>
                              <a:gd name="T40" fmla="*/ 124 w 129"/>
                              <a:gd name="T41" fmla="*/ 201 h 201"/>
                              <a:gd name="T42" fmla="*/ 90 w 129"/>
                              <a:gd name="T4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201">
                                <a:moveTo>
                                  <a:pt x="90" y="201"/>
                                </a:moveTo>
                                <a:lnTo>
                                  <a:pt x="90" y="201"/>
                                </a:lnTo>
                                <a:cubicBezTo>
                                  <a:pt x="85" y="201"/>
                                  <a:pt x="83" y="199"/>
                                  <a:pt x="82" y="197"/>
                                </a:cubicBezTo>
                                <a:lnTo>
                                  <a:pt x="43" y="95"/>
                                </a:lnTo>
                                <a:cubicBezTo>
                                  <a:pt x="42" y="94"/>
                                  <a:pt x="40" y="94"/>
                                  <a:pt x="40" y="96"/>
                                </a:cubicBezTo>
                                <a:lnTo>
                                  <a:pt x="40" y="196"/>
                                </a:lnTo>
                                <a:cubicBezTo>
                                  <a:pt x="40" y="199"/>
                                  <a:pt x="37" y="201"/>
                                  <a:pt x="34" y="201"/>
                                </a:cubicBezTo>
                                <a:lnTo>
                                  <a:pt x="5" y="201"/>
                                </a:lnTo>
                                <a:cubicBezTo>
                                  <a:pt x="2" y="201"/>
                                  <a:pt x="0" y="199"/>
                                  <a:pt x="0" y="196"/>
                                </a:cubicBezTo>
                                <a:lnTo>
                                  <a:pt x="0" y="5"/>
                                </a:lnTo>
                                <a:cubicBezTo>
                                  <a:pt x="0" y="2"/>
                                  <a:pt x="2" y="0"/>
                                  <a:pt x="5" y="0"/>
                                </a:cubicBezTo>
                                <a:lnTo>
                                  <a:pt x="40" y="0"/>
                                </a:lnTo>
                                <a:cubicBezTo>
                                  <a:pt x="44" y="0"/>
                                  <a:pt x="46" y="2"/>
                                  <a:pt x="47" y="5"/>
                                </a:cubicBezTo>
                                <a:lnTo>
                                  <a:pt x="87" y="114"/>
                                </a:lnTo>
                                <a:cubicBezTo>
                                  <a:pt x="87" y="116"/>
                                  <a:pt x="89" y="116"/>
                                  <a:pt x="89" y="114"/>
                                </a:cubicBezTo>
                                <a:lnTo>
                                  <a:pt x="89" y="5"/>
                                </a:lnTo>
                                <a:cubicBezTo>
                                  <a:pt x="89" y="2"/>
                                  <a:pt x="92" y="0"/>
                                  <a:pt x="95" y="0"/>
                                </a:cubicBezTo>
                                <a:lnTo>
                                  <a:pt x="124" y="0"/>
                                </a:lnTo>
                                <a:cubicBezTo>
                                  <a:pt x="127" y="0"/>
                                  <a:pt x="129" y="2"/>
                                  <a:pt x="129" y="5"/>
                                </a:cubicBezTo>
                                <a:lnTo>
                                  <a:pt x="129" y="196"/>
                                </a:lnTo>
                                <a:cubicBezTo>
                                  <a:pt x="129" y="199"/>
                                  <a:pt x="127" y="201"/>
                                  <a:pt x="124" y="201"/>
                                </a:cubicBezTo>
                                <a:lnTo>
                                  <a:pt x="90" y="20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4" name="Freeform 974"/>
                        <wps:cNvSpPr>
                          <a:spLocks/>
                        </wps:cNvSpPr>
                        <wps:spPr bwMode="auto">
                          <a:xfrm>
                            <a:off x="2608263" y="682625"/>
                            <a:ext cx="123825" cy="192088"/>
                          </a:xfrm>
                          <a:custGeom>
                            <a:avLst/>
                            <a:gdLst>
                              <a:gd name="T0" fmla="*/ 90 w 130"/>
                              <a:gd name="T1" fmla="*/ 201 h 201"/>
                              <a:gd name="T2" fmla="*/ 90 w 130"/>
                              <a:gd name="T3" fmla="*/ 201 h 201"/>
                              <a:gd name="T4" fmla="*/ 82 w 130"/>
                              <a:gd name="T5" fmla="*/ 197 h 201"/>
                              <a:gd name="T6" fmla="*/ 43 w 130"/>
                              <a:gd name="T7" fmla="*/ 95 h 201"/>
                              <a:gd name="T8" fmla="*/ 41 w 130"/>
                              <a:gd name="T9" fmla="*/ 96 h 201"/>
                              <a:gd name="T10" fmla="*/ 41 w 130"/>
                              <a:gd name="T11" fmla="*/ 196 h 201"/>
                              <a:gd name="T12" fmla="*/ 35 w 130"/>
                              <a:gd name="T13" fmla="*/ 201 h 201"/>
                              <a:gd name="T14" fmla="*/ 6 w 130"/>
                              <a:gd name="T15" fmla="*/ 201 h 201"/>
                              <a:gd name="T16" fmla="*/ 0 w 130"/>
                              <a:gd name="T17" fmla="*/ 196 h 201"/>
                              <a:gd name="T18" fmla="*/ 0 w 130"/>
                              <a:gd name="T19" fmla="*/ 5 h 201"/>
                              <a:gd name="T20" fmla="*/ 6 w 130"/>
                              <a:gd name="T21" fmla="*/ 0 h 201"/>
                              <a:gd name="T22" fmla="*/ 40 w 130"/>
                              <a:gd name="T23" fmla="*/ 0 h 201"/>
                              <a:gd name="T24" fmla="*/ 47 w 130"/>
                              <a:gd name="T25" fmla="*/ 5 h 201"/>
                              <a:gd name="T26" fmla="*/ 87 w 130"/>
                              <a:gd name="T27" fmla="*/ 114 h 201"/>
                              <a:gd name="T28" fmla="*/ 90 w 130"/>
                              <a:gd name="T29" fmla="*/ 114 h 201"/>
                              <a:gd name="T30" fmla="*/ 90 w 130"/>
                              <a:gd name="T31" fmla="*/ 5 h 201"/>
                              <a:gd name="T32" fmla="*/ 95 w 130"/>
                              <a:gd name="T33" fmla="*/ 0 h 201"/>
                              <a:gd name="T34" fmla="*/ 124 w 130"/>
                              <a:gd name="T35" fmla="*/ 0 h 201"/>
                              <a:gd name="T36" fmla="*/ 130 w 130"/>
                              <a:gd name="T37" fmla="*/ 5 h 201"/>
                              <a:gd name="T38" fmla="*/ 130 w 130"/>
                              <a:gd name="T39" fmla="*/ 196 h 201"/>
                              <a:gd name="T40" fmla="*/ 124 w 130"/>
                              <a:gd name="T41" fmla="*/ 201 h 201"/>
                              <a:gd name="T42" fmla="*/ 90 w 130"/>
                              <a:gd name="T4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201">
                                <a:moveTo>
                                  <a:pt x="90" y="201"/>
                                </a:moveTo>
                                <a:lnTo>
                                  <a:pt x="90" y="201"/>
                                </a:lnTo>
                                <a:cubicBezTo>
                                  <a:pt x="85" y="201"/>
                                  <a:pt x="83" y="199"/>
                                  <a:pt x="82" y="197"/>
                                </a:cubicBezTo>
                                <a:lnTo>
                                  <a:pt x="43" y="95"/>
                                </a:lnTo>
                                <a:cubicBezTo>
                                  <a:pt x="43" y="94"/>
                                  <a:pt x="41" y="94"/>
                                  <a:pt x="41" y="96"/>
                                </a:cubicBezTo>
                                <a:lnTo>
                                  <a:pt x="41" y="196"/>
                                </a:lnTo>
                                <a:cubicBezTo>
                                  <a:pt x="41" y="199"/>
                                  <a:pt x="38" y="201"/>
                                  <a:pt x="35" y="201"/>
                                </a:cubicBezTo>
                                <a:lnTo>
                                  <a:pt x="6" y="201"/>
                                </a:lnTo>
                                <a:cubicBezTo>
                                  <a:pt x="3" y="201"/>
                                  <a:pt x="0" y="199"/>
                                  <a:pt x="0" y="196"/>
                                </a:cubicBezTo>
                                <a:lnTo>
                                  <a:pt x="0" y="5"/>
                                </a:lnTo>
                                <a:cubicBezTo>
                                  <a:pt x="0" y="2"/>
                                  <a:pt x="3" y="0"/>
                                  <a:pt x="6" y="0"/>
                                </a:cubicBezTo>
                                <a:lnTo>
                                  <a:pt x="40" y="0"/>
                                </a:lnTo>
                                <a:cubicBezTo>
                                  <a:pt x="45" y="0"/>
                                  <a:pt x="47" y="2"/>
                                  <a:pt x="47" y="5"/>
                                </a:cubicBezTo>
                                <a:lnTo>
                                  <a:pt x="87" y="114"/>
                                </a:lnTo>
                                <a:cubicBezTo>
                                  <a:pt x="88" y="116"/>
                                  <a:pt x="90" y="116"/>
                                  <a:pt x="90" y="114"/>
                                </a:cubicBezTo>
                                <a:lnTo>
                                  <a:pt x="90" y="5"/>
                                </a:lnTo>
                                <a:cubicBezTo>
                                  <a:pt x="90" y="2"/>
                                  <a:pt x="92" y="0"/>
                                  <a:pt x="95" y="0"/>
                                </a:cubicBezTo>
                                <a:lnTo>
                                  <a:pt x="124" y="0"/>
                                </a:lnTo>
                                <a:cubicBezTo>
                                  <a:pt x="127" y="0"/>
                                  <a:pt x="130" y="2"/>
                                  <a:pt x="130" y="5"/>
                                </a:cubicBezTo>
                                <a:lnTo>
                                  <a:pt x="130" y="196"/>
                                </a:lnTo>
                                <a:cubicBezTo>
                                  <a:pt x="130" y="199"/>
                                  <a:pt x="127" y="201"/>
                                  <a:pt x="124" y="201"/>
                                </a:cubicBezTo>
                                <a:lnTo>
                                  <a:pt x="90" y="20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5" name="Freeform 975"/>
                        <wps:cNvSpPr>
                          <a:spLocks/>
                        </wps:cNvSpPr>
                        <wps:spPr bwMode="auto">
                          <a:xfrm>
                            <a:off x="1236663" y="471487"/>
                            <a:ext cx="112713" cy="193675"/>
                          </a:xfrm>
                          <a:custGeom>
                            <a:avLst/>
                            <a:gdLst>
                              <a:gd name="T0" fmla="*/ 41 w 118"/>
                              <a:gd name="T1" fmla="*/ 159 h 203"/>
                              <a:gd name="T2" fmla="*/ 41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7 w 118"/>
                              <a:gd name="T25" fmla="*/ 6 h 203"/>
                              <a:gd name="T26" fmla="*/ 117 w 118"/>
                              <a:gd name="T27" fmla="*/ 35 h 203"/>
                              <a:gd name="T28" fmla="*/ 111 w 118"/>
                              <a:gd name="T29" fmla="*/ 41 h 203"/>
                              <a:gd name="T30" fmla="*/ 43 w 118"/>
                              <a:gd name="T31" fmla="*/ 41 h 203"/>
                              <a:gd name="T32" fmla="*/ 41 w 118"/>
                              <a:gd name="T33" fmla="*/ 44 h 203"/>
                              <a:gd name="T34" fmla="*/ 41 w 118"/>
                              <a:gd name="T35" fmla="*/ 79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1 w 118"/>
                              <a:gd name="T49" fmla="*/ 125 h 203"/>
                              <a:gd name="T50" fmla="*/ 41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1" y="159"/>
                                </a:moveTo>
                                <a:lnTo>
                                  <a:pt x="41" y="159"/>
                                </a:lnTo>
                                <a:cubicBezTo>
                                  <a:pt x="41" y="161"/>
                                  <a:pt x="42" y="162"/>
                                  <a:pt x="43" y="162"/>
                                </a:cubicBezTo>
                                <a:lnTo>
                                  <a:pt x="112" y="162"/>
                                </a:lnTo>
                                <a:cubicBezTo>
                                  <a:pt x="115" y="162"/>
                                  <a:pt x="118" y="165"/>
                                  <a:pt x="118" y="168"/>
                                </a:cubicBezTo>
                                <a:lnTo>
                                  <a:pt x="118" y="197"/>
                                </a:lnTo>
                                <a:cubicBezTo>
                                  <a:pt x="118" y="200"/>
                                  <a:pt x="115" y="203"/>
                                  <a:pt x="112" y="203"/>
                                </a:cubicBezTo>
                                <a:lnTo>
                                  <a:pt x="6" y="203"/>
                                </a:lnTo>
                                <a:cubicBezTo>
                                  <a:pt x="3" y="203"/>
                                  <a:pt x="0" y="200"/>
                                  <a:pt x="0" y="197"/>
                                </a:cubicBezTo>
                                <a:lnTo>
                                  <a:pt x="0" y="6"/>
                                </a:lnTo>
                                <a:cubicBezTo>
                                  <a:pt x="0" y="3"/>
                                  <a:pt x="3" y="0"/>
                                  <a:pt x="6" y="0"/>
                                </a:cubicBezTo>
                                <a:lnTo>
                                  <a:pt x="111" y="0"/>
                                </a:lnTo>
                                <a:cubicBezTo>
                                  <a:pt x="114" y="0"/>
                                  <a:pt x="117" y="3"/>
                                  <a:pt x="117" y="6"/>
                                </a:cubicBezTo>
                                <a:lnTo>
                                  <a:pt x="117" y="35"/>
                                </a:lnTo>
                                <a:cubicBezTo>
                                  <a:pt x="117" y="38"/>
                                  <a:pt x="114" y="41"/>
                                  <a:pt x="111" y="41"/>
                                </a:cubicBezTo>
                                <a:lnTo>
                                  <a:pt x="43" y="41"/>
                                </a:lnTo>
                                <a:cubicBezTo>
                                  <a:pt x="42" y="41"/>
                                  <a:pt x="41" y="42"/>
                                  <a:pt x="41" y="44"/>
                                </a:cubicBezTo>
                                <a:lnTo>
                                  <a:pt x="41" y="79"/>
                                </a:lnTo>
                                <a:cubicBezTo>
                                  <a:pt x="41" y="80"/>
                                  <a:pt x="42" y="81"/>
                                  <a:pt x="43" y="81"/>
                                </a:cubicBezTo>
                                <a:lnTo>
                                  <a:pt x="108" y="81"/>
                                </a:lnTo>
                                <a:cubicBezTo>
                                  <a:pt x="112" y="81"/>
                                  <a:pt x="114" y="84"/>
                                  <a:pt x="114" y="87"/>
                                </a:cubicBezTo>
                                <a:lnTo>
                                  <a:pt x="114" y="116"/>
                                </a:lnTo>
                                <a:cubicBezTo>
                                  <a:pt x="114" y="119"/>
                                  <a:pt x="112" y="122"/>
                                  <a:pt x="108" y="122"/>
                                </a:cubicBezTo>
                                <a:lnTo>
                                  <a:pt x="43" y="122"/>
                                </a:lnTo>
                                <a:cubicBezTo>
                                  <a:pt x="42" y="122"/>
                                  <a:pt x="41" y="123"/>
                                  <a:pt x="41" y="125"/>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6" name="Freeform 976"/>
                        <wps:cNvSpPr>
                          <a:spLocks/>
                        </wps:cNvSpPr>
                        <wps:spPr bwMode="auto">
                          <a:xfrm>
                            <a:off x="1365250" y="471487"/>
                            <a:ext cx="112713" cy="193675"/>
                          </a:xfrm>
                          <a:custGeom>
                            <a:avLst/>
                            <a:gdLst>
                              <a:gd name="T0" fmla="*/ 40 w 118"/>
                              <a:gd name="T1" fmla="*/ 159 h 203"/>
                              <a:gd name="T2" fmla="*/ 40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6 w 118"/>
                              <a:gd name="T25" fmla="*/ 6 h 203"/>
                              <a:gd name="T26" fmla="*/ 116 w 118"/>
                              <a:gd name="T27" fmla="*/ 35 h 203"/>
                              <a:gd name="T28" fmla="*/ 111 w 118"/>
                              <a:gd name="T29" fmla="*/ 41 h 203"/>
                              <a:gd name="T30" fmla="*/ 43 w 118"/>
                              <a:gd name="T31" fmla="*/ 41 h 203"/>
                              <a:gd name="T32" fmla="*/ 40 w 118"/>
                              <a:gd name="T33" fmla="*/ 44 h 203"/>
                              <a:gd name="T34" fmla="*/ 40 w 118"/>
                              <a:gd name="T35" fmla="*/ 79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0 w 118"/>
                              <a:gd name="T49" fmla="*/ 125 h 203"/>
                              <a:gd name="T50" fmla="*/ 40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0" y="159"/>
                                </a:moveTo>
                                <a:lnTo>
                                  <a:pt x="40" y="159"/>
                                </a:lnTo>
                                <a:cubicBezTo>
                                  <a:pt x="40" y="161"/>
                                  <a:pt x="42" y="162"/>
                                  <a:pt x="43" y="162"/>
                                </a:cubicBezTo>
                                <a:lnTo>
                                  <a:pt x="112" y="162"/>
                                </a:lnTo>
                                <a:cubicBezTo>
                                  <a:pt x="115" y="162"/>
                                  <a:pt x="118" y="165"/>
                                  <a:pt x="118" y="168"/>
                                </a:cubicBezTo>
                                <a:lnTo>
                                  <a:pt x="118" y="197"/>
                                </a:lnTo>
                                <a:cubicBezTo>
                                  <a:pt x="118" y="200"/>
                                  <a:pt x="115" y="203"/>
                                  <a:pt x="112" y="203"/>
                                </a:cubicBezTo>
                                <a:lnTo>
                                  <a:pt x="6" y="203"/>
                                </a:lnTo>
                                <a:cubicBezTo>
                                  <a:pt x="2" y="203"/>
                                  <a:pt x="0" y="200"/>
                                  <a:pt x="0" y="197"/>
                                </a:cubicBezTo>
                                <a:lnTo>
                                  <a:pt x="0" y="6"/>
                                </a:lnTo>
                                <a:cubicBezTo>
                                  <a:pt x="0" y="3"/>
                                  <a:pt x="2" y="0"/>
                                  <a:pt x="6" y="0"/>
                                </a:cubicBezTo>
                                <a:lnTo>
                                  <a:pt x="111" y="0"/>
                                </a:lnTo>
                                <a:cubicBezTo>
                                  <a:pt x="114" y="0"/>
                                  <a:pt x="116" y="3"/>
                                  <a:pt x="116" y="6"/>
                                </a:cubicBezTo>
                                <a:lnTo>
                                  <a:pt x="116" y="35"/>
                                </a:lnTo>
                                <a:cubicBezTo>
                                  <a:pt x="116" y="38"/>
                                  <a:pt x="114" y="41"/>
                                  <a:pt x="111" y="41"/>
                                </a:cubicBezTo>
                                <a:lnTo>
                                  <a:pt x="43" y="41"/>
                                </a:lnTo>
                                <a:cubicBezTo>
                                  <a:pt x="42" y="41"/>
                                  <a:pt x="40" y="42"/>
                                  <a:pt x="40" y="44"/>
                                </a:cubicBezTo>
                                <a:lnTo>
                                  <a:pt x="40" y="79"/>
                                </a:lnTo>
                                <a:cubicBezTo>
                                  <a:pt x="40" y="80"/>
                                  <a:pt x="42" y="81"/>
                                  <a:pt x="43" y="81"/>
                                </a:cubicBezTo>
                                <a:lnTo>
                                  <a:pt x="108" y="81"/>
                                </a:lnTo>
                                <a:cubicBezTo>
                                  <a:pt x="111" y="81"/>
                                  <a:pt x="114" y="84"/>
                                  <a:pt x="114" y="87"/>
                                </a:cubicBezTo>
                                <a:lnTo>
                                  <a:pt x="114" y="116"/>
                                </a:lnTo>
                                <a:cubicBezTo>
                                  <a:pt x="114" y="119"/>
                                  <a:pt x="111" y="122"/>
                                  <a:pt x="108" y="122"/>
                                </a:cubicBezTo>
                                <a:lnTo>
                                  <a:pt x="43" y="122"/>
                                </a:lnTo>
                                <a:cubicBezTo>
                                  <a:pt x="42" y="122"/>
                                  <a:pt x="40" y="123"/>
                                  <a:pt x="40" y="125"/>
                                </a:cubicBezTo>
                                <a:lnTo>
                                  <a:pt x="40"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7" name="Freeform 977"/>
                        <wps:cNvSpPr>
                          <a:spLocks/>
                        </wps:cNvSpPr>
                        <wps:spPr bwMode="auto">
                          <a:xfrm>
                            <a:off x="1236663" y="681037"/>
                            <a:ext cx="112713" cy="193675"/>
                          </a:xfrm>
                          <a:custGeom>
                            <a:avLst/>
                            <a:gdLst>
                              <a:gd name="T0" fmla="*/ 41 w 118"/>
                              <a:gd name="T1" fmla="*/ 159 h 203"/>
                              <a:gd name="T2" fmla="*/ 41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7 w 118"/>
                              <a:gd name="T25" fmla="*/ 6 h 203"/>
                              <a:gd name="T26" fmla="*/ 117 w 118"/>
                              <a:gd name="T27" fmla="*/ 35 h 203"/>
                              <a:gd name="T28" fmla="*/ 111 w 118"/>
                              <a:gd name="T29" fmla="*/ 41 h 203"/>
                              <a:gd name="T30" fmla="*/ 43 w 118"/>
                              <a:gd name="T31" fmla="*/ 41 h 203"/>
                              <a:gd name="T32" fmla="*/ 41 w 118"/>
                              <a:gd name="T33" fmla="*/ 44 h 203"/>
                              <a:gd name="T34" fmla="*/ 41 w 118"/>
                              <a:gd name="T35" fmla="*/ 78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1 w 118"/>
                              <a:gd name="T49" fmla="*/ 125 h 203"/>
                              <a:gd name="T50" fmla="*/ 41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1" y="159"/>
                                </a:moveTo>
                                <a:lnTo>
                                  <a:pt x="41" y="159"/>
                                </a:lnTo>
                                <a:cubicBezTo>
                                  <a:pt x="41" y="161"/>
                                  <a:pt x="42" y="162"/>
                                  <a:pt x="43" y="162"/>
                                </a:cubicBezTo>
                                <a:lnTo>
                                  <a:pt x="112" y="162"/>
                                </a:lnTo>
                                <a:cubicBezTo>
                                  <a:pt x="115" y="162"/>
                                  <a:pt x="118" y="165"/>
                                  <a:pt x="118" y="168"/>
                                </a:cubicBezTo>
                                <a:lnTo>
                                  <a:pt x="118" y="197"/>
                                </a:lnTo>
                                <a:cubicBezTo>
                                  <a:pt x="118" y="200"/>
                                  <a:pt x="115" y="203"/>
                                  <a:pt x="112" y="203"/>
                                </a:cubicBezTo>
                                <a:lnTo>
                                  <a:pt x="6" y="203"/>
                                </a:lnTo>
                                <a:cubicBezTo>
                                  <a:pt x="3" y="203"/>
                                  <a:pt x="0" y="200"/>
                                  <a:pt x="0" y="197"/>
                                </a:cubicBezTo>
                                <a:lnTo>
                                  <a:pt x="0" y="6"/>
                                </a:lnTo>
                                <a:cubicBezTo>
                                  <a:pt x="0" y="3"/>
                                  <a:pt x="3" y="0"/>
                                  <a:pt x="6" y="0"/>
                                </a:cubicBezTo>
                                <a:lnTo>
                                  <a:pt x="111" y="0"/>
                                </a:lnTo>
                                <a:cubicBezTo>
                                  <a:pt x="114" y="0"/>
                                  <a:pt x="117" y="3"/>
                                  <a:pt x="117" y="6"/>
                                </a:cubicBezTo>
                                <a:lnTo>
                                  <a:pt x="117" y="35"/>
                                </a:lnTo>
                                <a:cubicBezTo>
                                  <a:pt x="117" y="38"/>
                                  <a:pt x="114" y="41"/>
                                  <a:pt x="111" y="41"/>
                                </a:cubicBezTo>
                                <a:lnTo>
                                  <a:pt x="43" y="41"/>
                                </a:lnTo>
                                <a:cubicBezTo>
                                  <a:pt x="42" y="41"/>
                                  <a:pt x="41" y="42"/>
                                  <a:pt x="41" y="44"/>
                                </a:cubicBezTo>
                                <a:lnTo>
                                  <a:pt x="41" y="78"/>
                                </a:lnTo>
                                <a:cubicBezTo>
                                  <a:pt x="41" y="80"/>
                                  <a:pt x="42" y="81"/>
                                  <a:pt x="43" y="81"/>
                                </a:cubicBezTo>
                                <a:lnTo>
                                  <a:pt x="108" y="81"/>
                                </a:lnTo>
                                <a:cubicBezTo>
                                  <a:pt x="112" y="81"/>
                                  <a:pt x="114" y="84"/>
                                  <a:pt x="114" y="87"/>
                                </a:cubicBezTo>
                                <a:lnTo>
                                  <a:pt x="114" y="116"/>
                                </a:lnTo>
                                <a:cubicBezTo>
                                  <a:pt x="114" y="119"/>
                                  <a:pt x="112" y="122"/>
                                  <a:pt x="108" y="122"/>
                                </a:cubicBezTo>
                                <a:lnTo>
                                  <a:pt x="43" y="122"/>
                                </a:lnTo>
                                <a:cubicBezTo>
                                  <a:pt x="42" y="122"/>
                                  <a:pt x="41" y="123"/>
                                  <a:pt x="41" y="125"/>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8" name="Freeform 978"/>
                        <wps:cNvSpPr>
                          <a:spLocks/>
                        </wps:cNvSpPr>
                        <wps:spPr bwMode="auto">
                          <a:xfrm>
                            <a:off x="1365250" y="681037"/>
                            <a:ext cx="112713" cy="193675"/>
                          </a:xfrm>
                          <a:custGeom>
                            <a:avLst/>
                            <a:gdLst>
                              <a:gd name="T0" fmla="*/ 40 w 118"/>
                              <a:gd name="T1" fmla="*/ 159 h 203"/>
                              <a:gd name="T2" fmla="*/ 40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6 w 118"/>
                              <a:gd name="T25" fmla="*/ 6 h 203"/>
                              <a:gd name="T26" fmla="*/ 116 w 118"/>
                              <a:gd name="T27" fmla="*/ 35 h 203"/>
                              <a:gd name="T28" fmla="*/ 111 w 118"/>
                              <a:gd name="T29" fmla="*/ 41 h 203"/>
                              <a:gd name="T30" fmla="*/ 43 w 118"/>
                              <a:gd name="T31" fmla="*/ 41 h 203"/>
                              <a:gd name="T32" fmla="*/ 40 w 118"/>
                              <a:gd name="T33" fmla="*/ 44 h 203"/>
                              <a:gd name="T34" fmla="*/ 40 w 118"/>
                              <a:gd name="T35" fmla="*/ 78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0 w 118"/>
                              <a:gd name="T49" fmla="*/ 125 h 203"/>
                              <a:gd name="T50" fmla="*/ 40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0" y="159"/>
                                </a:moveTo>
                                <a:lnTo>
                                  <a:pt x="40" y="159"/>
                                </a:lnTo>
                                <a:cubicBezTo>
                                  <a:pt x="40" y="161"/>
                                  <a:pt x="42" y="162"/>
                                  <a:pt x="43" y="162"/>
                                </a:cubicBezTo>
                                <a:lnTo>
                                  <a:pt x="112" y="162"/>
                                </a:lnTo>
                                <a:cubicBezTo>
                                  <a:pt x="115" y="162"/>
                                  <a:pt x="118" y="165"/>
                                  <a:pt x="118" y="168"/>
                                </a:cubicBezTo>
                                <a:lnTo>
                                  <a:pt x="118" y="197"/>
                                </a:lnTo>
                                <a:cubicBezTo>
                                  <a:pt x="118" y="200"/>
                                  <a:pt x="115" y="203"/>
                                  <a:pt x="112" y="203"/>
                                </a:cubicBezTo>
                                <a:lnTo>
                                  <a:pt x="6" y="203"/>
                                </a:lnTo>
                                <a:cubicBezTo>
                                  <a:pt x="2" y="203"/>
                                  <a:pt x="0" y="200"/>
                                  <a:pt x="0" y="197"/>
                                </a:cubicBezTo>
                                <a:lnTo>
                                  <a:pt x="0" y="6"/>
                                </a:lnTo>
                                <a:cubicBezTo>
                                  <a:pt x="0" y="3"/>
                                  <a:pt x="2" y="0"/>
                                  <a:pt x="6" y="0"/>
                                </a:cubicBezTo>
                                <a:lnTo>
                                  <a:pt x="111" y="0"/>
                                </a:lnTo>
                                <a:cubicBezTo>
                                  <a:pt x="114" y="0"/>
                                  <a:pt x="116" y="3"/>
                                  <a:pt x="116" y="6"/>
                                </a:cubicBezTo>
                                <a:lnTo>
                                  <a:pt x="116" y="35"/>
                                </a:lnTo>
                                <a:cubicBezTo>
                                  <a:pt x="116" y="38"/>
                                  <a:pt x="114" y="41"/>
                                  <a:pt x="111" y="41"/>
                                </a:cubicBezTo>
                                <a:lnTo>
                                  <a:pt x="43" y="41"/>
                                </a:lnTo>
                                <a:cubicBezTo>
                                  <a:pt x="42" y="41"/>
                                  <a:pt x="40" y="42"/>
                                  <a:pt x="40" y="44"/>
                                </a:cubicBezTo>
                                <a:lnTo>
                                  <a:pt x="40" y="78"/>
                                </a:lnTo>
                                <a:cubicBezTo>
                                  <a:pt x="40" y="80"/>
                                  <a:pt x="42" y="81"/>
                                  <a:pt x="43" y="81"/>
                                </a:cubicBezTo>
                                <a:lnTo>
                                  <a:pt x="108" y="81"/>
                                </a:lnTo>
                                <a:cubicBezTo>
                                  <a:pt x="111" y="81"/>
                                  <a:pt x="114" y="84"/>
                                  <a:pt x="114" y="87"/>
                                </a:cubicBezTo>
                                <a:lnTo>
                                  <a:pt x="114" y="116"/>
                                </a:lnTo>
                                <a:cubicBezTo>
                                  <a:pt x="114" y="119"/>
                                  <a:pt x="111" y="122"/>
                                  <a:pt x="108" y="122"/>
                                </a:cubicBezTo>
                                <a:lnTo>
                                  <a:pt x="43" y="122"/>
                                </a:lnTo>
                                <a:cubicBezTo>
                                  <a:pt x="42" y="122"/>
                                  <a:pt x="40" y="123"/>
                                  <a:pt x="40" y="125"/>
                                </a:cubicBezTo>
                                <a:lnTo>
                                  <a:pt x="40"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0" name="Freeform 980"/>
                        <wps:cNvSpPr>
                          <a:spLocks/>
                        </wps:cNvSpPr>
                        <wps:spPr bwMode="auto">
                          <a:xfrm>
                            <a:off x="4763" y="6350"/>
                            <a:ext cx="342900" cy="403225"/>
                          </a:xfrm>
                          <a:custGeom>
                            <a:avLst/>
                            <a:gdLst>
                              <a:gd name="T0" fmla="*/ 175 w 360"/>
                              <a:gd name="T1" fmla="*/ 274 h 422"/>
                              <a:gd name="T2" fmla="*/ 175 w 360"/>
                              <a:gd name="T3" fmla="*/ 274 h 422"/>
                              <a:gd name="T4" fmla="*/ 183 w 360"/>
                              <a:gd name="T5" fmla="*/ 274 h 422"/>
                              <a:gd name="T6" fmla="*/ 247 w 360"/>
                              <a:gd name="T7" fmla="*/ 9 h 422"/>
                              <a:gd name="T8" fmla="*/ 259 w 360"/>
                              <a:gd name="T9" fmla="*/ 0 h 422"/>
                              <a:gd name="T10" fmla="*/ 348 w 360"/>
                              <a:gd name="T11" fmla="*/ 0 h 422"/>
                              <a:gd name="T12" fmla="*/ 360 w 360"/>
                              <a:gd name="T13" fmla="*/ 11 h 422"/>
                              <a:gd name="T14" fmla="*/ 360 w 360"/>
                              <a:gd name="T15" fmla="*/ 410 h 422"/>
                              <a:gd name="T16" fmla="*/ 348 w 360"/>
                              <a:gd name="T17" fmla="*/ 422 h 422"/>
                              <a:gd name="T18" fmla="*/ 295 w 360"/>
                              <a:gd name="T19" fmla="*/ 422 h 422"/>
                              <a:gd name="T20" fmla="*/ 283 w 360"/>
                              <a:gd name="T21" fmla="*/ 410 h 422"/>
                              <a:gd name="T22" fmla="*/ 283 w 360"/>
                              <a:gd name="T23" fmla="*/ 182 h 422"/>
                              <a:gd name="T24" fmla="*/ 278 w 360"/>
                              <a:gd name="T25" fmla="*/ 181 h 422"/>
                              <a:gd name="T26" fmla="*/ 216 w 360"/>
                              <a:gd name="T27" fmla="*/ 411 h 422"/>
                              <a:gd name="T28" fmla="*/ 203 w 360"/>
                              <a:gd name="T29" fmla="*/ 422 h 422"/>
                              <a:gd name="T30" fmla="*/ 156 w 360"/>
                              <a:gd name="T31" fmla="*/ 422 h 422"/>
                              <a:gd name="T32" fmla="*/ 143 w 360"/>
                              <a:gd name="T33" fmla="*/ 411 h 422"/>
                              <a:gd name="T34" fmla="*/ 82 w 360"/>
                              <a:gd name="T35" fmla="*/ 181 h 422"/>
                              <a:gd name="T36" fmla="*/ 77 w 360"/>
                              <a:gd name="T37" fmla="*/ 182 h 422"/>
                              <a:gd name="T38" fmla="*/ 77 w 360"/>
                              <a:gd name="T39" fmla="*/ 410 h 422"/>
                              <a:gd name="T40" fmla="*/ 65 w 360"/>
                              <a:gd name="T41" fmla="*/ 422 h 422"/>
                              <a:gd name="T42" fmla="*/ 12 w 360"/>
                              <a:gd name="T43" fmla="*/ 422 h 422"/>
                              <a:gd name="T44" fmla="*/ 0 w 360"/>
                              <a:gd name="T45" fmla="*/ 410 h 422"/>
                              <a:gd name="T46" fmla="*/ 0 w 360"/>
                              <a:gd name="T47" fmla="*/ 11 h 422"/>
                              <a:gd name="T48" fmla="*/ 12 w 360"/>
                              <a:gd name="T49" fmla="*/ 0 h 422"/>
                              <a:gd name="T50" fmla="*/ 101 w 360"/>
                              <a:gd name="T51" fmla="*/ 0 h 422"/>
                              <a:gd name="T52" fmla="*/ 114 w 360"/>
                              <a:gd name="T53" fmla="*/ 9 h 422"/>
                              <a:gd name="T54" fmla="*/ 175 w 360"/>
                              <a:gd name="T55" fmla="*/ 27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0" h="422">
                                <a:moveTo>
                                  <a:pt x="175" y="274"/>
                                </a:moveTo>
                                <a:lnTo>
                                  <a:pt x="175" y="274"/>
                                </a:lnTo>
                                <a:cubicBezTo>
                                  <a:pt x="177" y="278"/>
                                  <a:pt x="182" y="278"/>
                                  <a:pt x="183" y="274"/>
                                </a:cubicBezTo>
                                <a:lnTo>
                                  <a:pt x="247" y="9"/>
                                </a:lnTo>
                                <a:cubicBezTo>
                                  <a:pt x="249" y="2"/>
                                  <a:pt x="253" y="0"/>
                                  <a:pt x="259" y="0"/>
                                </a:cubicBezTo>
                                <a:lnTo>
                                  <a:pt x="348" y="0"/>
                                </a:lnTo>
                                <a:cubicBezTo>
                                  <a:pt x="355" y="0"/>
                                  <a:pt x="360" y="4"/>
                                  <a:pt x="360" y="11"/>
                                </a:cubicBezTo>
                                <a:lnTo>
                                  <a:pt x="360" y="410"/>
                                </a:lnTo>
                                <a:cubicBezTo>
                                  <a:pt x="360" y="416"/>
                                  <a:pt x="355" y="422"/>
                                  <a:pt x="348" y="422"/>
                                </a:cubicBezTo>
                                <a:lnTo>
                                  <a:pt x="295" y="422"/>
                                </a:lnTo>
                                <a:cubicBezTo>
                                  <a:pt x="288" y="422"/>
                                  <a:pt x="283" y="416"/>
                                  <a:pt x="283" y="410"/>
                                </a:cubicBezTo>
                                <a:lnTo>
                                  <a:pt x="283" y="182"/>
                                </a:lnTo>
                                <a:cubicBezTo>
                                  <a:pt x="283" y="178"/>
                                  <a:pt x="279" y="177"/>
                                  <a:pt x="278" y="181"/>
                                </a:cubicBezTo>
                                <a:lnTo>
                                  <a:pt x="216" y="411"/>
                                </a:lnTo>
                                <a:cubicBezTo>
                                  <a:pt x="214" y="419"/>
                                  <a:pt x="210" y="422"/>
                                  <a:pt x="203" y="422"/>
                                </a:cubicBezTo>
                                <a:lnTo>
                                  <a:pt x="156" y="422"/>
                                </a:lnTo>
                                <a:cubicBezTo>
                                  <a:pt x="149" y="422"/>
                                  <a:pt x="145" y="419"/>
                                  <a:pt x="143" y="411"/>
                                </a:cubicBezTo>
                                <a:lnTo>
                                  <a:pt x="82" y="181"/>
                                </a:lnTo>
                                <a:cubicBezTo>
                                  <a:pt x="81" y="177"/>
                                  <a:pt x="77" y="178"/>
                                  <a:pt x="77" y="182"/>
                                </a:cubicBezTo>
                                <a:lnTo>
                                  <a:pt x="77" y="410"/>
                                </a:lnTo>
                                <a:cubicBezTo>
                                  <a:pt x="77" y="416"/>
                                  <a:pt x="72" y="422"/>
                                  <a:pt x="65" y="422"/>
                                </a:cubicBezTo>
                                <a:lnTo>
                                  <a:pt x="12" y="422"/>
                                </a:lnTo>
                                <a:cubicBezTo>
                                  <a:pt x="5" y="422"/>
                                  <a:pt x="0" y="416"/>
                                  <a:pt x="0" y="410"/>
                                </a:cubicBezTo>
                                <a:lnTo>
                                  <a:pt x="0" y="11"/>
                                </a:lnTo>
                                <a:cubicBezTo>
                                  <a:pt x="0" y="4"/>
                                  <a:pt x="5" y="0"/>
                                  <a:pt x="12" y="0"/>
                                </a:cubicBezTo>
                                <a:lnTo>
                                  <a:pt x="101" y="0"/>
                                </a:lnTo>
                                <a:cubicBezTo>
                                  <a:pt x="108" y="0"/>
                                  <a:pt x="112" y="2"/>
                                  <a:pt x="114" y="9"/>
                                </a:cubicBezTo>
                                <a:lnTo>
                                  <a:pt x="175" y="27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1" name="Freeform 981"/>
                        <wps:cNvSpPr>
                          <a:spLocks/>
                        </wps:cNvSpPr>
                        <wps:spPr bwMode="auto">
                          <a:xfrm>
                            <a:off x="722313" y="0"/>
                            <a:ext cx="277813" cy="415925"/>
                          </a:xfrm>
                          <a:custGeom>
                            <a:avLst/>
                            <a:gdLst>
                              <a:gd name="T0" fmla="*/ 141 w 291"/>
                              <a:gd name="T1" fmla="*/ 255 h 435"/>
                              <a:gd name="T2" fmla="*/ 141 w 291"/>
                              <a:gd name="T3" fmla="*/ 255 h 435"/>
                              <a:gd name="T4" fmla="*/ 5 w 291"/>
                              <a:gd name="T5" fmla="*/ 127 h 435"/>
                              <a:gd name="T6" fmla="*/ 144 w 291"/>
                              <a:gd name="T7" fmla="*/ 0 h 435"/>
                              <a:gd name="T8" fmla="*/ 283 w 291"/>
                              <a:gd name="T9" fmla="*/ 127 h 435"/>
                              <a:gd name="T10" fmla="*/ 283 w 291"/>
                              <a:gd name="T11" fmla="*/ 136 h 435"/>
                              <a:gd name="T12" fmla="*/ 271 w 291"/>
                              <a:gd name="T13" fmla="*/ 148 h 435"/>
                              <a:gd name="T14" fmla="*/ 210 w 291"/>
                              <a:gd name="T15" fmla="*/ 148 h 435"/>
                              <a:gd name="T16" fmla="*/ 198 w 291"/>
                              <a:gd name="T17" fmla="*/ 136 h 435"/>
                              <a:gd name="T18" fmla="*/ 198 w 291"/>
                              <a:gd name="T19" fmla="*/ 127 h 435"/>
                              <a:gd name="T20" fmla="*/ 144 w 291"/>
                              <a:gd name="T21" fmla="*/ 81 h 435"/>
                              <a:gd name="T22" fmla="*/ 91 w 291"/>
                              <a:gd name="T23" fmla="*/ 124 h 435"/>
                              <a:gd name="T24" fmla="*/ 145 w 291"/>
                              <a:gd name="T25" fmla="*/ 167 h 435"/>
                              <a:gd name="T26" fmla="*/ 291 w 291"/>
                              <a:gd name="T27" fmla="*/ 303 h 435"/>
                              <a:gd name="T28" fmla="*/ 144 w 291"/>
                              <a:gd name="T29" fmla="*/ 435 h 435"/>
                              <a:gd name="T30" fmla="*/ 0 w 291"/>
                              <a:gd name="T31" fmla="*/ 303 h 435"/>
                              <a:gd name="T32" fmla="*/ 0 w 291"/>
                              <a:gd name="T33" fmla="*/ 285 h 435"/>
                              <a:gd name="T34" fmla="*/ 12 w 291"/>
                              <a:gd name="T35" fmla="*/ 273 h 435"/>
                              <a:gd name="T36" fmla="*/ 73 w 291"/>
                              <a:gd name="T37" fmla="*/ 273 h 435"/>
                              <a:gd name="T38" fmla="*/ 85 w 291"/>
                              <a:gd name="T39" fmla="*/ 285 h 435"/>
                              <a:gd name="T40" fmla="*/ 85 w 291"/>
                              <a:gd name="T41" fmla="*/ 303 h 435"/>
                              <a:gd name="T42" fmla="*/ 144 w 291"/>
                              <a:gd name="T43" fmla="*/ 353 h 435"/>
                              <a:gd name="T44" fmla="*/ 204 w 291"/>
                              <a:gd name="T45" fmla="*/ 303 h 435"/>
                              <a:gd name="T46" fmla="*/ 141 w 291"/>
                              <a:gd name="T47" fmla="*/ 25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35">
                                <a:moveTo>
                                  <a:pt x="141" y="255"/>
                                </a:moveTo>
                                <a:lnTo>
                                  <a:pt x="141" y="255"/>
                                </a:lnTo>
                                <a:cubicBezTo>
                                  <a:pt x="65" y="238"/>
                                  <a:pt x="5" y="205"/>
                                  <a:pt x="5" y="127"/>
                                </a:cubicBezTo>
                                <a:cubicBezTo>
                                  <a:pt x="5" y="55"/>
                                  <a:pt x="64" y="0"/>
                                  <a:pt x="144" y="0"/>
                                </a:cubicBezTo>
                                <a:cubicBezTo>
                                  <a:pt x="225" y="0"/>
                                  <a:pt x="283" y="55"/>
                                  <a:pt x="283" y="127"/>
                                </a:cubicBezTo>
                                <a:lnTo>
                                  <a:pt x="283" y="136"/>
                                </a:lnTo>
                                <a:cubicBezTo>
                                  <a:pt x="283" y="142"/>
                                  <a:pt x="277" y="148"/>
                                  <a:pt x="271" y="148"/>
                                </a:cubicBezTo>
                                <a:lnTo>
                                  <a:pt x="210" y="148"/>
                                </a:lnTo>
                                <a:cubicBezTo>
                                  <a:pt x="203" y="148"/>
                                  <a:pt x="198" y="142"/>
                                  <a:pt x="198" y="136"/>
                                </a:cubicBezTo>
                                <a:lnTo>
                                  <a:pt x="198" y="127"/>
                                </a:lnTo>
                                <a:cubicBezTo>
                                  <a:pt x="198" y="103"/>
                                  <a:pt x="178" y="81"/>
                                  <a:pt x="144" y="81"/>
                                </a:cubicBezTo>
                                <a:cubicBezTo>
                                  <a:pt x="110" y="81"/>
                                  <a:pt x="91" y="99"/>
                                  <a:pt x="91" y="124"/>
                                </a:cubicBezTo>
                                <a:cubicBezTo>
                                  <a:pt x="91" y="147"/>
                                  <a:pt x="114" y="161"/>
                                  <a:pt x="145" y="167"/>
                                </a:cubicBezTo>
                                <a:cubicBezTo>
                                  <a:pt x="229" y="184"/>
                                  <a:pt x="291" y="219"/>
                                  <a:pt x="291" y="303"/>
                                </a:cubicBezTo>
                                <a:cubicBezTo>
                                  <a:pt x="291" y="382"/>
                                  <a:pt x="230" y="435"/>
                                  <a:pt x="144" y="435"/>
                                </a:cubicBezTo>
                                <a:cubicBezTo>
                                  <a:pt x="60" y="435"/>
                                  <a:pt x="0" y="377"/>
                                  <a:pt x="0" y="303"/>
                                </a:cubicBezTo>
                                <a:lnTo>
                                  <a:pt x="0" y="285"/>
                                </a:lnTo>
                                <a:cubicBezTo>
                                  <a:pt x="0" y="278"/>
                                  <a:pt x="5" y="273"/>
                                  <a:pt x="12" y="273"/>
                                </a:cubicBezTo>
                                <a:lnTo>
                                  <a:pt x="73" y="273"/>
                                </a:lnTo>
                                <a:cubicBezTo>
                                  <a:pt x="80" y="273"/>
                                  <a:pt x="85" y="278"/>
                                  <a:pt x="85" y="285"/>
                                </a:cubicBezTo>
                                <a:lnTo>
                                  <a:pt x="85" y="303"/>
                                </a:lnTo>
                                <a:cubicBezTo>
                                  <a:pt x="85" y="331"/>
                                  <a:pt x="106" y="353"/>
                                  <a:pt x="144" y="353"/>
                                </a:cubicBezTo>
                                <a:cubicBezTo>
                                  <a:pt x="180" y="353"/>
                                  <a:pt x="204" y="331"/>
                                  <a:pt x="204" y="303"/>
                                </a:cubicBezTo>
                                <a:cubicBezTo>
                                  <a:pt x="204" y="277"/>
                                  <a:pt x="186" y="265"/>
                                  <a:pt x="141" y="25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2" name="Freeform 982"/>
                        <wps:cNvSpPr>
                          <a:spLocks/>
                        </wps:cNvSpPr>
                        <wps:spPr bwMode="auto">
                          <a:xfrm>
                            <a:off x="400050" y="6350"/>
                            <a:ext cx="130175" cy="196850"/>
                          </a:xfrm>
                          <a:custGeom>
                            <a:avLst/>
                            <a:gdLst>
                              <a:gd name="T0" fmla="*/ 137 w 137"/>
                              <a:gd name="T1" fmla="*/ 142 h 206"/>
                              <a:gd name="T2" fmla="*/ 137 w 137"/>
                              <a:gd name="T3" fmla="*/ 142 h 206"/>
                              <a:gd name="T4" fmla="*/ 68 w 137"/>
                              <a:gd name="T5" fmla="*/ 206 h 206"/>
                              <a:gd name="T6" fmla="*/ 0 w 137"/>
                              <a:gd name="T7" fmla="*/ 142 h 206"/>
                              <a:gd name="T8" fmla="*/ 0 w 137"/>
                              <a:gd name="T9" fmla="*/ 5 h 206"/>
                              <a:gd name="T10" fmla="*/ 5 w 137"/>
                              <a:gd name="T11" fmla="*/ 0 h 206"/>
                              <a:gd name="T12" fmla="*/ 35 w 137"/>
                              <a:gd name="T13" fmla="*/ 0 h 206"/>
                              <a:gd name="T14" fmla="*/ 41 w 137"/>
                              <a:gd name="T15" fmla="*/ 5 h 206"/>
                              <a:gd name="T16" fmla="*/ 41 w 137"/>
                              <a:gd name="T17" fmla="*/ 142 h 206"/>
                              <a:gd name="T18" fmla="*/ 68 w 137"/>
                              <a:gd name="T19" fmla="*/ 165 h 206"/>
                              <a:gd name="T20" fmla="*/ 96 w 137"/>
                              <a:gd name="T21" fmla="*/ 142 h 206"/>
                              <a:gd name="T22" fmla="*/ 96 w 137"/>
                              <a:gd name="T23" fmla="*/ 5 h 206"/>
                              <a:gd name="T24" fmla="*/ 102 w 137"/>
                              <a:gd name="T25" fmla="*/ 0 h 206"/>
                              <a:gd name="T26" fmla="*/ 132 w 137"/>
                              <a:gd name="T27" fmla="*/ 0 h 206"/>
                              <a:gd name="T28" fmla="*/ 137 w 137"/>
                              <a:gd name="T29" fmla="*/ 5 h 206"/>
                              <a:gd name="T30" fmla="*/ 137 w 137"/>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206">
                                <a:moveTo>
                                  <a:pt x="137" y="142"/>
                                </a:moveTo>
                                <a:lnTo>
                                  <a:pt x="137" y="142"/>
                                </a:lnTo>
                                <a:cubicBezTo>
                                  <a:pt x="137" y="177"/>
                                  <a:pt x="108" y="206"/>
                                  <a:pt x="68" y="206"/>
                                </a:cubicBezTo>
                                <a:cubicBezTo>
                                  <a:pt x="29" y="206"/>
                                  <a:pt x="0" y="177"/>
                                  <a:pt x="0" y="142"/>
                                </a:cubicBezTo>
                                <a:lnTo>
                                  <a:pt x="0" y="5"/>
                                </a:lnTo>
                                <a:cubicBezTo>
                                  <a:pt x="0" y="2"/>
                                  <a:pt x="2" y="0"/>
                                  <a:pt x="5" y="0"/>
                                </a:cubicBezTo>
                                <a:lnTo>
                                  <a:pt x="35" y="0"/>
                                </a:lnTo>
                                <a:cubicBezTo>
                                  <a:pt x="38" y="0"/>
                                  <a:pt x="41" y="2"/>
                                  <a:pt x="41" y="5"/>
                                </a:cubicBezTo>
                                <a:lnTo>
                                  <a:pt x="41" y="142"/>
                                </a:lnTo>
                                <a:cubicBezTo>
                                  <a:pt x="41" y="155"/>
                                  <a:pt x="51" y="165"/>
                                  <a:pt x="68" y="165"/>
                                </a:cubicBezTo>
                                <a:cubicBezTo>
                                  <a:pt x="86" y="165"/>
                                  <a:pt x="96" y="155"/>
                                  <a:pt x="96" y="142"/>
                                </a:cubicBezTo>
                                <a:lnTo>
                                  <a:pt x="96" y="5"/>
                                </a:lnTo>
                                <a:cubicBezTo>
                                  <a:pt x="96" y="2"/>
                                  <a:pt x="99" y="0"/>
                                  <a:pt x="102" y="0"/>
                                </a:cubicBezTo>
                                <a:lnTo>
                                  <a:pt x="132" y="0"/>
                                </a:lnTo>
                                <a:cubicBezTo>
                                  <a:pt x="135" y="0"/>
                                  <a:pt x="137" y="2"/>
                                  <a:pt x="137" y="5"/>
                                </a:cubicBezTo>
                                <a:lnTo>
                                  <a:pt x="137"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3" name="Freeform 983"/>
                        <wps:cNvSpPr>
                          <a:spLocks/>
                        </wps:cNvSpPr>
                        <wps:spPr bwMode="auto">
                          <a:xfrm>
                            <a:off x="549275" y="6350"/>
                            <a:ext cx="131763" cy="196850"/>
                          </a:xfrm>
                          <a:custGeom>
                            <a:avLst/>
                            <a:gdLst>
                              <a:gd name="T0" fmla="*/ 138 w 138"/>
                              <a:gd name="T1" fmla="*/ 142 h 206"/>
                              <a:gd name="T2" fmla="*/ 138 w 138"/>
                              <a:gd name="T3" fmla="*/ 142 h 206"/>
                              <a:gd name="T4" fmla="*/ 68 w 138"/>
                              <a:gd name="T5" fmla="*/ 206 h 206"/>
                              <a:gd name="T6" fmla="*/ 0 w 138"/>
                              <a:gd name="T7" fmla="*/ 142 h 206"/>
                              <a:gd name="T8" fmla="*/ 0 w 138"/>
                              <a:gd name="T9" fmla="*/ 5 h 206"/>
                              <a:gd name="T10" fmla="*/ 6 w 138"/>
                              <a:gd name="T11" fmla="*/ 0 h 206"/>
                              <a:gd name="T12" fmla="*/ 35 w 138"/>
                              <a:gd name="T13" fmla="*/ 0 h 206"/>
                              <a:gd name="T14" fmla="*/ 41 w 138"/>
                              <a:gd name="T15" fmla="*/ 5 h 206"/>
                              <a:gd name="T16" fmla="*/ 41 w 138"/>
                              <a:gd name="T17" fmla="*/ 142 h 206"/>
                              <a:gd name="T18" fmla="*/ 68 w 138"/>
                              <a:gd name="T19" fmla="*/ 165 h 206"/>
                              <a:gd name="T20" fmla="*/ 97 w 138"/>
                              <a:gd name="T21" fmla="*/ 142 h 206"/>
                              <a:gd name="T22" fmla="*/ 97 w 138"/>
                              <a:gd name="T23" fmla="*/ 5 h 206"/>
                              <a:gd name="T24" fmla="*/ 103 w 138"/>
                              <a:gd name="T25" fmla="*/ 0 h 206"/>
                              <a:gd name="T26" fmla="*/ 132 w 138"/>
                              <a:gd name="T27" fmla="*/ 0 h 206"/>
                              <a:gd name="T28" fmla="*/ 138 w 138"/>
                              <a:gd name="T29" fmla="*/ 5 h 206"/>
                              <a:gd name="T30" fmla="*/ 138 w 138"/>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06">
                                <a:moveTo>
                                  <a:pt x="138" y="142"/>
                                </a:moveTo>
                                <a:lnTo>
                                  <a:pt x="138" y="142"/>
                                </a:lnTo>
                                <a:cubicBezTo>
                                  <a:pt x="138" y="177"/>
                                  <a:pt x="109" y="206"/>
                                  <a:pt x="68" y="206"/>
                                </a:cubicBezTo>
                                <a:cubicBezTo>
                                  <a:pt x="29" y="206"/>
                                  <a:pt x="0" y="177"/>
                                  <a:pt x="0" y="142"/>
                                </a:cubicBezTo>
                                <a:lnTo>
                                  <a:pt x="0" y="5"/>
                                </a:lnTo>
                                <a:cubicBezTo>
                                  <a:pt x="0" y="2"/>
                                  <a:pt x="2" y="0"/>
                                  <a:pt x="6" y="0"/>
                                </a:cubicBezTo>
                                <a:lnTo>
                                  <a:pt x="35" y="0"/>
                                </a:lnTo>
                                <a:cubicBezTo>
                                  <a:pt x="38" y="0"/>
                                  <a:pt x="41" y="2"/>
                                  <a:pt x="41" y="5"/>
                                </a:cubicBezTo>
                                <a:lnTo>
                                  <a:pt x="41" y="142"/>
                                </a:lnTo>
                                <a:cubicBezTo>
                                  <a:pt x="41" y="155"/>
                                  <a:pt x="51" y="165"/>
                                  <a:pt x="68" y="165"/>
                                </a:cubicBezTo>
                                <a:cubicBezTo>
                                  <a:pt x="86" y="165"/>
                                  <a:pt x="97" y="155"/>
                                  <a:pt x="97" y="142"/>
                                </a:cubicBezTo>
                                <a:lnTo>
                                  <a:pt x="97" y="5"/>
                                </a:lnTo>
                                <a:cubicBezTo>
                                  <a:pt x="97" y="2"/>
                                  <a:pt x="99" y="0"/>
                                  <a:pt x="103" y="0"/>
                                </a:cubicBezTo>
                                <a:lnTo>
                                  <a:pt x="132" y="0"/>
                                </a:lnTo>
                                <a:cubicBezTo>
                                  <a:pt x="135" y="0"/>
                                  <a:pt x="138" y="2"/>
                                  <a:pt x="138" y="5"/>
                                </a:cubicBezTo>
                                <a:lnTo>
                                  <a:pt x="138"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4" name="Freeform 984"/>
                        <wps:cNvSpPr>
                          <a:spLocks/>
                        </wps:cNvSpPr>
                        <wps:spPr bwMode="auto">
                          <a:xfrm>
                            <a:off x="400050" y="217487"/>
                            <a:ext cx="130175" cy="196850"/>
                          </a:xfrm>
                          <a:custGeom>
                            <a:avLst/>
                            <a:gdLst>
                              <a:gd name="T0" fmla="*/ 137 w 137"/>
                              <a:gd name="T1" fmla="*/ 142 h 206"/>
                              <a:gd name="T2" fmla="*/ 137 w 137"/>
                              <a:gd name="T3" fmla="*/ 142 h 206"/>
                              <a:gd name="T4" fmla="*/ 68 w 137"/>
                              <a:gd name="T5" fmla="*/ 206 h 206"/>
                              <a:gd name="T6" fmla="*/ 0 w 137"/>
                              <a:gd name="T7" fmla="*/ 142 h 206"/>
                              <a:gd name="T8" fmla="*/ 0 w 137"/>
                              <a:gd name="T9" fmla="*/ 5 h 206"/>
                              <a:gd name="T10" fmla="*/ 5 w 137"/>
                              <a:gd name="T11" fmla="*/ 0 h 206"/>
                              <a:gd name="T12" fmla="*/ 35 w 137"/>
                              <a:gd name="T13" fmla="*/ 0 h 206"/>
                              <a:gd name="T14" fmla="*/ 41 w 137"/>
                              <a:gd name="T15" fmla="*/ 5 h 206"/>
                              <a:gd name="T16" fmla="*/ 41 w 137"/>
                              <a:gd name="T17" fmla="*/ 142 h 206"/>
                              <a:gd name="T18" fmla="*/ 68 w 137"/>
                              <a:gd name="T19" fmla="*/ 165 h 206"/>
                              <a:gd name="T20" fmla="*/ 96 w 137"/>
                              <a:gd name="T21" fmla="*/ 142 h 206"/>
                              <a:gd name="T22" fmla="*/ 96 w 137"/>
                              <a:gd name="T23" fmla="*/ 5 h 206"/>
                              <a:gd name="T24" fmla="*/ 102 w 137"/>
                              <a:gd name="T25" fmla="*/ 0 h 206"/>
                              <a:gd name="T26" fmla="*/ 132 w 137"/>
                              <a:gd name="T27" fmla="*/ 0 h 206"/>
                              <a:gd name="T28" fmla="*/ 137 w 137"/>
                              <a:gd name="T29" fmla="*/ 5 h 206"/>
                              <a:gd name="T30" fmla="*/ 137 w 137"/>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206">
                                <a:moveTo>
                                  <a:pt x="137" y="142"/>
                                </a:moveTo>
                                <a:lnTo>
                                  <a:pt x="137" y="142"/>
                                </a:lnTo>
                                <a:cubicBezTo>
                                  <a:pt x="137" y="177"/>
                                  <a:pt x="108" y="206"/>
                                  <a:pt x="68" y="206"/>
                                </a:cubicBezTo>
                                <a:cubicBezTo>
                                  <a:pt x="29" y="206"/>
                                  <a:pt x="0" y="177"/>
                                  <a:pt x="0" y="142"/>
                                </a:cubicBezTo>
                                <a:lnTo>
                                  <a:pt x="0" y="5"/>
                                </a:lnTo>
                                <a:cubicBezTo>
                                  <a:pt x="0" y="2"/>
                                  <a:pt x="2" y="0"/>
                                  <a:pt x="5" y="0"/>
                                </a:cubicBezTo>
                                <a:lnTo>
                                  <a:pt x="35" y="0"/>
                                </a:lnTo>
                                <a:cubicBezTo>
                                  <a:pt x="38" y="0"/>
                                  <a:pt x="41" y="2"/>
                                  <a:pt x="41" y="5"/>
                                </a:cubicBezTo>
                                <a:lnTo>
                                  <a:pt x="41" y="142"/>
                                </a:lnTo>
                                <a:cubicBezTo>
                                  <a:pt x="41" y="155"/>
                                  <a:pt x="51" y="165"/>
                                  <a:pt x="68" y="165"/>
                                </a:cubicBezTo>
                                <a:cubicBezTo>
                                  <a:pt x="86" y="165"/>
                                  <a:pt x="96" y="155"/>
                                  <a:pt x="96" y="142"/>
                                </a:cubicBezTo>
                                <a:lnTo>
                                  <a:pt x="96" y="5"/>
                                </a:lnTo>
                                <a:cubicBezTo>
                                  <a:pt x="96" y="2"/>
                                  <a:pt x="99" y="0"/>
                                  <a:pt x="102" y="0"/>
                                </a:cubicBezTo>
                                <a:lnTo>
                                  <a:pt x="132" y="0"/>
                                </a:lnTo>
                                <a:cubicBezTo>
                                  <a:pt x="135" y="0"/>
                                  <a:pt x="137" y="2"/>
                                  <a:pt x="137" y="5"/>
                                </a:cubicBezTo>
                                <a:lnTo>
                                  <a:pt x="137"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5" name="Freeform 985"/>
                        <wps:cNvSpPr>
                          <a:spLocks/>
                        </wps:cNvSpPr>
                        <wps:spPr bwMode="auto">
                          <a:xfrm>
                            <a:off x="549275" y="217487"/>
                            <a:ext cx="131763" cy="196850"/>
                          </a:xfrm>
                          <a:custGeom>
                            <a:avLst/>
                            <a:gdLst>
                              <a:gd name="T0" fmla="*/ 138 w 138"/>
                              <a:gd name="T1" fmla="*/ 142 h 206"/>
                              <a:gd name="T2" fmla="*/ 138 w 138"/>
                              <a:gd name="T3" fmla="*/ 142 h 206"/>
                              <a:gd name="T4" fmla="*/ 68 w 138"/>
                              <a:gd name="T5" fmla="*/ 206 h 206"/>
                              <a:gd name="T6" fmla="*/ 0 w 138"/>
                              <a:gd name="T7" fmla="*/ 142 h 206"/>
                              <a:gd name="T8" fmla="*/ 0 w 138"/>
                              <a:gd name="T9" fmla="*/ 5 h 206"/>
                              <a:gd name="T10" fmla="*/ 6 w 138"/>
                              <a:gd name="T11" fmla="*/ 0 h 206"/>
                              <a:gd name="T12" fmla="*/ 35 w 138"/>
                              <a:gd name="T13" fmla="*/ 0 h 206"/>
                              <a:gd name="T14" fmla="*/ 41 w 138"/>
                              <a:gd name="T15" fmla="*/ 5 h 206"/>
                              <a:gd name="T16" fmla="*/ 41 w 138"/>
                              <a:gd name="T17" fmla="*/ 142 h 206"/>
                              <a:gd name="T18" fmla="*/ 68 w 138"/>
                              <a:gd name="T19" fmla="*/ 165 h 206"/>
                              <a:gd name="T20" fmla="*/ 97 w 138"/>
                              <a:gd name="T21" fmla="*/ 142 h 206"/>
                              <a:gd name="T22" fmla="*/ 97 w 138"/>
                              <a:gd name="T23" fmla="*/ 5 h 206"/>
                              <a:gd name="T24" fmla="*/ 103 w 138"/>
                              <a:gd name="T25" fmla="*/ 0 h 206"/>
                              <a:gd name="T26" fmla="*/ 132 w 138"/>
                              <a:gd name="T27" fmla="*/ 0 h 206"/>
                              <a:gd name="T28" fmla="*/ 138 w 138"/>
                              <a:gd name="T29" fmla="*/ 5 h 206"/>
                              <a:gd name="T30" fmla="*/ 138 w 138"/>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06">
                                <a:moveTo>
                                  <a:pt x="138" y="142"/>
                                </a:moveTo>
                                <a:lnTo>
                                  <a:pt x="138" y="142"/>
                                </a:lnTo>
                                <a:cubicBezTo>
                                  <a:pt x="138" y="177"/>
                                  <a:pt x="109" y="206"/>
                                  <a:pt x="68" y="206"/>
                                </a:cubicBezTo>
                                <a:cubicBezTo>
                                  <a:pt x="29" y="206"/>
                                  <a:pt x="0" y="177"/>
                                  <a:pt x="0" y="142"/>
                                </a:cubicBezTo>
                                <a:lnTo>
                                  <a:pt x="0" y="5"/>
                                </a:lnTo>
                                <a:cubicBezTo>
                                  <a:pt x="0" y="2"/>
                                  <a:pt x="2" y="0"/>
                                  <a:pt x="6" y="0"/>
                                </a:cubicBezTo>
                                <a:lnTo>
                                  <a:pt x="35" y="0"/>
                                </a:lnTo>
                                <a:cubicBezTo>
                                  <a:pt x="38" y="0"/>
                                  <a:pt x="41" y="2"/>
                                  <a:pt x="41" y="5"/>
                                </a:cubicBezTo>
                                <a:lnTo>
                                  <a:pt x="41" y="142"/>
                                </a:lnTo>
                                <a:cubicBezTo>
                                  <a:pt x="41" y="155"/>
                                  <a:pt x="51" y="165"/>
                                  <a:pt x="68" y="165"/>
                                </a:cubicBezTo>
                                <a:cubicBezTo>
                                  <a:pt x="86" y="165"/>
                                  <a:pt x="97" y="155"/>
                                  <a:pt x="97" y="142"/>
                                </a:cubicBezTo>
                                <a:lnTo>
                                  <a:pt x="97" y="5"/>
                                </a:lnTo>
                                <a:cubicBezTo>
                                  <a:pt x="97" y="2"/>
                                  <a:pt x="99" y="0"/>
                                  <a:pt x="103" y="0"/>
                                </a:cubicBezTo>
                                <a:lnTo>
                                  <a:pt x="132" y="0"/>
                                </a:lnTo>
                                <a:cubicBezTo>
                                  <a:pt x="135" y="0"/>
                                  <a:pt x="138" y="2"/>
                                  <a:pt x="138" y="5"/>
                                </a:cubicBezTo>
                                <a:lnTo>
                                  <a:pt x="138"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6" name="Freeform 986"/>
                        <wps:cNvSpPr>
                          <a:spLocks/>
                        </wps:cNvSpPr>
                        <wps:spPr bwMode="auto">
                          <a:xfrm>
                            <a:off x="1655763" y="6350"/>
                            <a:ext cx="346075" cy="403225"/>
                          </a:xfrm>
                          <a:custGeom>
                            <a:avLst/>
                            <a:gdLst>
                              <a:gd name="T0" fmla="*/ 176 w 361"/>
                              <a:gd name="T1" fmla="*/ 274 h 422"/>
                              <a:gd name="T2" fmla="*/ 176 w 361"/>
                              <a:gd name="T3" fmla="*/ 274 h 422"/>
                              <a:gd name="T4" fmla="*/ 183 w 361"/>
                              <a:gd name="T5" fmla="*/ 274 h 422"/>
                              <a:gd name="T6" fmla="*/ 247 w 361"/>
                              <a:gd name="T7" fmla="*/ 9 h 422"/>
                              <a:gd name="T8" fmla="*/ 260 w 361"/>
                              <a:gd name="T9" fmla="*/ 0 h 422"/>
                              <a:gd name="T10" fmla="*/ 349 w 361"/>
                              <a:gd name="T11" fmla="*/ 0 h 422"/>
                              <a:gd name="T12" fmla="*/ 361 w 361"/>
                              <a:gd name="T13" fmla="*/ 11 h 422"/>
                              <a:gd name="T14" fmla="*/ 361 w 361"/>
                              <a:gd name="T15" fmla="*/ 410 h 422"/>
                              <a:gd name="T16" fmla="*/ 349 w 361"/>
                              <a:gd name="T17" fmla="*/ 422 h 422"/>
                              <a:gd name="T18" fmla="*/ 296 w 361"/>
                              <a:gd name="T19" fmla="*/ 422 h 422"/>
                              <a:gd name="T20" fmla="*/ 284 w 361"/>
                              <a:gd name="T21" fmla="*/ 410 h 422"/>
                              <a:gd name="T22" fmla="*/ 284 w 361"/>
                              <a:gd name="T23" fmla="*/ 182 h 422"/>
                              <a:gd name="T24" fmla="*/ 278 w 361"/>
                              <a:gd name="T25" fmla="*/ 181 h 422"/>
                              <a:gd name="T26" fmla="*/ 216 w 361"/>
                              <a:gd name="T27" fmla="*/ 411 h 422"/>
                              <a:gd name="T28" fmla="*/ 204 w 361"/>
                              <a:gd name="T29" fmla="*/ 422 h 422"/>
                              <a:gd name="T30" fmla="*/ 156 w 361"/>
                              <a:gd name="T31" fmla="*/ 422 h 422"/>
                              <a:gd name="T32" fmla="*/ 143 w 361"/>
                              <a:gd name="T33" fmla="*/ 411 h 422"/>
                              <a:gd name="T34" fmla="*/ 83 w 361"/>
                              <a:gd name="T35" fmla="*/ 181 h 422"/>
                              <a:gd name="T36" fmla="*/ 77 w 361"/>
                              <a:gd name="T37" fmla="*/ 182 h 422"/>
                              <a:gd name="T38" fmla="*/ 77 w 361"/>
                              <a:gd name="T39" fmla="*/ 410 h 422"/>
                              <a:gd name="T40" fmla="*/ 65 w 361"/>
                              <a:gd name="T41" fmla="*/ 422 h 422"/>
                              <a:gd name="T42" fmla="*/ 12 w 361"/>
                              <a:gd name="T43" fmla="*/ 422 h 422"/>
                              <a:gd name="T44" fmla="*/ 0 w 361"/>
                              <a:gd name="T45" fmla="*/ 410 h 422"/>
                              <a:gd name="T46" fmla="*/ 0 w 361"/>
                              <a:gd name="T47" fmla="*/ 11 h 422"/>
                              <a:gd name="T48" fmla="*/ 12 w 361"/>
                              <a:gd name="T49" fmla="*/ 0 h 422"/>
                              <a:gd name="T50" fmla="*/ 102 w 361"/>
                              <a:gd name="T51" fmla="*/ 0 h 422"/>
                              <a:gd name="T52" fmla="*/ 114 w 361"/>
                              <a:gd name="T53" fmla="*/ 9 h 422"/>
                              <a:gd name="T54" fmla="*/ 176 w 361"/>
                              <a:gd name="T55" fmla="*/ 27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1" h="422">
                                <a:moveTo>
                                  <a:pt x="176" y="274"/>
                                </a:moveTo>
                                <a:lnTo>
                                  <a:pt x="176" y="274"/>
                                </a:lnTo>
                                <a:cubicBezTo>
                                  <a:pt x="177" y="278"/>
                                  <a:pt x="182" y="278"/>
                                  <a:pt x="183" y="274"/>
                                </a:cubicBezTo>
                                <a:lnTo>
                                  <a:pt x="247" y="9"/>
                                </a:lnTo>
                                <a:cubicBezTo>
                                  <a:pt x="249" y="2"/>
                                  <a:pt x="253" y="0"/>
                                  <a:pt x="260" y="0"/>
                                </a:cubicBezTo>
                                <a:lnTo>
                                  <a:pt x="349" y="0"/>
                                </a:lnTo>
                                <a:cubicBezTo>
                                  <a:pt x="355" y="0"/>
                                  <a:pt x="361" y="4"/>
                                  <a:pt x="361" y="11"/>
                                </a:cubicBezTo>
                                <a:lnTo>
                                  <a:pt x="361" y="410"/>
                                </a:lnTo>
                                <a:cubicBezTo>
                                  <a:pt x="361" y="416"/>
                                  <a:pt x="355" y="422"/>
                                  <a:pt x="349" y="422"/>
                                </a:cubicBezTo>
                                <a:lnTo>
                                  <a:pt x="296" y="422"/>
                                </a:lnTo>
                                <a:cubicBezTo>
                                  <a:pt x="289" y="422"/>
                                  <a:pt x="284" y="416"/>
                                  <a:pt x="284" y="410"/>
                                </a:cubicBezTo>
                                <a:lnTo>
                                  <a:pt x="284" y="182"/>
                                </a:lnTo>
                                <a:cubicBezTo>
                                  <a:pt x="284" y="178"/>
                                  <a:pt x="279" y="177"/>
                                  <a:pt x="278" y="181"/>
                                </a:cubicBezTo>
                                <a:lnTo>
                                  <a:pt x="216" y="411"/>
                                </a:lnTo>
                                <a:cubicBezTo>
                                  <a:pt x="215" y="419"/>
                                  <a:pt x="210" y="422"/>
                                  <a:pt x="204" y="422"/>
                                </a:cubicBezTo>
                                <a:lnTo>
                                  <a:pt x="156" y="422"/>
                                </a:lnTo>
                                <a:cubicBezTo>
                                  <a:pt x="149" y="422"/>
                                  <a:pt x="145" y="419"/>
                                  <a:pt x="143" y="411"/>
                                </a:cubicBezTo>
                                <a:lnTo>
                                  <a:pt x="83" y="181"/>
                                </a:lnTo>
                                <a:cubicBezTo>
                                  <a:pt x="82" y="177"/>
                                  <a:pt x="77" y="178"/>
                                  <a:pt x="77" y="182"/>
                                </a:cubicBezTo>
                                <a:lnTo>
                                  <a:pt x="77" y="410"/>
                                </a:lnTo>
                                <a:cubicBezTo>
                                  <a:pt x="77" y="416"/>
                                  <a:pt x="72" y="422"/>
                                  <a:pt x="65" y="422"/>
                                </a:cubicBezTo>
                                <a:lnTo>
                                  <a:pt x="12" y="422"/>
                                </a:lnTo>
                                <a:cubicBezTo>
                                  <a:pt x="6" y="422"/>
                                  <a:pt x="0" y="416"/>
                                  <a:pt x="0" y="410"/>
                                </a:cubicBezTo>
                                <a:lnTo>
                                  <a:pt x="0" y="11"/>
                                </a:lnTo>
                                <a:cubicBezTo>
                                  <a:pt x="0" y="4"/>
                                  <a:pt x="6" y="0"/>
                                  <a:pt x="12" y="0"/>
                                </a:cubicBezTo>
                                <a:lnTo>
                                  <a:pt x="102" y="0"/>
                                </a:lnTo>
                                <a:cubicBezTo>
                                  <a:pt x="108" y="0"/>
                                  <a:pt x="113" y="2"/>
                                  <a:pt x="114" y="9"/>
                                </a:cubicBezTo>
                                <a:lnTo>
                                  <a:pt x="176" y="27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7" name="Freeform 987"/>
                        <wps:cNvSpPr>
                          <a:spLocks/>
                        </wps:cNvSpPr>
                        <wps:spPr bwMode="auto">
                          <a:xfrm>
                            <a:off x="1335088" y="6350"/>
                            <a:ext cx="273050" cy="409575"/>
                          </a:xfrm>
                          <a:custGeom>
                            <a:avLst/>
                            <a:gdLst>
                              <a:gd name="T0" fmla="*/ 286 w 286"/>
                              <a:gd name="T1" fmla="*/ 295 h 428"/>
                              <a:gd name="T2" fmla="*/ 286 w 286"/>
                              <a:gd name="T3" fmla="*/ 295 h 428"/>
                              <a:gd name="T4" fmla="*/ 142 w 286"/>
                              <a:gd name="T5" fmla="*/ 428 h 428"/>
                              <a:gd name="T6" fmla="*/ 0 w 286"/>
                              <a:gd name="T7" fmla="*/ 295 h 428"/>
                              <a:gd name="T8" fmla="*/ 0 w 286"/>
                              <a:gd name="T9" fmla="*/ 11 h 428"/>
                              <a:gd name="T10" fmla="*/ 12 w 286"/>
                              <a:gd name="T11" fmla="*/ 0 h 428"/>
                              <a:gd name="T12" fmla="*/ 73 w 286"/>
                              <a:gd name="T13" fmla="*/ 0 h 428"/>
                              <a:gd name="T14" fmla="*/ 85 w 286"/>
                              <a:gd name="T15" fmla="*/ 11 h 428"/>
                              <a:gd name="T16" fmla="*/ 85 w 286"/>
                              <a:gd name="T17" fmla="*/ 295 h 428"/>
                              <a:gd name="T18" fmla="*/ 142 w 286"/>
                              <a:gd name="T19" fmla="*/ 343 h 428"/>
                              <a:gd name="T20" fmla="*/ 201 w 286"/>
                              <a:gd name="T21" fmla="*/ 295 h 428"/>
                              <a:gd name="T22" fmla="*/ 201 w 286"/>
                              <a:gd name="T23" fmla="*/ 11 h 428"/>
                              <a:gd name="T24" fmla="*/ 213 w 286"/>
                              <a:gd name="T25" fmla="*/ 0 h 428"/>
                              <a:gd name="T26" fmla="*/ 274 w 286"/>
                              <a:gd name="T27" fmla="*/ 0 h 428"/>
                              <a:gd name="T28" fmla="*/ 286 w 286"/>
                              <a:gd name="T29" fmla="*/ 11 h 428"/>
                              <a:gd name="T30" fmla="*/ 286 w 286"/>
                              <a:gd name="T31" fmla="*/ 295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6" h="428">
                                <a:moveTo>
                                  <a:pt x="286" y="295"/>
                                </a:moveTo>
                                <a:lnTo>
                                  <a:pt x="286" y="295"/>
                                </a:lnTo>
                                <a:cubicBezTo>
                                  <a:pt x="286" y="368"/>
                                  <a:pt x="226" y="428"/>
                                  <a:pt x="142" y="428"/>
                                </a:cubicBezTo>
                                <a:cubicBezTo>
                                  <a:pt x="60" y="428"/>
                                  <a:pt x="0" y="368"/>
                                  <a:pt x="0" y="295"/>
                                </a:cubicBezTo>
                                <a:lnTo>
                                  <a:pt x="0" y="11"/>
                                </a:lnTo>
                                <a:cubicBezTo>
                                  <a:pt x="0" y="4"/>
                                  <a:pt x="5" y="0"/>
                                  <a:pt x="12" y="0"/>
                                </a:cubicBezTo>
                                <a:lnTo>
                                  <a:pt x="73" y="0"/>
                                </a:lnTo>
                                <a:cubicBezTo>
                                  <a:pt x="79" y="0"/>
                                  <a:pt x="85" y="4"/>
                                  <a:pt x="85" y="11"/>
                                </a:cubicBezTo>
                                <a:lnTo>
                                  <a:pt x="85" y="295"/>
                                </a:lnTo>
                                <a:cubicBezTo>
                                  <a:pt x="85" y="321"/>
                                  <a:pt x="107" y="343"/>
                                  <a:pt x="142" y="343"/>
                                </a:cubicBezTo>
                                <a:cubicBezTo>
                                  <a:pt x="179" y="343"/>
                                  <a:pt x="201" y="321"/>
                                  <a:pt x="201" y="295"/>
                                </a:cubicBezTo>
                                <a:lnTo>
                                  <a:pt x="201" y="11"/>
                                </a:lnTo>
                                <a:cubicBezTo>
                                  <a:pt x="201" y="4"/>
                                  <a:pt x="206" y="0"/>
                                  <a:pt x="213" y="0"/>
                                </a:cubicBezTo>
                                <a:lnTo>
                                  <a:pt x="274" y="0"/>
                                </a:lnTo>
                                <a:cubicBezTo>
                                  <a:pt x="281" y="0"/>
                                  <a:pt x="286" y="4"/>
                                  <a:pt x="286" y="11"/>
                                </a:cubicBezTo>
                                <a:lnTo>
                                  <a:pt x="286" y="295"/>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8" name="Freeform 988"/>
                        <wps:cNvSpPr>
                          <a:spLocks/>
                        </wps:cNvSpPr>
                        <wps:spPr bwMode="auto">
                          <a:xfrm>
                            <a:off x="1044575" y="3175"/>
                            <a:ext cx="112713" cy="192088"/>
                          </a:xfrm>
                          <a:custGeom>
                            <a:avLst/>
                            <a:gdLst>
                              <a:gd name="T0" fmla="*/ 41 w 118"/>
                              <a:gd name="T1" fmla="*/ 158 h 201"/>
                              <a:gd name="T2" fmla="*/ 41 w 118"/>
                              <a:gd name="T3" fmla="*/ 158 h 201"/>
                              <a:gd name="T4" fmla="*/ 44 w 118"/>
                              <a:gd name="T5" fmla="*/ 161 h 201"/>
                              <a:gd name="T6" fmla="*/ 112 w 118"/>
                              <a:gd name="T7" fmla="*/ 161 h 201"/>
                              <a:gd name="T8" fmla="*/ 118 w 118"/>
                              <a:gd name="T9" fmla="*/ 167 h 201"/>
                              <a:gd name="T10" fmla="*/ 118 w 118"/>
                              <a:gd name="T11" fmla="*/ 196 h 201"/>
                              <a:gd name="T12" fmla="*/ 112 w 118"/>
                              <a:gd name="T13" fmla="*/ 201 h 201"/>
                              <a:gd name="T14" fmla="*/ 6 w 118"/>
                              <a:gd name="T15" fmla="*/ 201 h 201"/>
                              <a:gd name="T16" fmla="*/ 0 w 118"/>
                              <a:gd name="T17" fmla="*/ 196 h 201"/>
                              <a:gd name="T18" fmla="*/ 0 w 118"/>
                              <a:gd name="T19" fmla="*/ 5 h 201"/>
                              <a:gd name="T20" fmla="*/ 6 w 118"/>
                              <a:gd name="T21" fmla="*/ 0 h 201"/>
                              <a:gd name="T22" fmla="*/ 111 w 118"/>
                              <a:gd name="T23" fmla="*/ 0 h 201"/>
                              <a:gd name="T24" fmla="*/ 117 w 118"/>
                              <a:gd name="T25" fmla="*/ 5 h 201"/>
                              <a:gd name="T26" fmla="*/ 117 w 118"/>
                              <a:gd name="T27" fmla="*/ 34 h 201"/>
                              <a:gd name="T28" fmla="*/ 111 w 118"/>
                              <a:gd name="T29" fmla="*/ 40 h 201"/>
                              <a:gd name="T30" fmla="*/ 44 w 118"/>
                              <a:gd name="T31" fmla="*/ 40 h 201"/>
                              <a:gd name="T32" fmla="*/ 41 w 118"/>
                              <a:gd name="T33" fmla="*/ 42 h 201"/>
                              <a:gd name="T34" fmla="*/ 41 w 118"/>
                              <a:gd name="T35" fmla="*/ 77 h 201"/>
                              <a:gd name="T36" fmla="*/ 44 w 118"/>
                              <a:gd name="T37" fmla="*/ 80 h 201"/>
                              <a:gd name="T38" fmla="*/ 109 w 118"/>
                              <a:gd name="T39" fmla="*/ 80 h 201"/>
                              <a:gd name="T40" fmla="*/ 115 w 118"/>
                              <a:gd name="T41" fmla="*/ 86 h 201"/>
                              <a:gd name="T42" fmla="*/ 115 w 118"/>
                              <a:gd name="T43" fmla="*/ 115 h 201"/>
                              <a:gd name="T44" fmla="*/ 109 w 118"/>
                              <a:gd name="T45" fmla="*/ 120 h 201"/>
                              <a:gd name="T46" fmla="*/ 44 w 118"/>
                              <a:gd name="T47" fmla="*/ 120 h 201"/>
                              <a:gd name="T48" fmla="*/ 41 w 118"/>
                              <a:gd name="T49" fmla="*/ 123 h 201"/>
                              <a:gd name="T50" fmla="*/ 41 w 118"/>
                              <a:gd name="T51" fmla="*/ 15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1">
                                <a:moveTo>
                                  <a:pt x="41" y="158"/>
                                </a:moveTo>
                                <a:lnTo>
                                  <a:pt x="41" y="158"/>
                                </a:lnTo>
                                <a:cubicBezTo>
                                  <a:pt x="41" y="160"/>
                                  <a:pt x="42" y="161"/>
                                  <a:pt x="44" y="161"/>
                                </a:cubicBezTo>
                                <a:lnTo>
                                  <a:pt x="112" y="161"/>
                                </a:lnTo>
                                <a:cubicBezTo>
                                  <a:pt x="115" y="161"/>
                                  <a:pt x="118" y="164"/>
                                  <a:pt x="118" y="167"/>
                                </a:cubicBezTo>
                                <a:lnTo>
                                  <a:pt x="118" y="196"/>
                                </a:lnTo>
                                <a:cubicBezTo>
                                  <a:pt x="118" y="199"/>
                                  <a:pt x="115" y="201"/>
                                  <a:pt x="112" y="201"/>
                                </a:cubicBezTo>
                                <a:lnTo>
                                  <a:pt x="6" y="201"/>
                                </a:lnTo>
                                <a:cubicBezTo>
                                  <a:pt x="3" y="201"/>
                                  <a:pt x="0" y="199"/>
                                  <a:pt x="0" y="196"/>
                                </a:cubicBezTo>
                                <a:lnTo>
                                  <a:pt x="0" y="5"/>
                                </a:lnTo>
                                <a:cubicBezTo>
                                  <a:pt x="0" y="3"/>
                                  <a:pt x="3" y="0"/>
                                  <a:pt x="6" y="0"/>
                                </a:cubicBezTo>
                                <a:lnTo>
                                  <a:pt x="111" y="0"/>
                                </a:lnTo>
                                <a:cubicBezTo>
                                  <a:pt x="114" y="0"/>
                                  <a:pt x="117" y="3"/>
                                  <a:pt x="117" y="5"/>
                                </a:cubicBezTo>
                                <a:lnTo>
                                  <a:pt x="117" y="34"/>
                                </a:lnTo>
                                <a:cubicBezTo>
                                  <a:pt x="117" y="37"/>
                                  <a:pt x="114" y="40"/>
                                  <a:pt x="111" y="40"/>
                                </a:cubicBezTo>
                                <a:lnTo>
                                  <a:pt x="44" y="40"/>
                                </a:lnTo>
                                <a:cubicBezTo>
                                  <a:pt x="42" y="40"/>
                                  <a:pt x="41" y="41"/>
                                  <a:pt x="41" y="42"/>
                                </a:cubicBezTo>
                                <a:lnTo>
                                  <a:pt x="41" y="77"/>
                                </a:lnTo>
                                <a:cubicBezTo>
                                  <a:pt x="41" y="79"/>
                                  <a:pt x="42" y="80"/>
                                  <a:pt x="44" y="80"/>
                                </a:cubicBezTo>
                                <a:lnTo>
                                  <a:pt x="109" y="80"/>
                                </a:lnTo>
                                <a:cubicBezTo>
                                  <a:pt x="112" y="80"/>
                                  <a:pt x="115" y="83"/>
                                  <a:pt x="115" y="86"/>
                                </a:cubicBezTo>
                                <a:lnTo>
                                  <a:pt x="115" y="115"/>
                                </a:lnTo>
                                <a:cubicBezTo>
                                  <a:pt x="115" y="118"/>
                                  <a:pt x="112" y="120"/>
                                  <a:pt x="109" y="120"/>
                                </a:cubicBezTo>
                                <a:lnTo>
                                  <a:pt x="44" y="120"/>
                                </a:lnTo>
                                <a:cubicBezTo>
                                  <a:pt x="42" y="120"/>
                                  <a:pt x="41" y="122"/>
                                  <a:pt x="41" y="123"/>
                                </a:cubicBezTo>
                                <a:lnTo>
                                  <a:pt x="41" y="15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9" name="Freeform 989"/>
                        <wps:cNvSpPr>
                          <a:spLocks/>
                        </wps:cNvSpPr>
                        <wps:spPr bwMode="auto">
                          <a:xfrm>
                            <a:off x="1173163" y="3175"/>
                            <a:ext cx="112713" cy="192088"/>
                          </a:xfrm>
                          <a:custGeom>
                            <a:avLst/>
                            <a:gdLst>
                              <a:gd name="T0" fmla="*/ 41 w 118"/>
                              <a:gd name="T1" fmla="*/ 158 h 201"/>
                              <a:gd name="T2" fmla="*/ 41 w 118"/>
                              <a:gd name="T3" fmla="*/ 158 h 201"/>
                              <a:gd name="T4" fmla="*/ 44 w 118"/>
                              <a:gd name="T5" fmla="*/ 161 h 201"/>
                              <a:gd name="T6" fmla="*/ 112 w 118"/>
                              <a:gd name="T7" fmla="*/ 161 h 201"/>
                              <a:gd name="T8" fmla="*/ 118 w 118"/>
                              <a:gd name="T9" fmla="*/ 167 h 201"/>
                              <a:gd name="T10" fmla="*/ 118 w 118"/>
                              <a:gd name="T11" fmla="*/ 196 h 201"/>
                              <a:gd name="T12" fmla="*/ 112 w 118"/>
                              <a:gd name="T13" fmla="*/ 201 h 201"/>
                              <a:gd name="T14" fmla="*/ 6 w 118"/>
                              <a:gd name="T15" fmla="*/ 201 h 201"/>
                              <a:gd name="T16" fmla="*/ 0 w 118"/>
                              <a:gd name="T17" fmla="*/ 196 h 201"/>
                              <a:gd name="T18" fmla="*/ 0 w 118"/>
                              <a:gd name="T19" fmla="*/ 5 h 201"/>
                              <a:gd name="T20" fmla="*/ 6 w 118"/>
                              <a:gd name="T21" fmla="*/ 0 h 201"/>
                              <a:gd name="T22" fmla="*/ 111 w 118"/>
                              <a:gd name="T23" fmla="*/ 0 h 201"/>
                              <a:gd name="T24" fmla="*/ 117 w 118"/>
                              <a:gd name="T25" fmla="*/ 5 h 201"/>
                              <a:gd name="T26" fmla="*/ 117 w 118"/>
                              <a:gd name="T27" fmla="*/ 34 h 201"/>
                              <a:gd name="T28" fmla="*/ 111 w 118"/>
                              <a:gd name="T29" fmla="*/ 40 h 201"/>
                              <a:gd name="T30" fmla="*/ 44 w 118"/>
                              <a:gd name="T31" fmla="*/ 40 h 201"/>
                              <a:gd name="T32" fmla="*/ 41 w 118"/>
                              <a:gd name="T33" fmla="*/ 42 h 201"/>
                              <a:gd name="T34" fmla="*/ 41 w 118"/>
                              <a:gd name="T35" fmla="*/ 77 h 201"/>
                              <a:gd name="T36" fmla="*/ 44 w 118"/>
                              <a:gd name="T37" fmla="*/ 80 h 201"/>
                              <a:gd name="T38" fmla="*/ 109 w 118"/>
                              <a:gd name="T39" fmla="*/ 80 h 201"/>
                              <a:gd name="T40" fmla="*/ 114 w 118"/>
                              <a:gd name="T41" fmla="*/ 86 h 201"/>
                              <a:gd name="T42" fmla="*/ 114 w 118"/>
                              <a:gd name="T43" fmla="*/ 115 h 201"/>
                              <a:gd name="T44" fmla="*/ 109 w 118"/>
                              <a:gd name="T45" fmla="*/ 120 h 201"/>
                              <a:gd name="T46" fmla="*/ 44 w 118"/>
                              <a:gd name="T47" fmla="*/ 120 h 201"/>
                              <a:gd name="T48" fmla="*/ 41 w 118"/>
                              <a:gd name="T49" fmla="*/ 123 h 201"/>
                              <a:gd name="T50" fmla="*/ 41 w 118"/>
                              <a:gd name="T51" fmla="*/ 15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1">
                                <a:moveTo>
                                  <a:pt x="41" y="158"/>
                                </a:moveTo>
                                <a:lnTo>
                                  <a:pt x="41" y="158"/>
                                </a:lnTo>
                                <a:cubicBezTo>
                                  <a:pt x="41" y="160"/>
                                  <a:pt x="42" y="161"/>
                                  <a:pt x="44" y="161"/>
                                </a:cubicBezTo>
                                <a:lnTo>
                                  <a:pt x="112" y="161"/>
                                </a:lnTo>
                                <a:cubicBezTo>
                                  <a:pt x="115" y="161"/>
                                  <a:pt x="118" y="164"/>
                                  <a:pt x="118" y="167"/>
                                </a:cubicBezTo>
                                <a:lnTo>
                                  <a:pt x="118" y="196"/>
                                </a:lnTo>
                                <a:cubicBezTo>
                                  <a:pt x="118" y="199"/>
                                  <a:pt x="115" y="201"/>
                                  <a:pt x="112" y="201"/>
                                </a:cubicBezTo>
                                <a:lnTo>
                                  <a:pt x="6" y="201"/>
                                </a:lnTo>
                                <a:cubicBezTo>
                                  <a:pt x="3" y="201"/>
                                  <a:pt x="0" y="199"/>
                                  <a:pt x="0" y="196"/>
                                </a:cubicBezTo>
                                <a:lnTo>
                                  <a:pt x="0" y="5"/>
                                </a:lnTo>
                                <a:cubicBezTo>
                                  <a:pt x="0" y="3"/>
                                  <a:pt x="3" y="0"/>
                                  <a:pt x="6" y="0"/>
                                </a:cubicBezTo>
                                <a:lnTo>
                                  <a:pt x="111" y="0"/>
                                </a:lnTo>
                                <a:cubicBezTo>
                                  <a:pt x="114" y="0"/>
                                  <a:pt x="117" y="3"/>
                                  <a:pt x="117" y="5"/>
                                </a:cubicBezTo>
                                <a:lnTo>
                                  <a:pt x="117" y="34"/>
                                </a:lnTo>
                                <a:cubicBezTo>
                                  <a:pt x="117" y="37"/>
                                  <a:pt x="114" y="40"/>
                                  <a:pt x="111" y="40"/>
                                </a:cubicBezTo>
                                <a:lnTo>
                                  <a:pt x="44" y="40"/>
                                </a:lnTo>
                                <a:cubicBezTo>
                                  <a:pt x="42" y="40"/>
                                  <a:pt x="41" y="41"/>
                                  <a:pt x="41" y="42"/>
                                </a:cubicBezTo>
                                <a:lnTo>
                                  <a:pt x="41" y="77"/>
                                </a:lnTo>
                                <a:cubicBezTo>
                                  <a:pt x="41" y="79"/>
                                  <a:pt x="42" y="80"/>
                                  <a:pt x="44" y="80"/>
                                </a:cubicBezTo>
                                <a:lnTo>
                                  <a:pt x="109" y="80"/>
                                </a:lnTo>
                                <a:cubicBezTo>
                                  <a:pt x="112" y="80"/>
                                  <a:pt x="114" y="83"/>
                                  <a:pt x="114" y="86"/>
                                </a:cubicBezTo>
                                <a:lnTo>
                                  <a:pt x="114" y="115"/>
                                </a:lnTo>
                                <a:cubicBezTo>
                                  <a:pt x="114" y="118"/>
                                  <a:pt x="112" y="120"/>
                                  <a:pt x="109" y="120"/>
                                </a:cubicBezTo>
                                <a:lnTo>
                                  <a:pt x="44" y="120"/>
                                </a:lnTo>
                                <a:cubicBezTo>
                                  <a:pt x="42" y="120"/>
                                  <a:pt x="41" y="122"/>
                                  <a:pt x="41" y="123"/>
                                </a:cubicBezTo>
                                <a:lnTo>
                                  <a:pt x="41" y="15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0" name="Freeform 990"/>
                        <wps:cNvSpPr>
                          <a:spLocks/>
                        </wps:cNvSpPr>
                        <wps:spPr bwMode="auto">
                          <a:xfrm>
                            <a:off x="1044575" y="212725"/>
                            <a:ext cx="112713" cy="192088"/>
                          </a:xfrm>
                          <a:custGeom>
                            <a:avLst/>
                            <a:gdLst>
                              <a:gd name="T0" fmla="*/ 41 w 118"/>
                              <a:gd name="T1" fmla="*/ 159 h 202"/>
                              <a:gd name="T2" fmla="*/ 41 w 118"/>
                              <a:gd name="T3" fmla="*/ 159 h 202"/>
                              <a:gd name="T4" fmla="*/ 44 w 118"/>
                              <a:gd name="T5" fmla="*/ 162 h 202"/>
                              <a:gd name="T6" fmla="*/ 112 w 118"/>
                              <a:gd name="T7" fmla="*/ 162 h 202"/>
                              <a:gd name="T8" fmla="*/ 118 w 118"/>
                              <a:gd name="T9" fmla="*/ 168 h 202"/>
                              <a:gd name="T10" fmla="*/ 118 w 118"/>
                              <a:gd name="T11" fmla="*/ 196 h 202"/>
                              <a:gd name="T12" fmla="*/ 112 w 118"/>
                              <a:gd name="T13" fmla="*/ 202 h 202"/>
                              <a:gd name="T14" fmla="*/ 6 w 118"/>
                              <a:gd name="T15" fmla="*/ 202 h 202"/>
                              <a:gd name="T16" fmla="*/ 0 w 118"/>
                              <a:gd name="T17" fmla="*/ 196 h 202"/>
                              <a:gd name="T18" fmla="*/ 0 w 118"/>
                              <a:gd name="T19" fmla="*/ 6 h 202"/>
                              <a:gd name="T20" fmla="*/ 6 w 118"/>
                              <a:gd name="T21" fmla="*/ 0 h 202"/>
                              <a:gd name="T22" fmla="*/ 111 w 118"/>
                              <a:gd name="T23" fmla="*/ 0 h 202"/>
                              <a:gd name="T24" fmla="*/ 117 w 118"/>
                              <a:gd name="T25" fmla="*/ 6 h 202"/>
                              <a:gd name="T26" fmla="*/ 117 w 118"/>
                              <a:gd name="T27" fmla="*/ 35 h 202"/>
                              <a:gd name="T28" fmla="*/ 111 w 118"/>
                              <a:gd name="T29" fmla="*/ 40 h 202"/>
                              <a:gd name="T30" fmla="*/ 44 w 118"/>
                              <a:gd name="T31" fmla="*/ 40 h 202"/>
                              <a:gd name="T32" fmla="*/ 41 w 118"/>
                              <a:gd name="T33" fmla="*/ 43 h 202"/>
                              <a:gd name="T34" fmla="*/ 41 w 118"/>
                              <a:gd name="T35" fmla="*/ 78 h 202"/>
                              <a:gd name="T36" fmla="*/ 44 w 118"/>
                              <a:gd name="T37" fmla="*/ 81 h 202"/>
                              <a:gd name="T38" fmla="*/ 109 w 118"/>
                              <a:gd name="T39" fmla="*/ 81 h 202"/>
                              <a:gd name="T40" fmla="*/ 115 w 118"/>
                              <a:gd name="T41" fmla="*/ 87 h 202"/>
                              <a:gd name="T42" fmla="*/ 115 w 118"/>
                              <a:gd name="T43" fmla="*/ 116 h 202"/>
                              <a:gd name="T44" fmla="*/ 109 w 118"/>
                              <a:gd name="T45" fmla="*/ 121 h 202"/>
                              <a:gd name="T46" fmla="*/ 44 w 118"/>
                              <a:gd name="T47" fmla="*/ 121 h 202"/>
                              <a:gd name="T48" fmla="*/ 41 w 118"/>
                              <a:gd name="T49" fmla="*/ 124 h 202"/>
                              <a:gd name="T50" fmla="*/ 41 w 118"/>
                              <a:gd name="T51" fmla="*/ 15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2">
                                <a:moveTo>
                                  <a:pt x="41" y="159"/>
                                </a:moveTo>
                                <a:lnTo>
                                  <a:pt x="41" y="159"/>
                                </a:lnTo>
                                <a:cubicBezTo>
                                  <a:pt x="41" y="161"/>
                                  <a:pt x="42" y="162"/>
                                  <a:pt x="44" y="162"/>
                                </a:cubicBezTo>
                                <a:lnTo>
                                  <a:pt x="112" y="162"/>
                                </a:lnTo>
                                <a:cubicBezTo>
                                  <a:pt x="115" y="162"/>
                                  <a:pt x="118" y="164"/>
                                  <a:pt x="118" y="168"/>
                                </a:cubicBezTo>
                                <a:lnTo>
                                  <a:pt x="118" y="196"/>
                                </a:lnTo>
                                <a:cubicBezTo>
                                  <a:pt x="118" y="200"/>
                                  <a:pt x="115" y="202"/>
                                  <a:pt x="112" y="202"/>
                                </a:cubicBezTo>
                                <a:lnTo>
                                  <a:pt x="6" y="202"/>
                                </a:lnTo>
                                <a:cubicBezTo>
                                  <a:pt x="3" y="202"/>
                                  <a:pt x="0" y="200"/>
                                  <a:pt x="0" y="196"/>
                                </a:cubicBezTo>
                                <a:lnTo>
                                  <a:pt x="0" y="6"/>
                                </a:lnTo>
                                <a:cubicBezTo>
                                  <a:pt x="0" y="2"/>
                                  <a:pt x="3" y="0"/>
                                  <a:pt x="6" y="0"/>
                                </a:cubicBezTo>
                                <a:lnTo>
                                  <a:pt x="111" y="0"/>
                                </a:lnTo>
                                <a:cubicBezTo>
                                  <a:pt x="114" y="0"/>
                                  <a:pt x="117" y="2"/>
                                  <a:pt x="117" y="6"/>
                                </a:cubicBezTo>
                                <a:lnTo>
                                  <a:pt x="117" y="35"/>
                                </a:lnTo>
                                <a:cubicBezTo>
                                  <a:pt x="117" y="38"/>
                                  <a:pt x="114" y="40"/>
                                  <a:pt x="111" y="40"/>
                                </a:cubicBezTo>
                                <a:lnTo>
                                  <a:pt x="44" y="40"/>
                                </a:lnTo>
                                <a:cubicBezTo>
                                  <a:pt x="42" y="40"/>
                                  <a:pt x="41" y="42"/>
                                  <a:pt x="41" y="43"/>
                                </a:cubicBezTo>
                                <a:lnTo>
                                  <a:pt x="41" y="78"/>
                                </a:lnTo>
                                <a:cubicBezTo>
                                  <a:pt x="41" y="80"/>
                                  <a:pt x="42" y="81"/>
                                  <a:pt x="44" y="81"/>
                                </a:cubicBezTo>
                                <a:lnTo>
                                  <a:pt x="109" y="81"/>
                                </a:lnTo>
                                <a:cubicBezTo>
                                  <a:pt x="112" y="81"/>
                                  <a:pt x="115" y="83"/>
                                  <a:pt x="115" y="87"/>
                                </a:cubicBezTo>
                                <a:lnTo>
                                  <a:pt x="115" y="116"/>
                                </a:lnTo>
                                <a:cubicBezTo>
                                  <a:pt x="115" y="119"/>
                                  <a:pt x="112" y="121"/>
                                  <a:pt x="109" y="121"/>
                                </a:cubicBezTo>
                                <a:lnTo>
                                  <a:pt x="44" y="121"/>
                                </a:lnTo>
                                <a:cubicBezTo>
                                  <a:pt x="42" y="121"/>
                                  <a:pt x="41" y="122"/>
                                  <a:pt x="41" y="124"/>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1" name="Freeform 991"/>
                        <wps:cNvSpPr>
                          <a:spLocks/>
                        </wps:cNvSpPr>
                        <wps:spPr bwMode="auto">
                          <a:xfrm>
                            <a:off x="1173163" y="212725"/>
                            <a:ext cx="112713" cy="192088"/>
                          </a:xfrm>
                          <a:custGeom>
                            <a:avLst/>
                            <a:gdLst>
                              <a:gd name="T0" fmla="*/ 41 w 118"/>
                              <a:gd name="T1" fmla="*/ 159 h 202"/>
                              <a:gd name="T2" fmla="*/ 41 w 118"/>
                              <a:gd name="T3" fmla="*/ 159 h 202"/>
                              <a:gd name="T4" fmla="*/ 44 w 118"/>
                              <a:gd name="T5" fmla="*/ 162 h 202"/>
                              <a:gd name="T6" fmla="*/ 112 w 118"/>
                              <a:gd name="T7" fmla="*/ 162 h 202"/>
                              <a:gd name="T8" fmla="*/ 118 w 118"/>
                              <a:gd name="T9" fmla="*/ 168 h 202"/>
                              <a:gd name="T10" fmla="*/ 118 w 118"/>
                              <a:gd name="T11" fmla="*/ 196 h 202"/>
                              <a:gd name="T12" fmla="*/ 112 w 118"/>
                              <a:gd name="T13" fmla="*/ 202 h 202"/>
                              <a:gd name="T14" fmla="*/ 6 w 118"/>
                              <a:gd name="T15" fmla="*/ 202 h 202"/>
                              <a:gd name="T16" fmla="*/ 0 w 118"/>
                              <a:gd name="T17" fmla="*/ 196 h 202"/>
                              <a:gd name="T18" fmla="*/ 0 w 118"/>
                              <a:gd name="T19" fmla="*/ 6 h 202"/>
                              <a:gd name="T20" fmla="*/ 6 w 118"/>
                              <a:gd name="T21" fmla="*/ 0 h 202"/>
                              <a:gd name="T22" fmla="*/ 111 w 118"/>
                              <a:gd name="T23" fmla="*/ 0 h 202"/>
                              <a:gd name="T24" fmla="*/ 117 w 118"/>
                              <a:gd name="T25" fmla="*/ 6 h 202"/>
                              <a:gd name="T26" fmla="*/ 117 w 118"/>
                              <a:gd name="T27" fmla="*/ 35 h 202"/>
                              <a:gd name="T28" fmla="*/ 111 w 118"/>
                              <a:gd name="T29" fmla="*/ 40 h 202"/>
                              <a:gd name="T30" fmla="*/ 44 w 118"/>
                              <a:gd name="T31" fmla="*/ 40 h 202"/>
                              <a:gd name="T32" fmla="*/ 41 w 118"/>
                              <a:gd name="T33" fmla="*/ 43 h 202"/>
                              <a:gd name="T34" fmla="*/ 41 w 118"/>
                              <a:gd name="T35" fmla="*/ 78 h 202"/>
                              <a:gd name="T36" fmla="*/ 44 w 118"/>
                              <a:gd name="T37" fmla="*/ 81 h 202"/>
                              <a:gd name="T38" fmla="*/ 109 w 118"/>
                              <a:gd name="T39" fmla="*/ 81 h 202"/>
                              <a:gd name="T40" fmla="*/ 114 w 118"/>
                              <a:gd name="T41" fmla="*/ 87 h 202"/>
                              <a:gd name="T42" fmla="*/ 114 w 118"/>
                              <a:gd name="T43" fmla="*/ 116 h 202"/>
                              <a:gd name="T44" fmla="*/ 109 w 118"/>
                              <a:gd name="T45" fmla="*/ 121 h 202"/>
                              <a:gd name="T46" fmla="*/ 44 w 118"/>
                              <a:gd name="T47" fmla="*/ 121 h 202"/>
                              <a:gd name="T48" fmla="*/ 41 w 118"/>
                              <a:gd name="T49" fmla="*/ 124 h 202"/>
                              <a:gd name="T50" fmla="*/ 41 w 118"/>
                              <a:gd name="T51" fmla="*/ 15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2">
                                <a:moveTo>
                                  <a:pt x="41" y="159"/>
                                </a:moveTo>
                                <a:lnTo>
                                  <a:pt x="41" y="159"/>
                                </a:lnTo>
                                <a:cubicBezTo>
                                  <a:pt x="41" y="161"/>
                                  <a:pt x="42" y="162"/>
                                  <a:pt x="44" y="162"/>
                                </a:cubicBezTo>
                                <a:lnTo>
                                  <a:pt x="112" y="162"/>
                                </a:lnTo>
                                <a:cubicBezTo>
                                  <a:pt x="115" y="162"/>
                                  <a:pt x="118" y="164"/>
                                  <a:pt x="118" y="168"/>
                                </a:cubicBezTo>
                                <a:lnTo>
                                  <a:pt x="118" y="196"/>
                                </a:lnTo>
                                <a:cubicBezTo>
                                  <a:pt x="118" y="200"/>
                                  <a:pt x="115" y="202"/>
                                  <a:pt x="112" y="202"/>
                                </a:cubicBezTo>
                                <a:lnTo>
                                  <a:pt x="6" y="202"/>
                                </a:lnTo>
                                <a:cubicBezTo>
                                  <a:pt x="3" y="202"/>
                                  <a:pt x="0" y="200"/>
                                  <a:pt x="0" y="196"/>
                                </a:cubicBezTo>
                                <a:lnTo>
                                  <a:pt x="0" y="6"/>
                                </a:lnTo>
                                <a:cubicBezTo>
                                  <a:pt x="0" y="2"/>
                                  <a:pt x="3" y="0"/>
                                  <a:pt x="6" y="0"/>
                                </a:cubicBezTo>
                                <a:lnTo>
                                  <a:pt x="111" y="0"/>
                                </a:lnTo>
                                <a:cubicBezTo>
                                  <a:pt x="114" y="0"/>
                                  <a:pt x="117" y="2"/>
                                  <a:pt x="117" y="6"/>
                                </a:cubicBezTo>
                                <a:lnTo>
                                  <a:pt x="117" y="35"/>
                                </a:lnTo>
                                <a:cubicBezTo>
                                  <a:pt x="117" y="38"/>
                                  <a:pt x="114" y="40"/>
                                  <a:pt x="111" y="40"/>
                                </a:cubicBezTo>
                                <a:lnTo>
                                  <a:pt x="44" y="40"/>
                                </a:lnTo>
                                <a:cubicBezTo>
                                  <a:pt x="42" y="40"/>
                                  <a:pt x="41" y="42"/>
                                  <a:pt x="41" y="43"/>
                                </a:cubicBezTo>
                                <a:lnTo>
                                  <a:pt x="41" y="78"/>
                                </a:lnTo>
                                <a:cubicBezTo>
                                  <a:pt x="41" y="80"/>
                                  <a:pt x="42" y="81"/>
                                  <a:pt x="44" y="81"/>
                                </a:cubicBezTo>
                                <a:lnTo>
                                  <a:pt x="109" y="81"/>
                                </a:lnTo>
                                <a:cubicBezTo>
                                  <a:pt x="112" y="81"/>
                                  <a:pt x="114" y="83"/>
                                  <a:pt x="114" y="87"/>
                                </a:cubicBezTo>
                                <a:lnTo>
                                  <a:pt x="114" y="116"/>
                                </a:lnTo>
                                <a:cubicBezTo>
                                  <a:pt x="114" y="119"/>
                                  <a:pt x="112" y="121"/>
                                  <a:pt x="109" y="121"/>
                                </a:cubicBezTo>
                                <a:lnTo>
                                  <a:pt x="44" y="121"/>
                                </a:lnTo>
                                <a:cubicBezTo>
                                  <a:pt x="42" y="121"/>
                                  <a:pt x="41" y="122"/>
                                  <a:pt x="41" y="124"/>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D95076" id="Group 945" o:spid="_x0000_s1026" style="position:absolute;margin-left:18.75pt;margin-top:19.25pt;width:174.45pt;height:46.15pt;z-index:251672064;mso-width-relative:margin;mso-height-relative:margin" coordsize="33258,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">
                <v:shape id="Freeform 735" o:spid="_x0000_s1027" style="position:absolute;left:30908;top:4699;width:2350;height:4048;visibility:visible;mso-wrap-style:square;v-text-anchor:top" coordsize="24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" path="m84,333r,c84,336,87,339,90,339r143,c240,339,246,344,246,351r,60c246,418,240,423,233,423r-221,c5,423,,418,,411l,13c,6,5,,12,l231,v7,,12,6,12,13l243,73v,7,-5,12,-12,12l90,85v-3,,-6,3,-6,6l84,164v,3,3,6,6,6l226,170v7,,12,5,12,12l238,242v,7,-5,12,-12,12l90,254v-3,,-6,3,-6,6l84,333xe" filled="f" stroked="f" strokeweight="0">
                  <v:path arrowok="t" o:connecttype="custom" o:connectlocs="80227,318683;80227,318683;85957,324425;222534,324425;234950,335909;234950,393329;222534,404813;11461,404813;0,393329;0,12441;11461,0;220624,0;232085,12441;232085,69861;220624,81345;85957,81345;80227,87087;80227,156949;85957,162691;215848,162691;227309,174175;227309,231595;215848,243079;85957,243079;80227,248821;80227,318683" o:connectangles="0,0,0,0,0,0,0,0,0,0,0,0,0,0,0,0,0,0,0,0,0,0,0,0,0,0"/>
                </v:shape>
                <v:shape id="Freeform 960" o:spid="_x0000_s1028" style="position:absolute;left:21431;top:4714;width:2746;height:4112;visibility:visible;mso-wrap-style:square;v-text-anchor:top" coordsize="28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" path="m287,296r,c287,369,226,430,143,430,61,430,,369,,296l,12c,6,6,,12,l73,v7,,12,6,12,12l85,296v,27,22,49,58,49c180,345,201,323,201,296r,-284c201,6,207,,213,r61,c281,,287,6,287,12r,284xe" filled="f" stroked="f" strokeweight="0">
                  <v:path arrowok="t" o:connecttype="custom" o:connectlocs="274638,283033;274638,283033;136841,411163;0,283033;0,11474;11483,0;69856,0;81339,11474;81339,283033;136841,329887;192342,283033;192342,11474;203825,0;262198,0;274638,11474;274638,283033" o:connectangles="0,0,0,0,0,0,0,0,0,0,0,0,0,0,0,0"/>
                </v:shape>
                <v:shape id="Freeform 961" o:spid="_x0000_s1029" style="position:absolute;left:15271;top:4714;width:2604;height:4033;visibility:visible;mso-wrap-style:square;v-text-anchor:top" coordsize="2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" path="m188,423r,c178,423,174,418,172,413l90,201v-1,-4,-6,-3,-6,1l84,411v,7,-5,12,-12,12l12,423c5,423,,418,,411l,12c,6,5,,12,l84,v9,,13,6,15,11l182,241v1,3,5,2,5,-2l187,12c187,6,193,,199,r61,c266,,272,6,272,12r,399c272,418,266,423,260,423r-72,xe" filled="f" stroked="f" strokeweight="0">
                  <v:path arrowok="t" o:connecttype="custom" o:connectlocs="179948,403225;179948,403225;164633,393692;86145,191603;80402,192557;80402,391786;68916,403225;11486,403225;0,391786;0,11439;11486,0;80402,0;94760,10486;174205,229733;178991,227827;178991,11439;190477,0;248864,0;260350,11439;260350,391786;248864,403225;179948,403225" o:connectangles="0,0,0,0,0,0,0,0,0,0,0,0,0,0,0,0,0,0,0,0,0,0"/>
                </v:shape>
                <v:shape id="Freeform 962" o:spid="_x0000_s1030" style="position:absolute;left:9207;top:4714;width:2778;height:4033;visibility:visible;mso-wrap-style:square;v-text-anchor:top" coordsize="2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" path="m91,251r,c89,248,84,249,84,253r,158c84,418,79,423,72,423r-59,c6,423,,418,,411l,12c,6,6,,13,l72,v7,,12,6,12,12l84,151v,4,5,4,7,2l190,6c192,4,194,,204,r61,c276,,281,13,275,22l162,189v-6,7,-5,12,,20l286,400v5,9,,23,-13,23l208,423v-9,,-12,-4,-14,-7l91,251xe" filled="f" stroked="f" strokeweight="0">
                  <v:path arrowok="t" o:connecttype="custom" o:connectlocs="86876,239266;86876,239266;80193,241172;80193,391786;68737,403225;12411,403225;0,391786;0,11439;12411,0;68737,0;80193,11439;80193,143941;86876,145847;181390,5720;194756,0;252991,0;262538,20972;154659,180164;154659,199229;273040,381300;260629,403225;198574,403225;185209,396552;86876,239266" o:connectangles="0,0,0,0,0,0,0,0,0,0,0,0,0,0,0,0,0,0,0,0,0,0,0,0"/>
                </v:shape>
                <v:shape id="Freeform 963" o:spid="_x0000_s1031" style="position:absolute;left:18415;top:4714;width:2778;height:4033;visibility:visible;mso-wrap-style:square;v-text-anchor:top" coordsize="2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" path="m90,251r,c88,248,84,249,84,253r,158c84,418,79,423,72,423r-60,c5,423,,418,,411l,12c,6,5,,12,l72,v7,,12,6,12,12l84,151v,4,4,4,6,2l190,6c192,4,194,,203,r61,c276,,280,13,274,22l161,189v-5,7,-4,12,,20l285,400v6,9,1,23,-12,23l207,423v-9,,-12,-4,-14,-7l90,251xe" filled="f" stroked="f" strokeweight="0">
                  <v:path arrowok="t" o:connecttype="custom" o:connectlocs="85922,239266;85922,239266;80193,241172;80193,391786;68737,403225;11456,403225;0,391786;0,11439;11456,0;68737,0;80193,11439;80193,143941;85922,145847;181390,5720;193801,0;252037,0;261583,20972;153704,180164;153704,199229;272085,381300;260629,403225;197620,403225;184254,396552;85922,239266" o:connectangles="0,0,0,0,0,0,0,0,0,0,0,0,0,0,0,0,0,0,0,0,0,0,0,0"/>
                </v:shape>
                <v:shape id="Freeform 964" o:spid="_x0000_s1032" style="position:absolute;left:6667;top:4714;width:2175;height:4033;visibility:visible;mso-wrap-style:square;v-text-anchor:top" coordsize="22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" path="m84,332r,c84,336,87,338,90,338r127,c224,338,229,344,229,351r,60c229,418,224,423,217,423r-205,c5,423,,418,,411l,12c,6,5,,12,l72,v7,,12,6,12,12l84,332xe" filled="f" stroked="f" strokeweight="0">
                  <v:path arrowok="t" o:connecttype="custom" o:connectlocs="79777,316479;79777,316479;85476,322199;206091,322199;217488,334591;217488,391786;206091,403225;11397,403225;0,391786;0,11439;11397,0;68381,0;79777,11439;79777,316479" o:connectangles="0,0,0,0,0,0,0,0,0,0,0,0,0,0"/>
                </v:shape>
                <v:shape id="Freeform 965" o:spid="_x0000_s1033" style="position:absolute;top:4714;width:3127;height:4033;visibility:visible;mso-wrap-style:square;v-text-anchor:top" coordsize="3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" path="m220,414r,c219,420,214,423,209,423r-91,c112,423,108,420,106,414l2,15c,9,4,,13,l80,v5,,10,3,11,9l158,293v,2,1,4,4,4l166,297v2,,3,-2,4,-4l236,9c237,3,242,,247,r67,c323,,327,9,325,15l220,414xe" filled="f" stroked="f" strokeweight="0">
                  <v:path arrowok="t" o:connecttype="custom" o:connectlocs="210405,394646;210405,394646;199885,403225;112853,403225;101377,394646;1913,14299;12433,0;76511,0;87031,8579;151109,279302;154934,283115;158760,283115;162586,279302;225707,8579;236227,0;300305,0;310825,14299;210405,394646" o:connectangles="0,0,0,0,0,0,0,0,0,0,0,0,0,0,0,0,0,0"/>
                </v:shape>
                <v:shape id="Freeform 966" o:spid="_x0000_s1034" style="position:absolute;left:3365;top:4699;width:1349;height:1968;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" path="m99,143r,c102,119,102,87,99,63,98,51,89,40,71,40,54,40,45,51,43,63v-2,24,-2,56,,80c45,156,54,166,71,166v18,,27,-10,28,-23xm139,63r,c142,87,142,119,139,143v-4,35,-28,64,-68,64c32,207,7,178,3,143,,119,,87,3,63,7,29,32,,71,v40,,64,29,68,63xe" filled="f" stroked="f" strokeweight="0">
                  <v:path arrowok="t" o:connecttype="custom" o:connectlocs="94076,135988;94076,135988;94076,59911;67469,38039;40862,59911;40862,135988;67469,157860;94076,135988;132087,59911;132087,59911;132087,135988;67469,196850;2851,135988;2851,59911;67469,0;132087,59911" o:connectangles="0,0,0,0,0,0,0,0,0,0,0,0,0,0,0,0"/>
                  <o:lock v:ext="edit" verticies="t"/>
                </v:shape>
                <v:shape id="Freeform 967" o:spid="_x0000_s1035" style="position:absolute;left:4889;top:4699;width:1349;height:1968;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" path="m99,143r,c102,119,102,87,99,63,97,51,88,40,71,40,54,40,45,51,43,63v-3,24,-3,56,,80c45,156,54,166,71,166v17,,26,-10,28,-23xm139,63r,c142,87,142,119,139,143v-4,35,-28,64,-68,64c31,207,7,178,3,143,,119,,87,3,63,7,29,31,,71,v40,,64,29,68,63xe" filled="f" stroked="f" strokeweight="0">
                  <v:path arrowok="t" o:connecttype="custom" o:connectlocs="94076,135988;94076,135988;94076,59911;67469,38039;40862,59911;40862,135988;67469,157860;94076,135988;132087,59911;132087,59911;132087,135988;67469,196850;2851,135988;2851,59911;67469,0;132087,59911" o:connectangles="0,0,0,0,0,0,0,0,0,0,0,0,0,0,0,0"/>
                  <o:lock v:ext="edit" verticies="t"/>
                </v:shape>
                <v:shape id="Freeform 968" o:spid="_x0000_s1036" style="position:absolute;left:3365;top:6794;width:1349;height:1984;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" path="m99,144r,c102,120,102,88,99,64,98,51,89,41,71,41,54,41,45,51,43,64v-2,24,-2,56,,80c45,156,54,167,71,167v18,,27,-11,28,-23xm139,64r,c142,88,142,120,139,144v-4,34,-28,63,-68,63c32,207,7,178,3,144,,120,,88,3,64,7,29,32,,71,v40,,64,29,68,64xe" filled="f" stroked="f" strokeweight="0">
                  <v:path arrowok="t" o:connecttype="custom" o:connectlocs="94076,138044;94076,138044;94076,61353;67469,39304;40862,61353;40862,138044;67469,160092;94076,138044;132087,61353;132087,61353;132087,138044;67469,198438;2851,138044;2851,61353;67469,0;132087,61353" o:connectangles="0,0,0,0,0,0,0,0,0,0,0,0,0,0,0,0"/>
                  <o:lock v:ext="edit" verticies="t"/>
                </v:shape>
                <v:shape id="Freeform 969" o:spid="_x0000_s1037" style="position:absolute;left:4889;top:6794;width:1349;height:1984;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" path="m99,144r,c102,120,102,88,99,64,97,51,88,41,71,41,54,41,45,51,43,64v-3,24,-3,56,,80c45,156,54,167,71,167v17,,26,-11,28,-23xm139,64r,c142,88,142,120,139,144v-4,34,-28,63,-68,63c31,207,7,178,3,144,,120,,88,3,64,7,29,31,,71,v40,,64,29,68,64xe" filled="f" stroked="f" strokeweight="0">
                  <v:path arrowok="t" o:connecttype="custom" o:connectlocs="94076,138044;94076,138044;94076,61353;67469,39304;40862,61353;40862,138044;67469,160092;94076,138044;132087,61353;132087,61353;132087,138044;67469,198438;2851,138044;2851,61353;67469,0;132087,61353" o:connectangles="0,0,0,0,0,0,0,0,0,0,0,0,0,0,0,0"/>
                  <o:lock v:ext="edit" verticies="t"/>
                </v:shape>
                <v:shape id="Freeform 970" o:spid="_x0000_s1038" style="position:absolute;left:27797;top:4699;width:2667;height:4048;visibility:visible;mso-wrap-style:square;v-text-anchor:top" coordsize="28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" path="m91,85r,c87,85,85,88,85,91r,242c85,336,87,339,91,339r48,c167,339,186,317,189,290v6,-51,6,-105,,-156c186,107,167,85,139,85r-48,xm139,r,c213,,265,62,274,134v6,51,6,105,,156c265,362,213,423,139,423r-127,c6,423,,418,,411l,13c,6,6,,12,l139,xe" filled="f" stroked="f" strokeweight="0">
                  <v:path arrowok="t" o:connecttype="custom" o:connectlocs="86678,81345;86678,81345;80963,87087;80963,318683;86678,324425;132398,324425;180023,277531;180023,128239;132398,81345;86678,81345;132398,0;132398,0;260985,128239;260985,277531;132398,404813;11430,404813;0,393329;0,12441;11430,0;132398,0" o:connectangles="0,0,0,0,0,0,0,0,0,0,0,0,0,0,0,0,0,0,0,0"/>
                  <o:lock v:ext="edit" verticies="t"/>
                </v:shape>
                <v:shape id="Freeform 971" o:spid="_x0000_s1039" style="position:absolute;left:24638;top:4699;width:1222;height:1936;visibility:visible;mso-wrap-style:square;v-text-anchor:top" coordsize="1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" path="m90,202r,c85,202,83,199,82,197l43,96v-1,-2,-3,-1,-3,l40,196v,3,-3,6,-6,6l5,202c2,202,,199,,196l,6c,3,2,,5,l40,v4,,6,3,7,5l87,115v,2,2,1,2,-1l89,6c89,3,92,,95,r29,c127,,129,3,129,6r,190c129,199,127,202,124,202r-34,xe" filled="f" stroked="f" strokeweight="0">
                  <v:path arrowok="t" o:connecttype="custom" o:connectlocs="85282,193675;85282,193675;77702,188881;40746,92044;37903,92044;37903,187922;32218,193675;4738,193675;0,187922;0,5753;4738,0;37903,0;44536,4794;82440,110261;84335,109302;84335,5753;90020,0;117500,0;122238,5753;122238,187922;117500,193675;85282,193675" o:connectangles="0,0,0,0,0,0,0,0,0,0,0,0,0,0,0,0,0,0,0,0,0,0"/>
                </v:shape>
                <v:shape id="Freeform 972" o:spid="_x0000_s1040" style="position:absolute;left:26082;top:4699;width:1238;height:1936;visibility:visible;mso-wrap-style:square;v-text-anchor:top"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" path="m90,202r,c85,202,83,199,82,197l43,96v,-2,-2,-1,-2,l41,196v,3,-3,6,-6,6l6,202c3,202,,199,,196l,6c,3,3,,6,l40,v5,,7,3,7,5l87,115v1,2,3,1,3,-1l90,6c90,3,92,,95,r29,c127,,130,3,130,6r,190c130,199,127,202,124,202r-34,xe" filled="f" stroked="f" strokeweight="0">
                  <v:path arrowok="t" o:connecttype="custom" o:connectlocs="85725,193675;85725,193675;78105,188881;40958,92044;39053,92044;39053,187922;33338,193675;5715,193675;0,187922;0,5753;5715,0;38100,0;44768,4794;82868,110261;85725,109302;85725,5753;90488,0;118110,0;123825,5753;123825,187922;118110,193675;85725,193675" o:connectangles="0,0,0,0,0,0,0,0,0,0,0,0,0,0,0,0,0,0,0,0,0,0"/>
                </v:shape>
                <v:shape id="Freeform 973" o:spid="_x0000_s1041" style="position:absolute;left:24638;top:6826;width:1222;height:1921;visibility:visible;mso-wrap-style:square;v-text-anchor:top" coordsize="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" path="m90,201r,c85,201,83,199,82,197l43,95v-1,-1,-3,-1,-3,1l40,196v,3,-3,5,-6,5l5,201c2,201,,199,,196l,5c,2,2,,5,l40,v4,,6,2,7,5l87,114v,2,2,2,2,l89,5c89,2,92,,95,r29,c127,,129,2,129,5r,191c129,199,127,201,124,201r-34,xe" filled="f" stroked="f" strokeweight="0">
                  <v:path arrowok="t" o:connecttype="custom" o:connectlocs="85282,192088;85282,192088;77702,188265;40746,90788;37903,91744;37903,187310;32218,192088;4738,192088;0,187310;0,4778;4738,0;37903,0;44536,4778;82440,108945;84335,108945;84335,4778;90020,0;117500,0;122238,4778;122238,187310;117500,192088;85282,192088" o:connectangles="0,0,0,0,0,0,0,0,0,0,0,0,0,0,0,0,0,0,0,0,0,0"/>
                </v:shape>
                <v:shape id="Freeform 974" o:spid="_x0000_s1042" style="position:absolute;left:26082;top:6826;width:1238;height:1921;visibility:visible;mso-wrap-style:square;v-text-anchor:top" coordsize="1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" path="m90,201r,c85,201,83,199,82,197l43,95v,-1,-2,-1,-2,1l41,196v,3,-3,5,-6,5l6,201c3,201,,199,,196l,5c,2,3,,6,l40,v5,,7,2,7,5l87,114v1,2,3,2,3,l90,5c90,2,92,,95,r29,c127,,130,2,130,5r,191c130,199,127,201,124,201r-34,xe" filled="f" stroked="f" strokeweight="0">
                  <v:path arrowok="t" o:connecttype="custom" o:connectlocs="85725,192088;85725,192088;78105,188265;40958,90788;39053,91744;39053,187310;33338,192088;5715,192088;0,187310;0,4778;5715,0;38100,0;44768,4778;82868,108945;85725,108945;85725,4778;90488,0;118110,0;123825,4778;123825,187310;118110,192088;85725,192088" o:connectangles="0,0,0,0,0,0,0,0,0,0,0,0,0,0,0,0,0,0,0,0,0,0"/>
                </v:shape>
                <v:shape id="Freeform 975" o:spid="_x0000_s1043" style="position:absolute;left:12366;top:4714;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" path="m41,159r,c41,161,42,162,43,162r69,c115,162,118,165,118,168r,29c118,200,115,203,112,203l6,203c3,203,,200,,197l,6c,3,3,,6,l111,v3,,6,3,6,6l117,35v,3,-3,6,-6,6l43,41v-1,,-2,1,-2,3l41,79v,1,1,2,2,2l108,81v4,,6,3,6,6l114,116v,3,-2,6,-6,6l43,122v-1,,-2,1,-2,3l41,159xe" filled="f" stroked="f" strokeweight="0">
                  <v:path arrowok="t" o:connecttype="custom" o:connectlocs="39163,151696;39163,151696;41073,154558;106982,154558;112713,160283;112713,187951;106982,193675;5731,193675;0,187951;0,5724;5731,0;106027,0;111758,5724;111758,33392;106027,39117;41073,39117;39163,41979;39163,75371;41073,77279;103161,77279;108892,83004;108892,110671;103161,116396;41073,116396;39163,119258;39163,151696" o:connectangles="0,0,0,0,0,0,0,0,0,0,0,0,0,0,0,0,0,0,0,0,0,0,0,0,0,0"/>
                </v:shape>
                <v:shape id="Freeform 976" o:spid="_x0000_s1044" style="position:absolute;left:13652;top:4714;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" path="m40,159r,c40,161,42,162,43,162r69,c115,162,118,165,118,168r,29c118,200,115,203,112,203l6,203c2,203,,200,,197l,6c,3,2,,6,l111,v3,,5,3,5,6l116,35v,3,-2,6,-5,6l43,41v-1,,-3,1,-3,3l40,79v,1,2,2,3,2l108,81v3,,6,3,6,6l114,116v,3,-3,6,-6,6l43,122v-1,,-3,1,-3,3l40,159xe" filled="f" stroked="f" strokeweight="0">
                  <v:path arrowok="t" o:connecttype="custom" o:connectlocs="38208,151696;38208,151696;41073,154558;106982,154558;112713,160283;112713,187951;106982,193675;5731,193675;0,187951;0,5724;5731,0;106027,0;110803,5724;110803,33392;106027,39117;41073,39117;38208,41979;38208,75371;41073,77279;103161,77279;108892,83004;108892,110671;103161,116396;41073,116396;38208,119258;38208,151696" o:connectangles="0,0,0,0,0,0,0,0,0,0,0,0,0,0,0,0,0,0,0,0,0,0,0,0,0,0"/>
                </v:shape>
                <v:shape id="Freeform 977" o:spid="_x0000_s1045" style="position:absolute;left:12366;top:6810;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" path="m41,159r,c41,161,42,162,43,162r69,c115,162,118,165,118,168r,29c118,200,115,203,112,203l6,203c3,203,,200,,197l,6c,3,3,,6,l111,v3,,6,3,6,6l117,35v,3,-3,6,-6,6l43,41v-1,,-2,1,-2,3l41,78v,2,1,3,2,3l108,81v4,,6,3,6,6l114,116v,3,-2,6,-6,6l43,122v-1,,-2,1,-2,3l41,159xe" filled="f" stroked="f" strokeweight="0">
                  <v:path arrowok="t" o:connecttype="custom" o:connectlocs="39163,151696;39163,151696;41073,154558;106982,154558;112713,160283;112713,187951;106982,193675;5731,193675;0,187951;0,5724;5731,0;106027,0;111758,5724;111758,33392;106027,39117;41073,39117;39163,41979;39163,74417;41073,77279;103161,77279;108892,83004;108892,110671;103161,116396;41073,116396;39163,119258;39163,151696" o:connectangles="0,0,0,0,0,0,0,0,0,0,0,0,0,0,0,0,0,0,0,0,0,0,0,0,0,0"/>
                </v:shape>
                <v:shape id="Freeform 978" o:spid="_x0000_s1046" style="position:absolute;left:13652;top:6810;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" path="m40,159r,c40,161,42,162,43,162r69,c115,162,118,165,118,168r,29c118,200,115,203,112,203l6,203c2,203,,200,,197l,6c,3,2,,6,l111,v3,,5,3,5,6l116,35v,3,-2,6,-5,6l43,41v-1,,-3,1,-3,3l40,78v,2,2,3,3,3l108,81v3,,6,3,6,6l114,116v,3,-3,6,-6,6l43,122v-1,,-3,1,-3,3l40,159xe" filled="f" stroked="f" strokeweight="0">
                  <v:path arrowok="t" o:connecttype="custom" o:connectlocs="38208,151696;38208,151696;41073,154558;106982,154558;112713,160283;112713,187951;106982,193675;5731,193675;0,187951;0,5724;5731,0;106027,0;110803,5724;110803,33392;106027,39117;41073,39117;38208,41979;38208,74417;41073,77279;103161,77279;108892,83004;108892,110671;103161,116396;41073,116396;38208,119258;38208,151696" o:connectangles="0,0,0,0,0,0,0,0,0,0,0,0,0,0,0,0,0,0,0,0,0,0,0,0,0,0"/>
                </v:shape>
                <v:shape id="Freeform 980" o:spid="_x0000_s1047" style="position:absolute;left:47;top:63;width:3429;height:4032;visibility:visible;mso-wrap-style:square;v-text-anchor:top" coordsize="3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" path="m175,274r,c177,278,182,278,183,274l247,9c249,2,253,,259,r89,c355,,360,4,360,11r,399c360,416,355,422,348,422r-53,c288,422,283,416,283,410r,-228c283,178,279,177,278,181l216,411v-2,8,-6,11,-13,11l156,422v-7,,-11,-3,-13,-11l82,181v-1,-4,-5,-3,-5,1l77,410v,6,-5,12,-12,12l12,422c5,422,,416,,410l,11c,4,5,,12,r89,c108,,112,2,114,9r61,265xe" filled="f" stroked="f" strokeweight="0">
                  <v:path arrowok="t" o:connecttype="custom" o:connectlocs="166688,261810;166688,261810;174308,261810;235268,8600;246698,0;331470,0;342900,10511;342900,391759;331470,403225;280988,403225;269558,391759;269558,173903;264795,172947;205740,392714;193358,403225;148590,403225;136208,392714;78105,172947;73343,173903;73343,391759;61913,403225;11430,403225;0,391759;0,10511;11430,0;96203,0;108585,8600;166688,261810" o:connectangles="0,0,0,0,0,0,0,0,0,0,0,0,0,0,0,0,0,0,0,0,0,0,0,0,0,0,0,0"/>
                </v:shape>
                <v:shape id="Freeform 981" o:spid="_x0000_s1048" style="position:absolute;left:7223;width:2778;height:4159;visibility:visible;mso-wrap-style:square;v-text-anchor:top" coordsize="2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" path="m141,255r,c65,238,5,205,5,127,5,55,64,,144,v81,,139,55,139,127l283,136v,6,-6,12,-12,12l210,148v-7,,-12,-6,-12,-12l198,127v,-24,-20,-46,-54,-46c110,81,91,99,91,124v,23,23,37,54,43c229,184,291,219,291,303v,79,-61,132,-147,132c60,435,,377,,303l,285v,-7,5,-12,12,-12l73,273v7,,12,5,12,12l85,303v,28,21,50,59,50c180,353,204,331,204,303v,-26,-18,-38,-63,-48xe" filled="f" stroked="f" strokeweight="0">
                  <v:path arrowok="t" o:connecttype="custom" o:connectlocs="134610,243818;134610,243818;4773,121431;137474,0;270176,121431;270176,130036;258719,141510;200484,141510;189027,130036;189027,121431;137474,77448;86876,118563;138429,159677;277813,289713;137474,415925;0,289713;0,272503;11456,261029;69692,261029;81148,272503;81148,289713;137474,337521;194756,289713;134610,243818" o:connectangles="0,0,0,0,0,0,0,0,0,0,0,0,0,0,0,0,0,0,0,0,0,0,0,0"/>
                </v:shape>
                <v:shape id="Freeform 982" o:spid="_x0000_s1049" style="position:absolute;left:4000;top:63;width:1302;height:1969;visibility:visible;mso-wrap-style:square;v-text-anchor:top" coordsize="13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" path="m137,142r,c137,177,108,206,68,206,29,206,,177,,142l,5c,2,2,,5,l35,v3,,6,2,6,5l41,142v,13,10,23,27,23c86,165,96,155,96,142l96,5c96,2,99,,102,r30,c135,,137,2,137,5r,137xe" filled="f" stroked="f" strokeweight="0">
                  <v:path arrowok="t" o:connecttype="custom" o:connectlocs="130175,135693;130175,135693;64612,196850;0,135693;0,4778;4751,0;33256,0;38957,4778;38957,135693;64612,157671;91218,135693;91218,4778;96919,0;125424,0;130175,4778;130175,135693" o:connectangles="0,0,0,0,0,0,0,0,0,0,0,0,0,0,0,0"/>
                </v:shape>
                <v:shape id="Freeform 983" o:spid="_x0000_s1050" style="position:absolute;left:5492;top:63;width:1318;height:1969;visibility:visible;mso-wrap-style:square;v-text-anchor:top" coordsize="1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" path="m138,142r,c138,177,109,206,68,206,29,206,,177,,142l,5c,2,2,,6,l35,v3,,6,2,6,5l41,142v,13,10,23,27,23c86,165,97,155,97,142l97,5c97,2,99,,103,r29,c135,,138,2,138,5r,137xe" filled="f" stroked="f" strokeweight="0">
                  <v:path arrowok="t" o:connecttype="custom" o:connectlocs="131763,135693;131763,135693;64927,196850;0,135693;0,4778;5729,0;33418,0;39147,4778;39147,135693;64927,157671;92616,135693;92616,4778;98345,0;126034,0;131763,4778;131763,135693" o:connectangles="0,0,0,0,0,0,0,0,0,0,0,0,0,0,0,0"/>
                </v:shape>
                <v:shape id="Freeform 984" o:spid="_x0000_s1051" style="position:absolute;left:4000;top:2174;width:1302;height:1969;visibility:visible;mso-wrap-style:square;v-text-anchor:top" coordsize="13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" path="m137,142r,c137,177,108,206,68,206,29,206,,177,,142l,5c,2,2,,5,l35,v3,,6,2,6,5l41,142v,13,10,23,27,23c86,165,96,155,96,142l96,5c96,2,99,,102,r30,c135,,137,2,137,5r,137xe" filled="f" stroked="f" strokeweight="0">
                  <v:path arrowok="t" o:connecttype="custom" o:connectlocs="130175,135693;130175,135693;64612,196850;0,135693;0,4778;4751,0;33256,0;38957,4778;38957,135693;64612,157671;91218,135693;91218,4778;96919,0;125424,0;130175,4778;130175,135693" o:connectangles="0,0,0,0,0,0,0,0,0,0,0,0,0,0,0,0"/>
                </v:shape>
                <v:shape id="Freeform 985" o:spid="_x0000_s1052" style="position:absolute;left:5492;top:2174;width:1318;height:1969;visibility:visible;mso-wrap-style:square;v-text-anchor:top" coordsize="1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" path="m138,142r,c138,177,109,206,68,206,29,206,,177,,142l,5c,2,2,,6,l35,v3,,6,2,6,5l41,142v,13,10,23,27,23c86,165,97,155,97,142l97,5c97,2,99,,103,r29,c135,,138,2,138,5r,137xe" filled="f" stroked="f" strokeweight="0">
                  <v:path arrowok="t" o:connecttype="custom" o:connectlocs="131763,135693;131763,135693;64927,196850;0,135693;0,4778;5729,0;33418,0;39147,4778;39147,135693;64927,157671;92616,135693;92616,4778;98345,0;126034,0;131763,4778;131763,135693" o:connectangles="0,0,0,0,0,0,0,0,0,0,0,0,0,0,0,0"/>
                </v:shape>
                <v:shape id="Freeform 986" o:spid="_x0000_s1053" style="position:absolute;left:16557;top:63;width:3461;height:4032;visibility:visible;mso-wrap-style:square;v-text-anchor:top" coordsize="36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" path="m176,274r,c177,278,182,278,183,274l247,9c249,2,253,,260,r89,c355,,361,4,361,11r,399c361,416,355,422,349,422r-53,c289,422,284,416,284,410r,-228c284,178,279,177,278,181l216,411v-1,8,-6,11,-12,11l156,422v-7,,-11,-3,-13,-11l83,181v-1,-4,-6,-3,-6,1l77,410v,6,-5,12,-12,12l12,422c6,422,,416,,410l,11c,4,6,,12,r90,c108,,113,2,114,9r62,265xe" filled="f" stroked="f" strokeweight="0">
                  <v:path arrowok="t" o:connecttype="custom" o:connectlocs="168724,261810;168724,261810;175434,261810;236788,8600;249251,0;334571,0;346075,10511;346075,391759;334571,403225;283762,403225;272258,391759;272258,173903;266507,172947;207070,392714;195566,403225;149550,403225;137088,392714;79568,172947;73817,173903;73817,391759;62313,403225;11504,403225;0,391759;0,10511;11504,0;97783,0;109287,8600;168724,261810" o:connectangles="0,0,0,0,0,0,0,0,0,0,0,0,0,0,0,0,0,0,0,0,0,0,0,0,0,0,0,0"/>
                </v:shape>
                <v:shape id="Freeform 987" o:spid="_x0000_s1054" style="position:absolute;left:13350;top:63;width:2731;height:4096;visibility:visible;mso-wrap-style:square;v-text-anchor:top" coordsize="28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" path="m286,295r,c286,368,226,428,142,428,60,428,,368,,295l,11c,4,5,,12,l73,v6,,12,4,12,11l85,295v,26,22,48,57,48c179,343,201,321,201,295r,-284c201,4,206,,213,r61,c281,,286,4,286,11r,284xe" filled="f" stroked="f" strokeweight="0">
                  <v:path arrowok="t" o:connecttype="custom" o:connectlocs="273050,282301;273050,282301;135570,409575;0,282301;0,10526;11457,0;69695,0;81151,10526;81151,282301;135570,328234;191899,282301;191899,10526;203355,0;261593,0;273050,10526;273050,282301" o:connectangles="0,0,0,0,0,0,0,0,0,0,0,0,0,0,0,0"/>
                </v:shape>
                <v:shape id="Freeform 988" o:spid="_x0000_s1055" style="position:absolute;left:10445;top:31;width:1127;height:1921;visibility:visible;mso-wrap-style:square;v-text-anchor:top" coordsize="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" path="m41,158r,c41,160,42,161,44,161r68,c115,161,118,164,118,167r,29c118,199,115,201,112,201l6,201c3,201,,199,,196l,5c,3,3,,6,l111,v3,,6,3,6,5l117,34v,3,-3,6,-6,6l44,40v-2,,-3,1,-3,2l41,77v,2,1,3,3,3l109,80v3,,6,3,6,6l115,115v,3,-3,5,-6,5l44,120v-2,,-3,2,-3,3l41,158xe" filled="f" stroked="f" strokeweight="0">
                  <v:path arrowok="t" o:connecttype="custom" o:connectlocs="39163,150995;39163,150995;42029,153862;106982,153862;112713,159596;112713,187310;106982,192088;5731,192088;0,187310;0,4778;5731,0;106027,0;111758,4778;111758,32492;106027,38226;42029,38226;39163,40138;39163,73586;42029,76453;104116,76453;109847,82187;109847,109901;104116,114679;42029,114679;39163,117546;39163,150995" o:connectangles="0,0,0,0,0,0,0,0,0,0,0,0,0,0,0,0,0,0,0,0,0,0,0,0,0,0"/>
                </v:shape>
                <v:shape id="Freeform 989" o:spid="_x0000_s1056" style="position:absolute;left:11731;top:31;width:1127;height:1921;visibility:visible;mso-wrap-style:square;v-text-anchor:top" coordsize="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" path="m41,158r,c41,160,42,161,44,161r68,c115,161,118,164,118,167r,29c118,199,115,201,112,201l6,201c3,201,,199,,196l,5c,3,3,,6,l111,v3,,6,3,6,5l117,34v,3,-3,6,-6,6l44,40v-2,,-3,1,-3,2l41,77v,2,1,3,3,3l109,80v3,,5,3,5,6l114,115v,3,-2,5,-5,5l44,120v-2,,-3,2,-3,3l41,158xe" filled="f" stroked="f" strokeweight="0">
                  <v:path arrowok="t" o:connecttype="custom" o:connectlocs="39163,150995;39163,150995;42029,153862;106982,153862;112713,159596;112713,187310;106982,192088;5731,192088;0,187310;0,4778;5731,0;106027,0;111758,4778;111758,32492;106027,38226;42029,38226;39163,40138;39163,73586;42029,76453;104116,76453;108892,82187;108892,109901;104116,114679;42029,114679;39163,117546;39163,150995" o:connectangles="0,0,0,0,0,0,0,0,0,0,0,0,0,0,0,0,0,0,0,0,0,0,0,0,0,0"/>
                </v:shape>
                <v:shape id="Freeform 990" o:spid="_x0000_s1057" style="position:absolute;left:10445;top:2127;width:1127;height:1921;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" path="m41,159r,c41,161,42,162,44,162r68,c115,162,118,164,118,168r,28c118,200,115,202,112,202l6,202c3,202,,200,,196l,6c,2,3,,6,l111,v3,,6,2,6,6l117,35v,3,-3,5,-6,5l44,40v-2,,-3,2,-3,3l41,78v,2,1,3,3,3l109,81v3,,6,2,6,6l115,116v,3,-3,5,-6,5l44,121v-2,,-3,1,-3,3l41,159xe" filled="f" stroked="f" strokeweight="0">
                  <v:path arrowok="t" o:connecttype="custom" o:connectlocs="39163,151198;39163,151198;42029,154051;106982,154051;112713,159756;112713,186382;106982,192088;5731,192088;0,186382;0,5706;5731,0;106027,0;111758,5706;111758,33283;106027,38037;42029,38037;39163,40890;39163,74173;42029,77025;104116,77025;109847,82731;109847,110308;104116,115063;42029,115063;39163,117915;39163,151198" o:connectangles="0,0,0,0,0,0,0,0,0,0,0,0,0,0,0,0,0,0,0,0,0,0,0,0,0,0"/>
                </v:shape>
                <v:shape id="Freeform 991" o:spid="_x0000_s1058" style="position:absolute;left:11731;top:2127;width:1127;height:1921;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" path="m41,159r,c41,161,42,162,44,162r68,c115,162,118,164,118,168r,28c118,200,115,202,112,202l6,202c3,202,,200,,196l,6c,2,3,,6,l111,v3,,6,2,6,6l117,35v,3,-3,5,-6,5l44,40v-2,,-3,2,-3,3l41,78v,2,1,3,3,3l109,81v3,,5,2,5,6l114,116v,3,-2,5,-5,5l44,121v-2,,-3,1,-3,3l41,159xe" filled="f" stroked="f" strokeweight="0">
                  <v:path arrowok="t" o:connecttype="custom" o:connectlocs="39163,151198;39163,151198;42029,154051;106982,154051;112713,159756;112713,186382;106982,192088;5731,192088;0,186382;0,5706;5731,0;106027,0;111758,5706;111758,33283;106027,38037;42029,38037;39163,40890;39163,74173;42029,77025;104116,77025;108892,82731;108892,110308;104116,115063;42029,115063;39163,117915;39163,151198" o:connectangles="0,0,0,0,0,0,0,0,0,0,0,0,0,0,0,0,0,0,0,0,0,0,0,0,0,0"/>
                </v:shape>
              </v:group>
            </w:pict>
          </mc:Fallback>
        </mc:AlternateContent>
      </w:r>
      <w:r w:rsidR="00295B01" w:rsidRPr="0032603A">
        <w:rPr>
          <w:noProof/>
          <w:highlight w:val="darkMagenta"/>
          <w:u w:val="single"/>
          <w:lang w:eastAsia="nl-NL"/>
        </w:rPr>
        <mc:AlternateContent>
          <mc:Choice Requires="wps">
            <w:drawing>
              <wp:anchor distT="45720" distB="45720" distL="114300" distR="114300" simplePos="0" relativeHeight="251659776" behindDoc="0" locked="0" layoutInCell="1" allowOverlap="1" wp14:anchorId="6C62F51B" wp14:editId="1B8AC80C">
                <wp:simplePos x="0" y="0"/>
                <wp:positionH relativeFrom="column">
                  <wp:posOffset>3206839</wp:posOffset>
                </wp:positionH>
                <wp:positionV relativeFrom="paragraph">
                  <wp:posOffset>231820</wp:posOffset>
                </wp:positionV>
                <wp:extent cx="5396230" cy="1906073"/>
                <wp:effectExtent l="0" t="0" r="13970" b="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906073"/>
                        </a:xfrm>
                        <a:prstGeom prst="rect">
                          <a:avLst/>
                        </a:prstGeom>
                        <a:noFill/>
                        <a:ln w="9525">
                          <a:noFill/>
                          <a:miter lim="800000"/>
                          <a:headEnd/>
                          <a:tailEnd/>
                        </a:ln>
                      </wps:spPr>
                      <wps:txbx>
                        <w:txbxContent>
                          <w:p w14:paraId="6C62F529" w14:textId="2B0A71C1" w:rsidR="003F0CB6" w:rsidRPr="0032603A" w:rsidRDefault="00E56DA3" w:rsidP="008429DF">
                            <w:pPr>
                              <w:spacing w:after="0" w:line="156" w:lineRule="auto"/>
                              <w:rPr>
                                <w:rFonts w:ascii="GT Pressura Bold" w:hAnsi="GT Pressura Bold"/>
                                <w:b/>
                                <w:caps/>
                                <w:color w:val="FFFF99"/>
                                <w:sz w:val="130"/>
                                <w:szCs w:val="130"/>
                                <w:lang w:val="nl-NL"/>
                              </w:rPr>
                            </w:pPr>
                            <w:r>
                              <w:rPr>
                                <w:rFonts w:ascii="GT Pressura Bold" w:hAnsi="GT Pressura Bold"/>
                                <w:b/>
                                <w:caps/>
                                <w:color w:val="FFFF99"/>
                                <w:sz w:val="130"/>
                                <w:szCs w:val="130"/>
                                <w:lang w:val="nl-NL"/>
                              </w:rPr>
                              <w:t>handelaar bij de voc</w:t>
                            </w:r>
                          </w:p>
                          <w:p w14:paraId="6C62F52A" w14:textId="77777777" w:rsidR="003F0CB6" w:rsidRPr="0032603A" w:rsidRDefault="003F0CB6" w:rsidP="008429DF">
                            <w:pPr>
                              <w:spacing w:after="100" w:afterAutospacing="1" w:line="156" w:lineRule="auto"/>
                              <w:rPr>
                                <w:rFonts w:ascii="GT Pressura" w:hAnsi="GT Pressura"/>
                                <w:caps/>
                                <w:color w:val="FFFF99"/>
                                <w:sz w:val="48"/>
                                <w:szCs w:val="48"/>
                                <w:lang w:val="nl-NL"/>
                              </w:rPr>
                            </w:pPr>
                            <w:r w:rsidRPr="0032603A">
                              <w:rPr>
                                <w:rFonts w:ascii="GT Pressura" w:hAnsi="GT Pressura"/>
                                <w:caps/>
                                <w:color w:val="FFFF99"/>
                                <w:sz w:val="48"/>
                                <w:szCs w:val="48"/>
                                <w:lang w:val="nl-NL"/>
                              </w:rPr>
                              <w:t>DocentenhandleidinG</w:t>
                            </w:r>
                          </w:p>
                          <w:p w14:paraId="6C62F52B" w14:textId="77777777" w:rsidR="003F0CB6" w:rsidRPr="0032603A" w:rsidRDefault="003F0CB6" w:rsidP="003F0CB6">
                            <w:pPr>
                              <w:spacing w:line="240" w:lineRule="auto"/>
                              <w:rPr>
                                <w:rFonts w:ascii="GT Pressura" w:hAnsi="GT Pressura"/>
                                <w:caps/>
                                <w:color w:val="FFFF99"/>
                                <w:sz w:val="48"/>
                                <w:szCs w:val="48"/>
                                <w:lang w:val="nl-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2F51B" id="Text Box 2" o:spid="_x0000_s1027" type="#_x0000_t202" style="position:absolute;margin-left:252.5pt;margin-top:18.25pt;width:424.9pt;height:150.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" filled="f" stroked="f">
                <v:textbox inset="0,0,0,0">
                  <w:txbxContent>
                    <w:p w14:paraId="6C62F529" w14:textId="2B0A71C1" w:rsidR="003F0CB6" w:rsidRPr="0032603A" w:rsidRDefault="00E56DA3" w:rsidP="008429DF">
                      <w:pPr>
                        <w:spacing w:after="0" w:line="156" w:lineRule="auto"/>
                        <w:rPr>
                          <w:rFonts w:ascii="GT Pressura Bold" w:hAnsi="GT Pressura Bold"/>
                          <w:b/>
                          <w:caps/>
                          <w:color w:val="FFFF99"/>
                          <w:sz w:val="130"/>
                          <w:szCs w:val="130"/>
                          <w:lang w:val="nl-NL"/>
                        </w:rPr>
                      </w:pPr>
                      <w:r>
                        <w:rPr>
                          <w:rFonts w:ascii="GT Pressura Bold" w:hAnsi="GT Pressura Bold"/>
                          <w:b/>
                          <w:caps/>
                          <w:color w:val="FFFF99"/>
                          <w:sz w:val="130"/>
                          <w:szCs w:val="130"/>
                          <w:lang w:val="nl-NL"/>
                        </w:rPr>
                        <w:t>handelaar bij de voc</w:t>
                      </w:r>
                    </w:p>
                    <w:p w14:paraId="6C62F52A" w14:textId="77777777" w:rsidR="003F0CB6" w:rsidRPr="0032603A" w:rsidRDefault="003F0CB6" w:rsidP="008429DF">
                      <w:pPr>
                        <w:spacing w:after="100" w:afterAutospacing="1" w:line="156" w:lineRule="auto"/>
                        <w:rPr>
                          <w:rFonts w:ascii="GT Pressura" w:hAnsi="GT Pressura"/>
                          <w:caps/>
                          <w:color w:val="FFFF99"/>
                          <w:sz w:val="48"/>
                          <w:szCs w:val="48"/>
                          <w:lang w:val="nl-NL"/>
                        </w:rPr>
                      </w:pPr>
                      <w:r w:rsidRPr="0032603A">
                        <w:rPr>
                          <w:rFonts w:ascii="GT Pressura" w:hAnsi="GT Pressura"/>
                          <w:caps/>
                          <w:color w:val="FFFF99"/>
                          <w:sz w:val="48"/>
                          <w:szCs w:val="48"/>
                          <w:lang w:val="nl-NL"/>
                        </w:rPr>
                        <w:t>DocentenhandleidinG</w:t>
                      </w:r>
                    </w:p>
                    <w:p w14:paraId="6C62F52B" w14:textId="77777777" w:rsidR="003F0CB6" w:rsidRPr="0032603A" w:rsidRDefault="003F0CB6" w:rsidP="003F0CB6">
                      <w:pPr>
                        <w:spacing w:line="240" w:lineRule="auto"/>
                        <w:rPr>
                          <w:rFonts w:ascii="GT Pressura" w:hAnsi="GT Pressura"/>
                          <w:caps/>
                          <w:color w:val="FFFF99"/>
                          <w:sz w:val="48"/>
                          <w:szCs w:val="48"/>
                          <w:lang w:val="nl-NL"/>
                        </w:rPr>
                      </w:pPr>
                    </w:p>
                  </w:txbxContent>
                </v:textbox>
                <w10:wrap type="square"/>
              </v:shape>
            </w:pict>
          </mc:Fallback>
        </mc:AlternateContent>
      </w:r>
      <w:r w:rsidR="0084532A" w:rsidRPr="0032603A">
        <w:rPr>
          <w:noProof/>
          <w:highlight w:val="darkMagenta"/>
          <w:u w:val="single"/>
          <w:lang w:eastAsia="nl-NL"/>
        </w:rPr>
        <mc:AlternateContent>
          <mc:Choice Requires="wps">
            <w:drawing>
              <wp:anchor distT="0" distB="0" distL="114300" distR="114300" simplePos="0" relativeHeight="251645440" behindDoc="0" locked="0" layoutInCell="1" allowOverlap="1" wp14:anchorId="6C62F51F" wp14:editId="6C62F520">
                <wp:simplePos x="0" y="0"/>
                <wp:positionH relativeFrom="column">
                  <wp:posOffset>-5715</wp:posOffset>
                </wp:positionH>
                <wp:positionV relativeFrom="paragraph">
                  <wp:posOffset>-13970</wp:posOffset>
                </wp:positionV>
                <wp:extent cx="10691368" cy="2068558"/>
                <wp:effectExtent l="0" t="0" r="0" b="8255"/>
                <wp:wrapNone/>
                <wp:docPr id="70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91368" cy="2068558"/>
                        </a:xfrm>
                        <a:custGeom>
                          <a:avLst/>
                          <a:gdLst>
                            <a:gd name="T0" fmla="*/ 11226 w 11226"/>
                            <a:gd name="T1" fmla="*/ 0 h 2160"/>
                            <a:gd name="T2" fmla="*/ 11226 w 11226"/>
                            <a:gd name="T3" fmla="*/ 0 h 2160"/>
                            <a:gd name="T4" fmla="*/ 0 w 11226"/>
                            <a:gd name="T5" fmla="*/ 0 h 2160"/>
                            <a:gd name="T6" fmla="*/ 0 w 11226"/>
                            <a:gd name="T7" fmla="*/ 2160 h 2160"/>
                            <a:gd name="T8" fmla="*/ 11226 w 11226"/>
                            <a:gd name="T9" fmla="*/ 2160 h 2160"/>
                            <a:gd name="T10" fmla="*/ 11226 w 11226"/>
                            <a:gd name="T11" fmla="*/ 0 h 2160"/>
                            <a:gd name="T12" fmla="*/ 10969 w 11226"/>
                            <a:gd name="T13" fmla="*/ 1126 h 2160"/>
                            <a:gd name="T14" fmla="*/ 10969 w 11226"/>
                            <a:gd name="T15" fmla="*/ 1126 h 2160"/>
                            <a:gd name="T16" fmla="*/ 10091 w 11226"/>
                            <a:gd name="T17" fmla="*/ 2003 h 2160"/>
                            <a:gd name="T18" fmla="*/ 9214 w 11226"/>
                            <a:gd name="T19" fmla="*/ 1126 h 2160"/>
                            <a:gd name="T20" fmla="*/ 10091 w 11226"/>
                            <a:gd name="T21" fmla="*/ 248 h 2160"/>
                            <a:gd name="T22" fmla="*/ 10969 w 11226"/>
                            <a:gd name="T23" fmla="*/ 1126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26" h="2160">
                              <a:moveTo>
                                <a:pt x="11226" y="0"/>
                              </a:moveTo>
                              <a:lnTo>
                                <a:pt x="11226" y="0"/>
                              </a:lnTo>
                              <a:lnTo>
                                <a:pt x="0" y="0"/>
                              </a:lnTo>
                              <a:lnTo>
                                <a:pt x="0" y="2160"/>
                              </a:lnTo>
                              <a:lnTo>
                                <a:pt x="11226" y="2160"/>
                              </a:lnTo>
                              <a:lnTo>
                                <a:pt x="11226" y="0"/>
                              </a:lnTo>
                              <a:close/>
                              <a:moveTo>
                                <a:pt x="10969" y="1126"/>
                              </a:moveTo>
                              <a:lnTo>
                                <a:pt x="10969" y="1126"/>
                              </a:lnTo>
                              <a:cubicBezTo>
                                <a:pt x="10969" y="1610"/>
                                <a:pt x="10576" y="2003"/>
                                <a:pt x="10091" y="2003"/>
                              </a:cubicBezTo>
                              <a:cubicBezTo>
                                <a:pt x="9607" y="2003"/>
                                <a:pt x="9214" y="1610"/>
                                <a:pt x="9214" y="1126"/>
                              </a:cubicBezTo>
                              <a:cubicBezTo>
                                <a:pt x="9214" y="641"/>
                                <a:pt x="9607" y="248"/>
                                <a:pt x="10091" y="248"/>
                              </a:cubicBezTo>
                              <a:cubicBezTo>
                                <a:pt x="10576" y="248"/>
                                <a:pt x="10969" y="641"/>
                                <a:pt x="10969" y="1126"/>
                              </a:cubicBezTo>
                              <a:close/>
                            </a:path>
                          </a:pathLst>
                        </a:custGeom>
                        <a:solidFill>
                          <a:schemeClr val="accent5">
                            <a:lumMod val="50000"/>
                          </a:schemeClr>
                        </a:solidFill>
                        <a:ln w="0">
                          <a:no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F9FF0" id="Freeform 5" o:spid="_x0000_s1026" style="position:absolute;margin-left:-.45pt;margin-top:-1.1pt;width:841.85pt;height:16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2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" path="m11226,r,l,,,2160r11226,l11226,xm10969,1126r,c10969,1610,10576,2003,10091,2003v-484,,-877,-393,-877,-877c9214,641,9607,248,10091,248v485,,878,393,878,878xe" fillcolor="#205867 [1608]" stroked="f" strokeweight="0">
                <v:path arrowok="t" o:connecttype="custom" o:connectlocs="10691368,0;10691368,0;0,0;0,2068558;10691368,2068558;10691368,0;10446607,1078332;10446607,1078332;9610422,1918204;8775188,1078332;9610422,237501;10446607,1078332" o:connectangles="0,0,0,0,0,0,0,0,0,0,0,0"/>
                <o:lock v:ext="edit" verticies="t"/>
              </v:shape>
            </w:pict>
          </mc:Fallback>
        </mc:AlternateContent>
      </w:r>
      <w:r w:rsidR="0084532A" w:rsidRPr="0032603A">
        <w:rPr>
          <w:noProof/>
          <w:highlight w:val="darkMagenta"/>
          <w:u w:val="single"/>
          <w:lang w:eastAsia="nl-NL"/>
        </w:rPr>
        <mc:AlternateContent>
          <mc:Choice Requires="wpg">
            <w:drawing>
              <wp:anchor distT="0" distB="0" distL="114300" distR="114300" simplePos="0" relativeHeight="251666944" behindDoc="0" locked="0" layoutInCell="1" allowOverlap="1" wp14:anchorId="6C62F521" wp14:editId="6C62F522">
                <wp:simplePos x="0" y="0"/>
                <wp:positionH relativeFrom="column">
                  <wp:posOffset>237744</wp:posOffset>
                </wp:positionH>
                <wp:positionV relativeFrom="paragraph">
                  <wp:posOffset>1408177</wp:posOffset>
                </wp:positionV>
                <wp:extent cx="2139696" cy="387500"/>
                <wp:effectExtent l="0" t="0" r="0" b="0"/>
                <wp:wrapNone/>
                <wp:docPr id="704" name="Group 704"/>
                <wp:cNvGraphicFramePr/>
                <a:graphic xmlns:a="http://schemas.openxmlformats.org/drawingml/2006/main">
                  <a:graphicData uri="http://schemas.microsoft.com/office/word/2010/wordprocessingGroup">
                    <wpg:wgp>
                      <wpg:cNvGrpSpPr/>
                      <wpg:grpSpPr>
                        <a:xfrm>
                          <a:off x="0" y="0"/>
                          <a:ext cx="2139696" cy="387500"/>
                          <a:chOff x="0" y="0"/>
                          <a:chExt cx="2493264" cy="451516"/>
                        </a:xfrm>
                        <a:solidFill>
                          <a:srgbClr val="FFFF99"/>
                        </a:solidFill>
                      </wpg:grpSpPr>
                      <wpg:grpSp>
                        <wpg:cNvPr id="29" name="Group 661"/>
                        <wpg:cNvGrpSpPr/>
                        <wpg:grpSpPr>
                          <a:xfrm>
                            <a:off x="737616" y="60960"/>
                            <a:ext cx="524184" cy="279288"/>
                            <a:chOff x="3124200" y="0"/>
                            <a:chExt cx="646113" cy="344488"/>
                          </a:xfrm>
                          <a:grpFill/>
                        </wpg:grpSpPr>
                        <wps:wsp>
                          <wps:cNvPr id="30" name="Freeform 30"/>
                          <wps:cNvSpPr>
                            <a:spLocks noEditPoints="1"/>
                          </wps:cNvSpPr>
                          <wps:spPr bwMode="auto">
                            <a:xfrm>
                              <a:off x="3124200" y="0"/>
                              <a:ext cx="646113" cy="344488"/>
                            </a:xfrm>
                            <a:custGeom>
                              <a:avLst/>
                              <a:gdLst>
                                <a:gd name="T0" fmla="*/ 532 w 1058"/>
                                <a:gd name="T1" fmla="*/ 558 h 562"/>
                                <a:gd name="T2" fmla="*/ 327 w 1058"/>
                                <a:gd name="T3" fmla="*/ 519 h 562"/>
                                <a:gd name="T4" fmla="*/ 234 w 1058"/>
                                <a:gd name="T5" fmla="*/ 480 h 562"/>
                                <a:gd name="T6" fmla="*/ 134 w 1058"/>
                                <a:gd name="T7" fmla="*/ 414 h 562"/>
                                <a:gd name="T8" fmla="*/ 22 w 1058"/>
                                <a:gd name="T9" fmla="*/ 205 h 562"/>
                                <a:gd name="T10" fmla="*/ 86 w 1058"/>
                                <a:gd name="T11" fmla="*/ 142 h 562"/>
                                <a:gd name="T12" fmla="*/ 204 w 1058"/>
                                <a:gd name="T13" fmla="*/ 72 h 562"/>
                                <a:gd name="T14" fmla="*/ 430 w 1058"/>
                                <a:gd name="T15" fmla="*/ 9 h 562"/>
                                <a:gd name="T16" fmla="*/ 584 w 1058"/>
                                <a:gd name="T17" fmla="*/ 1 h 562"/>
                                <a:gd name="T18" fmla="*/ 688 w 1058"/>
                                <a:gd name="T19" fmla="*/ 18 h 562"/>
                                <a:gd name="T20" fmla="*/ 926 w 1058"/>
                                <a:gd name="T21" fmla="*/ 130 h 562"/>
                                <a:gd name="T22" fmla="*/ 1046 w 1058"/>
                                <a:gd name="T23" fmla="*/ 240 h 562"/>
                                <a:gd name="T24" fmla="*/ 1033 w 1058"/>
                                <a:gd name="T25" fmla="*/ 324 h 562"/>
                                <a:gd name="T26" fmla="*/ 960 w 1058"/>
                                <a:gd name="T27" fmla="*/ 417 h 562"/>
                                <a:gd name="T28" fmla="*/ 804 w 1058"/>
                                <a:gd name="T29" fmla="*/ 511 h 562"/>
                                <a:gd name="T30" fmla="*/ 633 w 1058"/>
                                <a:gd name="T31" fmla="*/ 554 h 562"/>
                                <a:gd name="T32" fmla="*/ 418 w 1058"/>
                                <a:gd name="T33" fmla="*/ 95 h 562"/>
                                <a:gd name="T34" fmla="*/ 354 w 1058"/>
                                <a:gd name="T35" fmla="*/ 147 h 562"/>
                                <a:gd name="T36" fmla="*/ 325 w 1058"/>
                                <a:gd name="T37" fmla="*/ 185 h 562"/>
                                <a:gd name="T38" fmla="*/ 304 w 1058"/>
                                <a:gd name="T39" fmla="*/ 268 h 562"/>
                                <a:gd name="T40" fmla="*/ 345 w 1058"/>
                                <a:gd name="T41" fmla="*/ 367 h 562"/>
                                <a:gd name="T42" fmla="*/ 466 w 1058"/>
                                <a:gd name="T43" fmla="*/ 452 h 562"/>
                                <a:gd name="T44" fmla="*/ 675 w 1058"/>
                                <a:gd name="T45" fmla="*/ 394 h 562"/>
                                <a:gd name="T46" fmla="*/ 699 w 1058"/>
                                <a:gd name="T47" fmla="*/ 193 h 562"/>
                                <a:gd name="T48" fmla="*/ 583 w 1058"/>
                                <a:gd name="T49" fmla="*/ 85 h 562"/>
                                <a:gd name="T50" fmla="*/ 418 w 1058"/>
                                <a:gd name="T51" fmla="*/ 95 h 562"/>
                                <a:gd name="T52" fmla="*/ 939 w 1058"/>
                                <a:gd name="T53" fmla="*/ 274 h 562"/>
                                <a:gd name="T54" fmla="*/ 814 w 1058"/>
                                <a:gd name="T55" fmla="*/ 170 h 562"/>
                                <a:gd name="T56" fmla="*/ 804 w 1058"/>
                                <a:gd name="T57" fmla="*/ 179 h 562"/>
                                <a:gd name="T58" fmla="*/ 817 w 1058"/>
                                <a:gd name="T59" fmla="*/ 278 h 562"/>
                                <a:gd name="T60" fmla="*/ 810 w 1058"/>
                                <a:gd name="T61" fmla="*/ 353 h 562"/>
                                <a:gd name="T62" fmla="*/ 807 w 1058"/>
                                <a:gd name="T63" fmla="*/ 376 h 562"/>
                                <a:gd name="T64" fmla="*/ 829 w 1058"/>
                                <a:gd name="T65" fmla="*/ 373 h 562"/>
                                <a:gd name="T66" fmla="*/ 939 w 1058"/>
                                <a:gd name="T67" fmla="*/ 274 h 562"/>
                                <a:gd name="T68" fmla="*/ 218 w 1058"/>
                                <a:gd name="T69" fmla="*/ 164 h 562"/>
                                <a:gd name="T70" fmla="*/ 114 w 1058"/>
                                <a:gd name="T71" fmla="*/ 239 h 562"/>
                                <a:gd name="T72" fmla="*/ 158 w 1058"/>
                                <a:gd name="T73" fmla="*/ 314 h 562"/>
                                <a:gd name="T74" fmla="*/ 221 w 1058"/>
                                <a:gd name="T75" fmla="*/ 356 h 562"/>
                                <a:gd name="T76" fmla="*/ 211 w 1058"/>
                                <a:gd name="T77" fmla="*/ 283 h 562"/>
                                <a:gd name="T78" fmla="*/ 223 w 1058"/>
                                <a:gd name="T79" fmla="*/ 184 h 562"/>
                                <a:gd name="T80" fmla="*/ 218 w 1058"/>
                                <a:gd name="T81" fmla="*/ 16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8" h="562">
                                  <a:moveTo>
                                    <a:pt x="532" y="558"/>
                                  </a:moveTo>
                                  <a:lnTo>
                                    <a:pt x="532" y="558"/>
                                  </a:lnTo>
                                  <a:cubicBezTo>
                                    <a:pt x="523" y="558"/>
                                    <a:pt x="513" y="558"/>
                                    <a:pt x="503" y="558"/>
                                  </a:cubicBezTo>
                                  <a:cubicBezTo>
                                    <a:pt x="441" y="559"/>
                                    <a:pt x="383" y="542"/>
                                    <a:pt x="327" y="519"/>
                                  </a:cubicBezTo>
                                  <a:cubicBezTo>
                                    <a:pt x="321" y="516"/>
                                    <a:pt x="315" y="512"/>
                                    <a:pt x="309" y="511"/>
                                  </a:cubicBezTo>
                                  <a:cubicBezTo>
                                    <a:pt x="281" y="507"/>
                                    <a:pt x="259" y="490"/>
                                    <a:pt x="234" y="480"/>
                                  </a:cubicBezTo>
                                  <a:cubicBezTo>
                                    <a:pt x="231" y="478"/>
                                    <a:pt x="228" y="477"/>
                                    <a:pt x="226" y="476"/>
                                  </a:cubicBezTo>
                                  <a:cubicBezTo>
                                    <a:pt x="195" y="455"/>
                                    <a:pt x="163" y="436"/>
                                    <a:pt x="134" y="414"/>
                                  </a:cubicBezTo>
                                  <a:cubicBezTo>
                                    <a:pt x="93" y="383"/>
                                    <a:pt x="56" y="347"/>
                                    <a:pt x="28" y="304"/>
                                  </a:cubicBezTo>
                                  <a:cubicBezTo>
                                    <a:pt x="2" y="262"/>
                                    <a:pt x="0" y="255"/>
                                    <a:pt x="22" y="205"/>
                                  </a:cubicBezTo>
                                  <a:cubicBezTo>
                                    <a:pt x="25" y="198"/>
                                    <a:pt x="30" y="191"/>
                                    <a:pt x="36" y="186"/>
                                  </a:cubicBezTo>
                                  <a:cubicBezTo>
                                    <a:pt x="52" y="171"/>
                                    <a:pt x="69" y="156"/>
                                    <a:pt x="86" y="142"/>
                                  </a:cubicBezTo>
                                  <a:cubicBezTo>
                                    <a:pt x="95" y="135"/>
                                    <a:pt x="104" y="129"/>
                                    <a:pt x="113" y="121"/>
                                  </a:cubicBezTo>
                                  <a:cubicBezTo>
                                    <a:pt x="140" y="98"/>
                                    <a:pt x="171" y="83"/>
                                    <a:pt x="204" y="72"/>
                                  </a:cubicBezTo>
                                  <a:cubicBezTo>
                                    <a:pt x="241" y="60"/>
                                    <a:pt x="277" y="46"/>
                                    <a:pt x="313" y="33"/>
                                  </a:cubicBezTo>
                                  <a:cubicBezTo>
                                    <a:pt x="351" y="20"/>
                                    <a:pt x="390" y="13"/>
                                    <a:pt x="430" y="9"/>
                                  </a:cubicBezTo>
                                  <a:cubicBezTo>
                                    <a:pt x="458" y="7"/>
                                    <a:pt x="485" y="3"/>
                                    <a:pt x="512" y="1"/>
                                  </a:cubicBezTo>
                                  <a:cubicBezTo>
                                    <a:pt x="536" y="0"/>
                                    <a:pt x="560" y="1"/>
                                    <a:pt x="584" y="1"/>
                                  </a:cubicBezTo>
                                  <a:cubicBezTo>
                                    <a:pt x="597" y="1"/>
                                    <a:pt x="609" y="3"/>
                                    <a:pt x="622" y="4"/>
                                  </a:cubicBezTo>
                                  <a:cubicBezTo>
                                    <a:pt x="644" y="6"/>
                                    <a:pt x="666" y="10"/>
                                    <a:pt x="688" y="18"/>
                                  </a:cubicBezTo>
                                  <a:cubicBezTo>
                                    <a:pt x="729" y="34"/>
                                    <a:pt x="772" y="49"/>
                                    <a:pt x="812" y="69"/>
                                  </a:cubicBezTo>
                                  <a:cubicBezTo>
                                    <a:pt x="850" y="89"/>
                                    <a:pt x="888" y="109"/>
                                    <a:pt x="926" y="130"/>
                                  </a:cubicBezTo>
                                  <a:cubicBezTo>
                                    <a:pt x="946" y="141"/>
                                    <a:pt x="963" y="155"/>
                                    <a:pt x="979" y="171"/>
                                  </a:cubicBezTo>
                                  <a:cubicBezTo>
                                    <a:pt x="1002" y="194"/>
                                    <a:pt x="1024" y="217"/>
                                    <a:pt x="1046" y="240"/>
                                  </a:cubicBezTo>
                                  <a:cubicBezTo>
                                    <a:pt x="1056" y="251"/>
                                    <a:pt x="1058" y="263"/>
                                    <a:pt x="1055" y="276"/>
                                  </a:cubicBezTo>
                                  <a:cubicBezTo>
                                    <a:pt x="1050" y="293"/>
                                    <a:pt x="1043" y="309"/>
                                    <a:pt x="1033" y="324"/>
                                  </a:cubicBezTo>
                                  <a:cubicBezTo>
                                    <a:pt x="1022" y="340"/>
                                    <a:pt x="1011" y="355"/>
                                    <a:pt x="1002" y="373"/>
                                  </a:cubicBezTo>
                                  <a:cubicBezTo>
                                    <a:pt x="993" y="391"/>
                                    <a:pt x="978" y="407"/>
                                    <a:pt x="960" y="417"/>
                                  </a:cubicBezTo>
                                  <a:cubicBezTo>
                                    <a:pt x="951" y="422"/>
                                    <a:pt x="944" y="428"/>
                                    <a:pt x="936" y="434"/>
                                  </a:cubicBezTo>
                                  <a:cubicBezTo>
                                    <a:pt x="896" y="466"/>
                                    <a:pt x="851" y="492"/>
                                    <a:pt x="804" y="511"/>
                                  </a:cubicBezTo>
                                  <a:cubicBezTo>
                                    <a:pt x="762" y="528"/>
                                    <a:pt x="718" y="546"/>
                                    <a:pt x="671" y="549"/>
                                  </a:cubicBezTo>
                                  <a:cubicBezTo>
                                    <a:pt x="658" y="549"/>
                                    <a:pt x="645" y="551"/>
                                    <a:pt x="633" y="554"/>
                                  </a:cubicBezTo>
                                  <a:cubicBezTo>
                                    <a:pt x="600" y="562"/>
                                    <a:pt x="566" y="560"/>
                                    <a:pt x="532" y="558"/>
                                  </a:cubicBezTo>
                                  <a:close/>
                                  <a:moveTo>
                                    <a:pt x="418" y="95"/>
                                  </a:moveTo>
                                  <a:lnTo>
                                    <a:pt x="418" y="95"/>
                                  </a:lnTo>
                                  <a:cubicBezTo>
                                    <a:pt x="396" y="113"/>
                                    <a:pt x="378" y="134"/>
                                    <a:pt x="354" y="147"/>
                                  </a:cubicBezTo>
                                  <a:cubicBezTo>
                                    <a:pt x="350" y="149"/>
                                    <a:pt x="347" y="154"/>
                                    <a:pt x="344" y="158"/>
                                  </a:cubicBezTo>
                                  <a:cubicBezTo>
                                    <a:pt x="338" y="167"/>
                                    <a:pt x="331" y="176"/>
                                    <a:pt x="325" y="185"/>
                                  </a:cubicBezTo>
                                  <a:cubicBezTo>
                                    <a:pt x="310" y="207"/>
                                    <a:pt x="309" y="234"/>
                                    <a:pt x="304" y="258"/>
                                  </a:cubicBezTo>
                                  <a:cubicBezTo>
                                    <a:pt x="303" y="261"/>
                                    <a:pt x="303" y="265"/>
                                    <a:pt x="304" y="268"/>
                                  </a:cubicBezTo>
                                  <a:cubicBezTo>
                                    <a:pt x="307" y="283"/>
                                    <a:pt x="310" y="299"/>
                                    <a:pt x="314" y="315"/>
                                  </a:cubicBezTo>
                                  <a:cubicBezTo>
                                    <a:pt x="319" y="335"/>
                                    <a:pt x="329" y="353"/>
                                    <a:pt x="345" y="367"/>
                                  </a:cubicBezTo>
                                  <a:cubicBezTo>
                                    <a:pt x="378" y="396"/>
                                    <a:pt x="411" y="423"/>
                                    <a:pt x="448" y="446"/>
                                  </a:cubicBezTo>
                                  <a:cubicBezTo>
                                    <a:pt x="453" y="449"/>
                                    <a:pt x="460" y="452"/>
                                    <a:pt x="466" y="452"/>
                                  </a:cubicBezTo>
                                  <a:cubicBezTo>
                                    <a:pt x="501" y="454"/>
                                    <a:pt x="536" y="458"/>
                                    <a:pt x="571" y="455"/>
                                  </a:cubicBezTo>
                                  <a:cubicBezTo>
                                    <a:pt x="615" y="451"/>
                                    <a:pt x="650" y="431"/>
                                    <a:pt x="675" y="394"/>
                                  </a:cubicBezTo>
                                  <a:cubicBezTo>
                                    <a:pt x="695" y="365"/>
                                    <a:pt x="709" y="332"/>
                                    <a:pt x="717" y="298"/>
                                  </a:cubicBezTo>
                                  <a:cubicBezTo>
                                    <a:pt x="726" y="261"/>
                                    <a:pt x="722" y="226"/>
                                    <a:pt x="699" y="193"/>
                                  </a:cubicBezTo>
                                  <a:cubicBezTo>
                                    <a:pt x="673" y="158"/>
                                    <a:pt x="647" y="124"/>
                                    <a:pt x="613" y="97"/>
                                  </a:cubicBezTo>
                                  <a:cubicBezTo>
                                    <a:pt x="603" y="89"/>
                                    <a:pt x="594" y="85"/>
                                    <a:pt x="583" y="85"/>
                                  </a:cubicBezTo>
                                  <a:cubicBezTo>
                                    <a:pt x="545" y="84"/>
                                    <a:pt x="509" y="90"/>
                                    <a:pt x="473" y="97"/>
                                  </a:cubicBezTo>
                                  <a:cubicBezTo>
                                    <a:pt x="454" y="100"/>
                                    <a:pt x="435" y="100"/>
                                    <a:pt x="418" y="95"/>
                                  </a:cubicBezTo>
                                  <a:close/>
                                  <a:moveTo>
                                    <a:pt x="939" y="274"/>
                                  </a:moveTo>
                                  <a:lnTo>
                                    <a:pt x="939" y="274"/>
                                  </a:lnTo>
                                  <a:cubicBezTo>
                                    <a:pt x="919" y="254"/>
                                    <a:pt x="899" y="235"/>
                                    <a:pt x="881" y="216"/>
                                  </a:cubicBezTo>
                                  <a:cubicBezTo>
                                    <a:pt x="862" y="195"/>
                                    <a:pt x="839" y="182"/>
                                    <a:pt x="814" y="170"/>
                                  </a:cubicBezTo>
                                  <a:cubicBezTo>
                                    <a:pt x="812" y="169"/>
                                    <a:pt x="807" y="169"/>
                                    <a:pt x="806" y="171"/>
                                  </a:cubicBezTo>
                                  <a:cubicBezTo>
                                    <a:pt x="804" y="172"/>
                                    <a:pt x="804" y="176"/>
                                    <a:pt x="804" y="179"/>
                                  </a:cubicBezTo>
                                  <a:cubicBezTo>
                                    <a:pt x="804" y="184"/>
                                    <a:pt x="805" y="189"/>
                                    <a:pt x="807" y="193"/>
                                  </a:cubicBezTo>
                                  <a:cubicBezTo>
                                    <a:pt x="815" y="221"/>
                                    <a:pt x="825" y="248"/>
                                    <a:pt x="817" y="278"/>
                                  </a:cubicBezTo>
                                  <a:cubicBezTo>
                                    <a:pt x="817" y="279"/>
                                    <a:pt x="817" y="281"/>
                                    <a:pt x="818" y="282"/>
                                  </a:cubicBezTo>
                                  <a:cubicBezTo>
                                    <a:pt x="823" y="307"/>
                                    <a:pt x="816" y="330"/>
                                    <a:pt x="810" y="353"/>
                                  </a:cubicBezTo>
                                  <a:cubicBezTo>
                                    <a:pt x="809" y="359"/>
                                    <a:pt x="807" y="366"/>
                                    <a:pt x="806" y="372"/>
                                  </a:cubicBezTo>
                                  <a:cubicBezTo>
                                    <a:pt x="806" y="373"/>
                                    <a:pt x="807" y="376"/>
                                    <a:pt x="807" y="376"/>
                                  </a:cubicBezTo>
                                  <a:cubicBezTo>
                                    <a:pt x="810" y="377"/>
                                    <a:pt x="813" y="378"/>
                                    <a:pt x="815" y="378"/>
                                  </a:cubicBezTo>
                                  <a:cubicBezTo>
                                    <a:pt x="820" y="377"/>
                                    <a:pt x="825" y="376"/>
                                    <a:pt x="829" y="373"/>
                                  </a:cubicBezTo>
                                  <a:cubicBezTo>
                                    <a:pt x="860" y="351"/>
                                    <a:pt x="891" y="329"/>
                                    <a:pt x="919" y="302"/>
                                  </a:cubicBezTo>
                                  <a:cubicBezTo>
                                    <a:pt x="927" y="294"/>
                                    <a:pt x="932" y="284"/>
                                    <a:pt x="939" y="274"/>
                                  </a:cubicBezTo>
                                  <a:close/>
                                  <a:moveTo>
                                    <a:pt x="218" y="164"/>
                                  </a:moveTo>
                                  <a:lnTo>
                                    <a:pt x="218" y="164"/>
                                  </a:lnTo>
                                  <a:cubicBezTo>
                                    <a:pt x="215" y="165"/>
                                    <a:pt x="212" y="165"/>
                                    <a:pt x="209" y="166"/>
                                  </a:cubicBezTo>
                                  <a:cubicBezTo>
                                    <a:pt x="175" y="187"/>
                                    <a:pt x="144" y="213"/>
                                    <a:pt x="114" y="239"/>
                                  </a:cubicBezTo>
                                  <a:cubicBezTo>
                                    <a:pt x="107" y="244"/>
                                    <a:pt x="105" y="254"/>
                                    <a:pt x="111" y="260"/>
                                  </a:cubicBezTo>
                                  <a:cubicBezTo>
                                    <a:pt x="126" y="278"/>
                                    <a:pt x="141" y="297"/>
                                    <a:pt x="158" y="314"/>
                                  </a:cubicBezTo>
                                  <a:cubicBezTo>
                                    <a:pt x="175" y="331"/>
                                    <a:pt x="194" y="346"/>
                                    <a:pt x="216" y="356"/>
                                  </a:cubicBezTo>
                                  <a:cubicBezTo>
                                    <a:pt x="218" y="357"/>
                                    <a:pt x="220" y="357"/>
                                    <a:pt x="221" y="356"/>
                                  </a:cubicBezTo>
                                  <a:cubicBezTo>
                                    <a:pt x="223" y="354"/>
                                    <a:pt x="226" y="351"/>
                                    <a:pt x="225" y="349"/>
                                  </a:cubicBezTo>
                                  <a:cubicBezTo>
                                    <a:pt x="221" y="327"/>
                                    <a:pt x="216" y="305"/>
                                    <a:pt x="211" y="283"/>
                                  </a:cubicBezTo>
                                  <a:cubicBezTo>
                                    <a:pt x="210" y="274"/>
                                    <a:pt x="209" y="264"/>
                                    <a:pt x="210" y="255"/>
                                  </a:cubicBezTo>
                                  <a:cubicBezTo>
                                    <a:pt x="214" y="231"/>
                                    <a:pt x="215" y="207"/>
                                    <a:pt x="223" y="184"/>
                                  </a:cubicBezTo>
                                  <a:cubicBezTo>
                                    <a:pt x="225" y="180"/>
                                    <a:pt x="224" y="175"/>
                                    <a:pt x="224" y="170"/>
                                  </a:cubicBezTo>
                                  <a:cubicBezTo>
                                    <a:pt x="224" y="166"/>
                                    <a:pt x="222" y="164"/>
                                    <a:pt x="218" y="1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395662" y="112712"/>
                              <a:ext cx="101600" cy="103188"/>
                            </a:xfrm>
                            <a:custGeom>
                              <a:avLst/>
                              <a:gdLst>
                                <a:gd name="T0" fmla="*/ 154 w 164"/>
                                <a:gd name="T1" fmla="*/ 120 h 171"/>
                                <a:gd name="T2" fmla="*/ 154 w 164"/>
                                <a:gd name="T3" fmla="*/ 120 h 171"/>
                                <a:gd name="T4" fmla="*/ 133 w 164"/>
                                <a:gd name="T5" fmla="*/ 148 h 171"/>
                                <a:gd name="T6" fmla="*/ 91 w 164"/>
                                <a:gd name="T7" fmla="*/ 170 h 171"/>
                                <a:gd name="T8" fmla="*/ 77 w 164"/>
                                <a:gd name="T9" fmla="*/ 168 h 171"/>
                                <a:gd name="T10" fmla="*/ 32 w 164"/>
                                <a:gd name="T11" fmla="*/ 142 h 171"/>
                                <a:gd name="T12" fmla="*/ 21 w 164"/>
                                <a:gd name="T13" fmla="*/ 127 h 171"/>
                                <a:gd name="T14" fmla="*/ 9 w 164"/>
                                <a:gd name="T15" fmla="*/ 101 h 171"/>
                                <a:gd name="T16" fmla="*/ 7 w 164"/>
                                <a:gd name="T17" fmla="*/ 55 h 171"/>
                                <a:gd name="T18" fmla="*/ 24 w 164"/>
                                <a:gd name="T19" fmla="*/ 21 h 171"/>
                                <a:gd name="T20" fmla="*/ 30 w 164"/>
                                <a:gd name="T21" fmla="*/ 14 h 171"/>
                                <a:gd name="T22" fmla="*/ 81 w 164"/>
                                <a:gd name="T23" fmla="*/ 2 h 171"/>
                                <a:gd name="T24" fmla="*/ 157 w 164"/>
                                <a:gd name="T25" fmla="*/ 93 h 171"/>
                                <a:gd name="T26" fmla="*/ 154 w 164"/>
                                <a:gd name="T27" fmla="*/ 12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4" h="171">
                                  <a:moveTo>
                                    <a:pt x="154" y="120"/>
                                  </a:moveTo>
                                  <a:lnTo>
                                    <a:pt x="154" y="120"/>
                                  </a:lnTo>
                                  <a:cubicBezTo>
                                    <a:pt x="146" y="131"/>
                                    <a:pt x="139" y="139"/>
                                    <a:pt x="133" y="148"/>
                                  </a:cubicBezTo>
                                  <a:cubicBezTo>
                                    <a:pt x="122" y="162"/>
                                    <a:pt x="107" y="166"/>
                                    <a:pt x="91" y="170"/>
                                  </a:cubicBezTo>
                                  <a:cubicBezTo>
                                    <a:pt x="87" y="171"/>
                                    <a:pt x="82" y="170"/>
                                    <a:pt x="77" y="168"/>
                                  </a:cubicBezTo>
                                  <a:cubicBezTo>
                                    <a:pt x="61" y="163"/>
                                    <a:pt x="46" y="153"/>
                                    <a:pt x="32" y="142"/>
                                  </a:cubicBezTo>
                                  <a:cubicBezTo>
                                    <a:pt x="27" y="139"/>
                                    <a:pt x="24" y="133"/>
                                    <a:pt x="21" y="127"/>
                                  </a:cubicBezTo>
                                  <a:cubicBezTo>
                                    <a:pt x="16" y="119"/>
                                    <a:pt x="14" y="109"/>
                                    <a:pt x="9" y="101"/>
                                  </a:cubicBezTo>
                                  <a:cubicBezTo>
                                    <a:pt x="0" y="86"/>
                                    <a:pt x="2" y="70"/>
                                    <a:pt x="7" y="55"/>
                                  </a:cubicBezTo>
                                  <a:cubicBezTo>
                                    <a:pt x="11" y="43"/>
                                    <a:pt x="18" y="32"/>
                                    <a:pt x="24" y="21"/>
                                  </a:cubicBezTo>
                                  <a:cubicBezTo>
                                    <a:pt x="25" y="18"/>
                                    <a:pt x="28" y="16"/>
                                    <a:pt x="30" y="14"/>
                                  </a:cubicBezTo>
                                  <a:cubicBezTo>
                                    <a:pt x="46" y="6"/>
                                    <a:pt x="63" y="0"/>
                                    <a:pt x="81" y="2"/>
                                  </a:cubicBezTo>
                                  <a:cubicBezTo>
                                    <a:pt x="135" y="9"/>
                                    <a:pt x="164" y="51"/>
                                    <a:pt x="157" y="93"/>
                                  </a:cubicBezTo>
                                  <a:cubicBezTo>
                                    <a:pt x="156" y="101"/>
                                    <a:pt x="156" y="109"/>
                                    <a:pt x="154" y="12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715" name="Freeform 99"/>
                        <wps:cNvSpPr>
                          <a:spLocks noEditPoints="1"/>
                        </wps:cNvSpPr>
                        <wps:spPr bwMode="auto">
                          <a:xfrm>
                            <a:off x="0" y="0"/>
                            <a:ext cx="652272" cy="439761"/>
                          </a:xfrm>
                          <a:custGeom>
                            <a:avLst/>
                            <a:gdLst>
                              <a:gd name="T0" fmla="*/ 1269 w 1425"/>
                              <a:gd name="T1" fmla="*/ 770 h 960"/>
                              <a:gd name="T2" fmla="*/ 1369 w 1425"/>
                              <a:gd name="T3" fmla="*/ 900 h 960"/>
                              <a:gd name="T4" fmla="*/ 1313 w 1425"/>
                              <a:gd name="T5" fmla="*/ 939 h 960"/>
                              <a:gd name="T6" fmla="*/ 1181 w 1425"/>
                              <a:gd name="T7" fmla="*/ 957 h 960"/>
                              <a:gd name="T8" fmla="*/ 1018 w 1425"/>
                              <a:gd name="T9" fmla="*/ 858 h 960"/>
                              <a:gd name="T10" fmla="*/ 825 w 1425"/>
                              <a:gd name="T11" fmla="*/ 840 h 960"/>
                              <a:gd name="T12" fmla="*/ 629 w 1425"/>
                              <a:gd name="T13" fmla="*/ 743 h 960"/>
                              <a:gd name="T14" fmla="*/ 507 w 1425"/>
                              <a:gd name="T15" fmla="*/ 721 h 960"/>
                              <a:gd name="T16" fmla="*/ 419 w 1425"/>
                              <a:gd name="T17" fmla="*/ 719 h 960"/>
                              <a:gd name="T18" fmla="*/ 178 w 1425"/>
                              <a:gd name="T19" fmla="*/ 784 h 960"/>
                              <a:gd name="T20" fmla="*/ 52 w 1425"/>
                              <a:gd name="T21" fmla="*/ 751 h 960"/>
                              <a:gd name="T22" fmla="*/ 3 w 1425"/>
                              <a:gd name="T23" fmla="*/ 687 h 960"/>
                              <a:gd name="T24" fmla="*/ 83 w 1425"/>
                              <a:gd name="T25" fmla="*/ 640 h 960"/>
                              <a:gd name="T26" fmla="*/ 64 w 1425"/>
                              <a:gd name="T27" fmla="*/ 511 h 960"/>
                              <a:gd name="T28" fmla="*/ 25 w 1425"/>
                              <a:gd name="T29" fmla="*/ 294 h 960"/>
                              <a:gd name="T30" fmla="*/ 181 w 1425"/>
                              <a:gd name="T31" fmla="*/ 100 h 960"/>
                              <a:gd name="T32" fmla="*/ 337 w 1425"/>
                              <a:gd name="T33" fmla="*/ 41 h 960"/>
                              <a:gd name="T34" fmla="*/ 635 w 1425"/>
                              <a:gd name="T35" fmla="*/ 4 h 960"/>
                              <a:gd name="T36" fmla="*/ 908 w 1425"/>
                              <a:gd name="T37" fmla="*/ 149 h 960"/>
                              <a:gd name="T38" fmla="*/ 961 w 1425"/>
                              <a:gd name="T39" fmla="*/ 163 h 960"/>
                              <a:gd name="T40" fmla="*/ 1292 w 1425"/>
                              <a:gd name="T41" fmla="*/ 244 h 960"/>
                              <a:gd name="T42" fmla="*/ 1412 w 1425"/>
                              <a:gd name="T43" fmla="*/ 582 h 960"/>
                              <a:gd name="T44" fmla="*/ 1276 w 1425"/>
                              <a:gd name="T45" fmla="*/ 758 h 960"/>
                              <a:gd name="T46" fmla="*/ 511 w 1425"/>
                              <a:gd name="T47" fmla="*/ 629 h 960"/>
                              <a:gd name="T48" fmla="*/ 785 w 1425"/>
                              <a:gd name="T49" fmla="*/ 544 h 960"/>
                              <a:gd name="T50" fmla="*/ 869 w 1425"/>
                              <a:gd name="T51" fmla="*/ 302 h 960"/>
                              <a:gd name="T52" fmla="*/ 689 w 1425"/>
                              <a:gd name="T53" fmla="*/ 102 h 960"/>
                              <a:gd name="T54" fmla="*/ 430 w 1425"/>
                              <a:gd name="T55" fmla="*/ 111 h 960"/>
                              <a:gd name="T56" fmla="*/ 188 w 1425"/>
                              <a:gd name="T57" fmla="*/ 215 h 960"/>
                              <a:gd name="T58" fmla="*/ 102 w 1425"/>
                              <a:gd name="T59" fmla="*/ 371 h 960"/>
                              <a:gd name="T60" fmla="*/ 177 w 1425"/>
                              <a:gd name="T61" fmla="*/ 512 h 960"/>
                              <a:gd name="T62" fmla="*/ 194 w 1425"/>
                              <a:gd name="T63" fmla="*/ 652 h 960"/>
                              <a:gd name="T64" fmla="*/ 213 w 1425"/>
                              <a:gd name="T65" fmla="*/ 694 h 960"/>
                              <a:gd name="T66" fmla="*/ 407 w 1425"/>
                              <a:gd name="T67" fmla="*/ 619 h 960"/>
                              <a:gd name="T68" fmla="*/ 511 w 1425"/>
                              <a:gd name="T69" fmla="*/ 629 h 960"/>
                              <a:gd name="T70" fmla="*/ 742 w 1425"/>
                              <a:gd name="T71" fmla="*/ 709 h 960"/>
                              <a:gd name="T72" fmla="*/ 978 w 1425"/>
                              <a:gd name="T73" fmla="*/ 761 h 960"/>
                              <a:gd name="T74" fmla="*/ 1126 w 1425"/>
                              <a:gd name="T75" fmla="*/ 837 h 960"/>
                              <a:gd name="T76" fmla="*/ 1206 w 1425"/>
                              <a:gd name="T77" fmla="*/ 863 h 960"/>
                              <a:gd name="T78" fmla="*/ 1169 w 1425"/>
                              <a:gd name="T79" fmla="*/ 749 h 960"/>
                              <a:gd name="T80" fmla="*/ 1237 w 1425"/>
                              <a:gd name="T81" fmla="*/ 671 h 960"/>
                              <a:gd name="T82" fmla="*/ 1319 w 1425"/>
                              <a:gd name="T83" fmla="*/ 537 h 960"/>
                              <a:gd name="T84" fmla="*/ 1280 w 1425"/>
                              <a:gd name="T85" fmla="*/ 353 h 960"/>
                              <a:gd name="T86" fmla="*/ 971 w 1425"/>
                              <a:gd name="T87" fmla="*/ 259 h 960"/>
                              <a:gd name="T88" fmla="*/ 955 w 1425"/>
                              <a:gd name="T89" fmla="*/ 453 h 960"/>
                              <a:gd name="T90" fmla="*/ 762 w 1425"/>
                              <a:gd name="T91" fmla="*/ 683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25" h="960">
                                <a:moveTo>
                                  <a:pt x="1267" y="764"/>
                                </a:moveTo>
                                <a:lnTo>
                                  <a:pt x="1267" y="764"/>
                                </a:lnTo>
                                <a:cubicBezTo>
                                  <a:pt x="1268" y="767"/>
                                  <a:pt x="1268" y="769"/>
                                  <a:pt x="1269" y="770"/>
                                </a:cubicBezTo>
                                <a:cubicBezTo>
                                  <a:pt x="1275" y="797"/>
                                  <a:pt x="1291" y="817"/>
                                  <a:pt x="1314" y="830"/>
                                </a:cubicBezTo>
                                <a:cubicBezTo>
                                  <a:pt x="1326" y="837"/>
                                  <a:pt x="1335" y="847"/>
                                  <a:pt x="1349" y="851"/>
                                </a:cubicBezTo>
                                <a:cubicBezTo>
                                  <a:pt x="1367" y="858"/>
                                  <a:pt x="1375" y="881"/>
                                  <a:pt x="1369" y="900"/>
                                </a:cubicBezTo>
                                <a:cubicBezTo>
                                  <a:pt x="1367" y="906"/>
                                  <a:pt x="1363" y="912"/>
                                  <a:pt x="1360" y="918"/>
                                </a:cubicBezTo>
                                <a:cubicBezTo>
                                  <a:pt x="1357" y="925"/>
                                  <a:pt x="1352" y="929"/>
                                  <a:pt x="1345" y="931"/>
                                </a:cubicBezTo>
                                <a:cubicBezTo>
                                  <a:pt x="1335" y="934"/>
                                  <a:pt x="1324" y="938"/>
                                  <a:pt x="1313" y="939"/>
                                </a:cubicBezTo>
                                <a:cubicBezTo>
                                  <a:pt x="1301" y="940"/>
                                  <a:pt x="1290" y="945"/>
                                  <a:pt x="1278" y="949"/>
                                </a:cubicBezTo>
                                <a:cubicBezTo>
                                  <a:pt x="1268" y="953"/>
                                  <a:pt x="1257" y="955"/>
                                  <a:pt x="1246" y="957"/>
                                </a:cubicBezTo>
                                <a:cubicBezTo>
                                  <a:pt x="1225" y="960"/>
                                  <a:pt x="1203" y="960"/>
                                  <a:pt x="1181" y="957"/>
                                </a:cubicBezTo>
                                <a:cubicBezTo>
                                  <a:pt x="1145" y="953"/>
                                  <a:pt x="1114" y="937"/>
                                  <a:pt x="1085" y="916"/>
                                </a:cubicBezTo>
                                <a:cubicBezTo>
                                  <a:pt x="1066" y="901"/>
                                  <a:pt x="1052" y="883"/>
                                  <a:pt x="1036" y="866"/>
                                </a:cubicBezTo>
                                <a:cubicBezTo>
                                  <a:pt x="1032" y="860"/>
                                  <a:pt x="1026" y="858"/>
                                  <a:pt x="1018" y="858"/>
                                </a:cubicBezTo>
                                <a:cubicBezTo>
                                  <a:pt x="1016" y="858"/>
                                  <a:pt x="1013" y="859"/>
                                  <a:pt x="1010" y="859"/>
                                </a:cubicBezTo>
                                <a:cubicBezTo>
                                  <a:pt x="969" y="869"/>
                                  <a:pt x="929" y="859"/>
                                  <a:pt x="888" y="858"/>
                                </a:cubicBezTo>
                                <a:cubicBezTo>
                                  <a:pt x="867" y="852"/>
                                  <a:pt x="846" y="847"/>
                                  <a:pt x="825" y="840"/>
                                </a:cubicBezTo>
                                <a:cubicBezTo>
                                  <a:pt x="795" y="831"/>
                                  <a:pt x="766" y="820"/>
                                  <a:pt x="736" y="809"/>
                                </a:cubicBezTo>
                                <a:cubicBezTo>
                                  <a:pt x="732" y="808"/>
                                  <a:pt x="728" y="807"/>
                                  <a:pt x="725" y="805"/>
                                </a:cubicBezTo>
                                <a:cubicBezTo>
                                  <a:pt x="695" y="781"/>
                                  <a:pt x="657" y="770"/>
                                  <a:pt x="629" y="743"/>
                                </a:cubicBezTo>
                                <a:cubicBezTo>
                                  <a:pt x="626" y="740"/>
                                  <a:pt x="622" y="738"/>
                                  <a:pt x="619" y="736"/>
                                </a:cubicBezTo>
                                <a:cubicBezTo>
                                  <a:pt x="611" y="731"/>
                                  <a:pt x="602" y="727"/>
                                  <a:pt x="592" y="727"/>
                                </a:cubicBezTo>
                                <a:cubicBezTo>
                                  <a:pt x="563" y="729"/>
                                  <a:pt x="535" y="726"/>
                                  <a:pt x="507" y="721"/>
                                </a:cubicBezTo>
                                <a:cubicBezTo>
                                  <a:pt x="496" y="719"/>
                                  <a:pt x="485" y="719"/>
                                  <a:pt x="474" y="718"/>
                                </a:cubicBezTo>
                                <a:cubicBezTo>
                                  <a:pt x="463" y="718"/>
                                  <a:pt x="452" y="719"/>
                                  <a:pt x="442" y="714"/>
                                </a:cubicBezTo>
                                <a:cubicBezTo>
                                  <a:pt x="433" y="711"/>
                                  <a:pt x="426" y="712"/>
                                  <a:pt x="419" y="719"/>
                                </a:cubicBezTo>
                                <a:cubicBezTo>
                                  <a:pt x="392" y="745"/>
                                  <a:pt x="357" y="758"/>
                                  <a:pt x="324" y="773"/>
                                </a:cubicBezTo>
                                <a:cubicBezTo>
                                  <a:pt x="308" y="781"/>
                                  <a:pt x="290" y="785"/>
                                  <a:pt x="272" y="785"/>
                                </a:cubicBezTo>
                                <a:cubicBezTo>
                                  <a:pt x="241" y="784"/>
                                  <a:pt x="210" y="787"/>
                                  <a:pt x="178" y="784"/>
                                </a:cubicBezTo>
                                <a:cubicBezTo>
                                  <a:pt x="162" y="783"/>
                                  <a:pt x="146" y="780"/>
                                  <a:pt x="130" y="776"/>
                                </a:cubicBezTo>
                                <a:cubicBezTo>
                                  <a:pt x="109" y="770"/>
                                  <a:pt x="88" y="764"/>
                                  <a:pt x="67" y="758"/>
                                </a:cubicBezTo>
                                <a:cubicBezTo>
                                  <a:pt x="62" y="757"/>
                                  <a:pt x="57" y="754"/>
                                  <a:pt x="52" y="751"/>
                                </a:cubicBezTo>
                                <a:cubicBezTo>
                                  <a:pt x="46" y="748"/>
                                  <a:pt x="41" y="744"/>
                                  <a:pt x="34" y="742"/>
                                </a:cubicBezTo>
                                <a:cubicBezTo>
                                  <a:pt x="20" y="737"/>
                                  <a:pt x="12" y="728"/>
                                  <a:pt x="6" y="715"/>
                                </a:cubicBezTo>
                                <a:cubicBezTo>
                                  <a:pt x="2" y="705"/>
                                  <a:pt x="0" y="697"/>
                                  <a:pt x="3" y="687"/>
                                </a:cubicBezTo>
                                <a:cubicBezTo>
                                  <a:pt x="7" y="676"/>
                                  <a:pt x="13" y="668"/>
                                  <a:pt x="23" y="662"/>
                                </a:cubicBezTo>
                                <a:cubicBezTo>
                                  <a:pt x="32" y="658"/>
                                  <a:pt x="41" y="654"/>
                                  <a:pt x="50" y="654"/>
                                </a:cubicBezTo>
                                <a:cubicBezTo>
                                  <a:pt x="63" y="654"/>
                                  <a:pt x="74" y="648"/>
                                  <a:pt x="83" y="640"/>
                                </a:cubicBezTo>
                                <a:cubicBezTo>
                                  <a:pt x="104" y="622"/>
                                  <a:pt x="124" y="603"/>
                                  <a:pt x="132" y="574"/>
                                </a:cubicBezTo>
                                <a:cubicBezTo>
                                  <a:pt x="128" y="571"/>
                                  <a:pt x="125" y="566"/>
                                  <a:pt x="120" y="564"/>
                                </a:cubicBezTo>
                                <a:cubicBezTo>
                                  <a:pt x="97" y="551"/>
                                  <a:pt x="80" y="533"/>
                                  <a:pt x="64" y="511"/>
                                </a:cubicBezTo>
                                <a:cubicBezTo>
                                  <a:pt x="49" y="488"/>
                                  <a:pt x="36" y="465"/>
                                  <a:pt x="29" y="438"/>
                                </a:cubicBezTo>
                                <a:cubicBezTo>
                                  <a:pt x="27" y="433"/>
                                  <a:pt x="26" y="428"/>
                                  <a:pt x="24" y="423"/>
                                </a:cubicBezTo>
                                <a:cubicBezTo>
                                  <a:pt x="8" y="380"/>
                                  <a:pt x="11" y="337"/>
                                  <a:pt x="25" y="294"/>
                                </a:cubicBezTo>
                                <a:cubicBezTo>
                                  <a:pt x="36" y="263"/>
                                  <a:pt x="47" y="232"/>
                                  <a:pt x="67" y="205"/>
                                </a:cubicBezTo>
                                <a:cubicBezTo>
                                  <a:pt x="76" y="193"/>
                                  <a:pt x="85" y="182"/>
                                  <a:pt x="96" y="172"/>
                                </a:cubicBezTo>
                                <a:cubicBezTo>
                                  <a:pt x="125" y="148"/>
                                  <a:pt x="152" y="124"/>
                                  <a:pt x="181" y="100"/>
                                </a:cubicBezTo>
                                <a:cubicBezTo>
                                  <a:pt x="189" y="94"/>
                                  <a:pt x="199" y="89"/>
                                  <a:pt x="209" y="85"/>
                                </a:cubicBezTo>
                                <a:cubicBezTo>
                                  <a:pt x="248" y="70"/>
                                  <a:pt x="285" y="54"/>
                                  <a:pt x="325" y="44"/>
                                </a:cubicBezTo>
                                <a:cubicBezTo>
                                  <a:pt x="329" y="43"/>
                                  <a:pt x="333" y="42"/>
                                  <a:pt x="337" y="41"/>
                                </a:cubicBezTo>
                                <a:cubicBezTo>
                                  <a:pt x="382" y="24"/>
                                  <a:pt x="429" y="16"/>
                                  <a:pt x="476" y="8"/>
                                </a:cubicBezTo>
                                <a:cubicBezTo>
                                  <a:pt x="487" y="6"/>
                                  <a:pt x="498" y="5"/>
                                  <a:pt x="509" y="4"/>
                                </a:cubicBezTo>
                                <a:cubicBezTo>
                                  <a:pt x="551" y="1"/>
                                  <a:pt x="593" y="0"/>
                                  <a:pt x="635" y="4"/>
                                </a:cubicBezTo>
                                <a:cubicBezTo>
                                  <a:pt x="696" y="9"/>
                                  <a:pt x="753" y="25"/>
                                  <a:pt x="807" y="54"/>
                                </a:cubicBezTo>
                                <a:cubicBezTo>
                                  <a:pt x="812" y="58"/>
                                  <a:pt x="819" y="61"/>
                                  <a:pt x="824" y="65"/>
                                </a:cubicBezTo>
                                <a:cubicBezTo>
                                  <a:pt x="854" y="91"/>
                                  <a:pt x="885" y="116"/>
                                  <a:pt x="908" y="149"/>
                                </a:cubicBezTo>
                                <a:cubicBezTo>
                                  <a:pt x="912" y="154"/>
                                  <a:pt x="916" y="159"/>
                                  <a:pt x="920" y="165"/>
                                </a:cubicBezTo>
                                <a:cubicBezTo>
                                  <a:pt x="928" y="165"/>
                                  <a:pt x="934" y="165"/>
                                  <a:pt x="941" y="165"/>
                                </a:cubicBezTo>
                                <a:cubicBezTo>
                                  <a:pt x="948" y="165"/>
                                  <a:pt x="955" y="165"/>
                                  <a:pt x="961" y="163"/>
                                </a:cubicBezTo>
                                <a:cubicBezTo>
                                  <a:pt x="995" y="155"/>
                                  <a:pt x="1029" y="159"/>
                                  <a:pt x="1063" y="163"/>
                                </a:cubicBezTo>
                                <a:cubicBezTo>
                                  <a:pt x="1089" y="165"/>
                                  <a:pt x="1114" y="171"/>
                                  <a:pt x="1140" y="176"/>
                                </a:cubicBezTo>
                                <a:cubicBezTo>
                                  <a:pt x="1196" y="186"/>
                                  <a:pt x="1246" y="211"/>
                                  <a:pt x="1292" y="244"/>
                                </a:cubicBezTo>
                                <a:cubicBezTo>
                                  <a:pt x="1346" y="283"/>
                                  <a:pt x="1388" y="332"/>
                                  <a:pt x="1410" y="397"/>
                                </a:cubicBezTo>
                                <a:cubicBezTo>
                                  <a:pt x="1421" y="425"/>
                                  <a:pt x="1425" y="455"/>
                                  <a:pt x="1425" y="485"/>
                                </a:cubicBezTo>
                                <a:cubicBezTo>
                                  <a:pt x="1425" y="517"/>
                                  <a:pt x="1419" y="550"/>
                                  <a:pt x="1412" y="582"/>
                                </a:cubicBezTo>
                                <a:cubicBezTo>
                                  <a:pt x="1407" y="601"/>
                                  <a:pt x="1400" y="618"/>
                                  <a:pt x="1390" y="634"/>
                                </a:cubicBezTo>
                                <a:cubicBezTo>
                                  <a:pt x="1378" y="655"/>
                                  <a:pt x="1363" y="675"/>
                                  <a:pt x="1350" y="696"/>
                                </a:cubicBezTo>
                                <a:cubicBezTo>
                                  <a:pt x="1331" y="724"/>
                                  <a:pt x="1308" y="746"/>
                                  <a:pt x="1276" y="758"/>
                                </a:cubicBezTo>
                                <a:cubicBezTo>
                                  <a:pt x="1273" y="759"/>
                                  <a:pt x="1271" y="761"/>
                                  <a:pt x="1267" y="764"/>
                                </a:cubicBezTo>
                                <a:close/>
                                <a:moveTo>
                                  <a:pt x="511" y="629"/>
                                </a:moveTo>
                                <a:lnTo>
                                  <a:pt x="511" y="629"/>
                                </a:lnTo>
                                <a:cubicBezTo>
                                  <a:pt x="540" y="633"/>
                                  <a:pt x="563" y="634"/>
                                  <a:pt x="586" y="631"/>
                                </a:cubicBezTo>
                                <a:cubicBezTo>
                                  <a:pt x="630" y="625"/>
                                  <a:pt x="671" y="613"/>
                                  <a:pt x="711" y="594"/>
                                </a:cubicBezTo>
                                <a:cubicBezTo>
                                  <a:pt x="738" y="581"/>
                                  <a:pt x="763" y="564"/>
                                  <a:pt x="785" y="544"/>
                                </a:cubicBezTo>
                                <a:cubicBezTo>
                                  <a:pt x="795" y="536"/>
                                  <a:pt x="804" y="527"/>
                                  <a:pt x="811" y="517"/>
                                </a:cubicBezTo>
                                <a:cubicBezTo>
                                  <a:pt x="850" y="466"/>
                                  <a:pt x="872" y="408"/>
                                  <a:pt x="871" y="343"/>
                                </a:cubicBezTo>
                                <a:cubicBezTo>
                                  <a:pt x="871" y="329"/>
                                  <a:pt x="870" y="315"/>
                                  <a:pt x="869" y="302"/>
                                </a:cubicBezTo>
                                <a:cubicBezTo>
                                  <a:pt x="863" y="239"/>
                                  <a:pt x="838" y="187"/>
                                  <a:pt x="787" y="147"/>
                                </a:cubicBezTo>
                                <a:cubicBezTo>
                                  <a:pt x="777" y="139"/>
                                  <a:pt x="767" y="129"/>
                                  <a:pt x="754" y="124"/>
                                </a:cubicBezTo>
                                <a:cubicBezTo>
                                  <a:pt x="732" y="117"/>
                                  <a:pt x="712" y="105"/>
                                  <a:pt x="689" y="102"/>
                                </a:cubicBezTo>
                                <a:cubicBezTo>
                                  <a:pt x="663" y="99"/>
                                  <a:pt x="637" y="95"/>
                                  <a:pt x="612" y="92"/>
                                </a:cubicBezTo>
                                <a:cubicBezTo>
                                  <a:pt x="588" y="89"/>
                                  <a:pt x="565" y="89"/>
                                  <a:pt x="542" y="92"/>
                                </a:cubicBezTo>
                                <a:cubicBezTo>
                                  <a:pt x="505" y="97"/>
                                  <a:pt x="467" y="105"/>
                                  <a:pt x="430" y="111"/>
                                </a:cubicBezTo>
                                <a:cubicBezTo>
                                  <a:pt x="427" y="112"/>
                                  <a:pt x="424" y="112"/>
                                  <a:pt x="422" y="113"/>
                                </a:cubicBezTo>
                                <a:cubicBezTo>
                                  <a:pt x="382" y="128"/>
                                  <a:pt x="341" y="137"/>
                                  <a:pt x="301" y="151"/>
                                </a:cubicBezTo>
                                <a:cubicBezTo>
                                  <a:pt x="259" y="166"/>
                                  <a:pt x="222" y="187"/>
                                  <a:pt x="188" y="215"/>
                                </a:cubicBezTo>
                                <a:cubicBezTo>
                                  <a:pt x="138" y="258"/>
                                  <a:pt x="136" y="258"/>
                                  <a:pt x="110" y="327"/>
                                </a:cubicBezTo>
                                <a:cubicBezTo>
                                  <a:pt x="106" y="339"/>
                                  <a:pt x="104" y="351"/>
                                  <a:pt x="102" y="363"/>
                                </a:cubicBezTo>
                                <a:cubicBezTo>
                                  <a:pt x="101" y="365"/>
                                  <a:pt x="101" y="368"/>
                                  <a:pt x="102" y="371"/>
                                </a:cubicBezTo>
                                <a:cubicBezTo>
                                  <a:pt x="105" y="401"/>
                                  <a:pt x="110" y="431"/>
                                  <a:pt x="123" y="458"/>
                                </a:cubicBezTo>
                                <a:cubicBezTo>
                                  <a:pt x="132" y="476"/>
                                  <a:pt x="143" y="494"/>
                                  <a:pt x="163" y="503"/>
                                </a:cubicBezTo>
                                <a:cubicBezTo>
                                  <a:pt x="168" y="506"/>
                                  <a:pt x="172" y="509"/>
                                  <a:pt x="177" y="512"/>
                                </a:cubicBezTo>
                                <a:cubicBezTo>
                                  <a:pt x="197" y="525"/>
                                  <a:pt x="211" y="543"/>
                                  <a:pt x="223" y="563"/>
                                </a:cubicBezTo>
                                <a:cubicBezTo>
                                  <a:pt x="228" y="570"/>
                                  <a:pt x="230" y="578"/>
                                  <a:pt x="227" y="586"/>
                                </a:cubicBezTo>
                                <a:cubicBezTo>
                                  <a:pt x="219" y="609"/>
                                  <a:pt x="212" y="633"/>
                                  <a:pt x="194" y="652"/>
                                </a:cubicBezTo>
                                <a:cubicBezTo>
                                  <a:pt x="186" y="661"/>
                                  <a:pt x="180" y="671"/>
                                  <a:pt x="172" y="681"/>
                                </a:cubicBezTo>
                                <a:cubicBezTo>
                                  <a:pt x="171" y="683"/>
                                  <a:pt x="174" y="691"/>
                                  <a:pt x="176" y="691"/>
                                </a:cubicBezTo>
                                <a:cubicBezTo>
                                  <a:pt x="188" y="692"/>
                                  <a:pt x="201" y="693"/>
                                  <a:pt x="213" y="694"/>
                                </a:cubicBezTo>
                                <a:cubicBezTo>
                                  <a:pt x="238" y="696"/>
                                  <a:pt x="261" y="689"/>
                                  <a:pt x="284" y="679"/>
                                </a:cubicBezTo>
                                <a:cubicBezTo>
                                  <a:pt x="316" y="666"/>
                                  <a:pt x="346" y="651"/>
                                  <a:pt x="373" y="630"/>
                                </a:cubicBezTo>
                                <a:cubicBezTo>
                                  <a:pt x="384" y="621"/>
                                  <a:pt x="394" y="618"/>
                                  <a:pt x="407" y="619"/>
                                </a:cubicBezTo>
                                <a:cubicBezTo>
                                  <a:pt x="419" y="620"/>
                                  <a:pt x="432" y="621"/>
                                  <a:pt x="443" y="624"/>
                                </a:cubicBezTo>
                                <a:cubicBezTo>
                                  <a:pt x="458" y="627"/>
                                  <a:pt x="473" y="628"/>
                                  <a:pt x="488" y="629"/>
                                </a:cubicBezTo>
                                <a:cubicBezTo>
                                  <a:pt x="498" y="629"/>
                                  <a:pt x="507" y="629"/>
                                  <a:pt x="511" y="629"/>
                                </a:cubicBezTo>
                                <a:close/>
                                <a:moveTo>
                                  <a:pt x="734" y="700"/>
                                </a:moveTo>
                                <a:lnTo>
                                  <a:pt x="734" y="700"/>
                                </a:lnTo>
                                <a:cubicBezTo>
                                  <a:pt x="737" y="703"/>
                                  <a:pt x="739" y="707"/>
                                  <a:pt x="742" y="709"/>
                                </a:cubicBezTo>
                                <a:cubicBezTo>
                                  <a:pt x="750" y="714"/>
                                  <a:pt x="759" y="719"/>
                                  <a:pt x="768" y="721"/>
                                </a:cubicBezTo>
                                <a:cubicBezTo>
                                  <a:pt x="795" y="728"/>
                                  <a:pt x="822" y="740"/>
                                  <a:pt x="849" y="748"/>
                                </a:cubicBezTo>
                                <a:cubicBezTo>
                                  <a:pt x="891" y="760"/>
                                  <a:pt x="934" y="768"/>
                                  <a:pt x="978" y="761"/>
                                </a:cubicBezTo>
                                <a:cubicBezTo>
                                  <a:pt x="1004" y="758"/>
                                  <a:pt x="1030" y="760"/>
                                  <a:pt x="1055" y="766"/>
                                </a:cubicBezTo>
                                <a:cubicBezTo>
                                  <a:pt x="1067" y="769"/>
                                  <a:pt x="1076" y="774"/>
                                  <a:pt x="1082" y="783"/>
                                </a:cubicBezTo>
                                <a:cubicBezTo>
                                  <a:pt x="1095" y="803"/>
                                  <a:pt x="1111" y="820"/>
                                  <a:pt x="1126" y="837"/>
                                </a:cubicBezTo>
                                <a:cubicBezTo>
                                  <a:pt x="1132" y="843"/>
                                  <a:pt x="1139" y="847"/>
                                  <a:pt x="1146" y="851"/>
                                </a:cubicBezTo>
                                <a:cubicBezTo>
                                  <a:pt x="1163" y="858"/>
                                  <a:pt x="1180" y="862"/>
                                  <a:pt x="1197" y="864"/>
                                </a:cubicBezTo>
                                <a:cubicBezTo>
                                  <a:pt x="1200" y="864"/>
                                  <a:pt x="1203" y="864"/>
                                  <a:pt x="1206" y="863"/>
                                </a:cubicBezTo>
                                <a:cubicBezTo>
                                  <a:pt x="1209" y="863"/>
                                  <a:pt x="1213" y="857"/>
                                  <a:pt x="1212" y="854"/>
                                </a:cubicBezTo>
                                <a:cubicBezTo>
                                  <a:pt x="1198" y="822"/>
                                  <a:pt x="1182" y="790"/>
                                  <a:pt x="1173" y="756"/>
                                </a:cubicBezTo>
                                <a:cubicBezTo>
                                  <a:pt x="1172" y="753"/>
                                  <a:pt x="1170" y="751"/>
                                  <a:pt x="1169" y="749"/>
                                </a:cubicBezTo>
                                <a:cubicBezTo>
                                  <a:pt x="1165" y="738"/>
                                  <a:pt x="1167" y="727"/>
                                  <a:pt x="1176" y="719"/>
                                </a:cubicBezTo>
                                <a:cubicBezTo>
                                  <a:pt x="1185" y="711"/>
                                  <a:pt x="1194" y="703"/>
                                  <a:pt x="1205" y="697"/>
                                </a:cubicBezTo>
                                <a:cubicBezTo>
                                  <a:pt x="1218" y="690"/>
                                  <a:pt x="1227" y="681"/>
                                  <a:pt x="1237" y="671"/>
                                </a:cubicBezTo>
                                <a:cubicBezTo>
                                  <a:pt x="1249" y="660"/>
                                  <a:pt x="1259" y="648"/>
                                  <a:pt x="1268" y="634"/>
                                </a:cubicBezTo>
                                <a:cubicBezTo>
                                  <a:pt x="1277" y="619"/>
                                  <a:pt x="1286" y="603"/>
                                  <a:pt x="1297" y="589"/>
                                </a:cubicBezTo>
                                <a:cubicBezTo>
                                  <a:pt x="1309" y="573"/>
                                  <a:pt x="1314" y="555"/>
                                  <a:pt x="1319" y="537"/>
                                </a:cubicBezTo>
                                <a:cubicBezTo>
                                  <a:pt x="1321" y="527"/>
                                  <a:pt x="1323" y="518"/>
                                  <a:pt x="1324" y="509"/>
                                </a:cubicBezTo>
                                <a:cubicBezTo>
                                  <a:pt x="1331" y="468"/>
                                  <a:pt x="1327" y="430"/>
                                  <a:pt x="1308" y="393"/>
                                </a:cubicBezTo>
                                <a:cubicBezTo>
                                  <a:pt x="1300" y="379"/>
                                  <a:pt x="1291" y="365"/>
                                  <a:pt x="1280" y="353"/>
                                </a:cubicBezTo>
                                <a:cubicBezTo>
                                  <a:pt x="1253" y="325"/>
                                  <a:pt x="1222" y="303"/>
                                  <a:pt x="1187" y="287"/>
                                </a:cubicBezTo>
                                <a:cubicBezTo>
                                  <a:pt x="1137" y="265"/>
                                  <a:pt x="1083" y="254"/>
                                  <a:pt x="1028" y="253"/>
                                </a:cubicBezTo>
                                <a:cubicBezTo>
                                  <a:pt x="1009" y="252"/>
                                  <a:pt x="990" y="254"/>
                                  <a:pt x="971" y="259"/>
                                </a:cubicBezTo>
                                <a:cubicBezTo>
                                  <a:pt x="964" y="261"/>
                                  <a:pt x="960" y="267"/>
                                  <a:pt x="961" y="274"/>
                                </a:cubicBezTo>
                                <a:cubicBezTo>
                                  <a:pt x="962" y="277"/>
                                  <a:pt x="962" y="280"/>
                                  <a:pt x="962" y="282"/>
                                </a:cubicBezTo>
                                <a:cubicBezTo>
                                  <a:pt x="972" y="340"/>
                                  <a:pt x="971" y="396"/>
                                  <a:pt x="955" y="453"/>
                                </a:cubicBezTo>
                                <a:cubicBezTo>
                                  <a:pt x="940" y="509"/>
                                  <a:pt x="910" y="558"/>
                                  <a:pt x="875" y="603"/>
                                </a:cubicBezTo>
                                <a:cubicBezTo>
                                  <a:pt x="873" y="606"/>
                                  <a:pt x="869" y="609"/>
                                  <a:pt x="866" y="612"/>
                                </a:cubicBezTo>
                                <a:cubicBezTo>
                                  <a:pt x="834" y="639"/>
                                  <a:pt x="800" y="664"/>
                                  <a:pt x="762" y="683"/>
                                </a:cubicBezTo>
                                <a:cubicBezTo>
                                  <a:pt x="753" y="688"/>
                                  <a:pt x="742" y="692"/>
                                  <a:pt x="734" y="70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74" name="Freeform 148"/>
                        <wps:cNvSpPr>
                          <a:spLocks noEditPoints="1"/>
                        </wps:cNvSpPr>
                        <wps:spPr bwMode="auto">
                          <a:xfrm>
                            <a:off x="2090928" y="0"/>
                            <a:ext cx="402336" cy="379330"/>
                          </a:xfrm>
                          <a:custGeom>
                            <a:avLst/>
                            <a:gdLst>
                              <a:gd name="T0" fmla="*/ 281 w 897"/>
                              <a:gd name="T1" fmla="*/ 616 h 848"/>
                              <a:gd name="T2" fmla="*/ 174 w 897"/>
                              <a:gd name="T3" fmla="*/ 614 h 848"/>
                              <a:gd name="T4" fmla="*/ 69 w 897"/>
                              <a:gd name="T5" fmla="*/ 603 h 848"/>
                              <a:gd name="T6" fmla="*/ 8 w 897"/>
                              <a:gd name="T7" fmla="*/ 556 h 848"/>
                              <a:gd name="T8" fmla="*/ 2 w 897"/>
                              <a:gd name="T9" fmla="*/ 430 h 848"/>
                              <a:gd name="T10" fmla="*/ 16 w 897"/>
                              <a:gd name="T11" fmla="*/ 271 h 848"/>
                              <a:gd name="T12" fmla="*/ 71 w 897"/>
                              <a:gd name="T13" fmla="*/ 206 h 848"/>
                              <a:gd name="T14" fmla="*/ 273 w 897"/>
                              <a:gd name="T15" fmla="*/ 203 h 848"/>
                              <a:gd name="T16" fmla="*/ 239 w 897"/>
                              <a:gd name="T17" fmla="*/ 151 h 848"/>
                              <a:gd name="T18" fmla="*/ 182 w 897"/>
                              <a:gd name="T19" fmla="*/ 52 h 848"/>
                              <a:gd name="T20" fmla="*/ 221 w 897"/>
                              <a:gd name="T21" fmla="*/ 7 h 848"/>
                              <a:gd name="T22" fmla="*/ 569 w 897"/>
                              <a:gd name="T23" fmla="*/ 0 h 848"/>
                              <a:gd name="T24" fmla="*/ 621 w 897"/>
                              <a:gd name="T25" fmla="*/ 26 h 848"/>
                              <a:gd name="T26" fmla="*/ 704 w 897"/>
                              <a:gd name="T27" fmla="*/ 167 h 848"/>
                              <a:gd name="T28" fmla="*/ 861 w 897"/>
                              <a:gd name="T29" fmla="*/ 391 h 848"/>
                              <a:gd name="T30" fmla="*/ 892 w 897"/>
                              <a:gd name="T31" fmla="*/ 485 h 848"/>
                              <a:gd name="T32" fmla="*/ 802 w 897"/>
                              <a:gd name="T33" fmla="*/ 596 h 848"/>
                              <a:gd name="T34" fmla="*/ 660 w 897"/>
                              <a:gd name="T35" fmla="*/ 754 h 848"/>
                              <a:gd name="T36" fmla="*/ 632 w 897"/>
                              <a:gd name="T37" fmla="*/ 803 h 848"/>
                              <a:gd name="T38" fmla="*/ 519 w 897"/>
                              <a:gd name="T39" fmla="*/ 841 h 848"/>
                              <a:gd name="T40" fmla="*/ 396 w 897"/>
                              <a:gd name="T41" fmla="*/ 832 h 848"/>
                              <a:gd name="T42" fmla="*/ 241 w 897"/>
                              <a:gd name="T43" fmla="*/ 824 h 848"/>
                              <a:gd name="T44" fmla="*/ 192 w 897"/>
                              <a:gd name="T45" fmla="*/ 752 h 848"/>
                              <a:gd name="T46" fmla="*/ 280 w 897"/>
                              <a:gd name="T47" fmla="*/ 628 h 848"/>
                              <a:gd name="T48" fmla="*/ 554 w 897"/>
                              <a:gd name="T49" fmla="*/ 91 h 848"/>
                              <a:gd name="T50" fmla="*/ 493 w 897"/>
                              <a:gd name="T51" fmla="*/ 91 h 848"/>
                              <a:gd name="T52" fmla="*/ 329 w 897"/>
                              <a:gd name="T53" fmla="*/ 94 h 848"/>
                              <a:gd name="T54" fmla="*/ 319 w 897"/>
                              <a:gd name="T55" fmla="*/ 113 h 848"/>
                              <a:gd name="T56" fmla="*/ 392 w 897"/>
                              <a:gd name="T57" fmla="*/ 195 h 848"/>
                              <a:gd name="T58" fmla="*/ 412 w 897"/>
                              <a:gd name="T59" fmla="*/ 263 h 848"/>
                              <a:gd name="T60" fmla="*/ 326 w 897"/>
                              <a:gd name="T61" fmla="*/ 298 h 848"/>
                              <a:gd name="T62" fmla="*/ 117 w 897"/>
                              <a:gd name="T63" fmla="*/ 298 h 848"/>
                              <a:gd name="T64" fmla="*/ 103 w 897"/>
                              <a:gd name="T65" fmla="*/ 362 h 848"/>
                              <a:gd name="T66" fmla="*/ 101 w 897"/>
                              <a:gd name="T67" fmla="*/ 505 h 848"/>
                              <a:gd name="T68" fmla="*/ 258 w 897"/>
                              <a:gd name="T69" fmla="*/ 526 h 848"/>
                              <a:gd name="T70" fmla="*/ 363 w 897"/>
                              <a:gd name="T71" fmla="*/ 522 h 848"/>
                              <a:gd name="T72" fmla="*/ 412 w 897"/>
                              <a:gd name="T73" fmla="*/ 532 h 848"/>
                              <a:gd name="T74" fmla="*/ 427 w 897"/>
                              <a:gd name="T75" fmla="*/ 592 h 848"/>
                              <a:gd name="T76" fmla="*/ 397 w 897"/>
                              <a:gd name="T77" fmla="*/ 636 h 848"/>
                              <a:gd name="T78" fmla="*/ 338 w 897"/>
                              <a:gd name="T79" fmla="*/ 724 h 848"/>
                              <a:gd name="T80" fmla="*/ 447 w 897"/>
                              <a:gd name="T81" fmla="*/ 741 h 848"/>
                              <a:gd name="T82" fmla="*/ 534 w 897"/>
                              <a:gd name="T83" fmla="*/ 745 h 848"/>
                              <a:gd name="T84" fmla="*/ 650 w 897"/>
                              <a:gd name="T85" fmla="*/ 620 h 848"/>
                              <a:gd name="T86" fmla="*/ 734 w 897"/>
                              <a:gd name="T87" fmla="*/ 525 h 848"/>
                              <a:gd name="T88" fmla="*/ 793 w 897"/>
                              <a:gd name="T89" fmla="*/ 453 h 848"/>
                              <a:gd name="T90" fmla="*/ 715 w 897"/>
                              <a:gd name="T91" fmla="*/ 334 h 848"/>
                              <a:gd name="T92" fmla="*/ 565 w 897"/>
                              <a:gd name="T93" fmla="*/ 104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97" h="848">
                                <a:moveTo>
                                  <a:pt x="281" y="616"/>
                                </a:moveTo>
                                <a:lnTo>
                                  <a:pt x="281" y="616"/>
                                </a:lnTo>
                                <a:cubicBezTo>
                                  <a:pt x="262" y="616"/>
                                  <a:pt x="245" y="615"/>
                                  <a:pt x="227" y="615"/>
                                </a:cubicBezTo>
                                <a:cubicBezTo>
                                  <a:pt x="209" y="614"/>
                                  <a:pt x="192" y="608"/>
                                  <a:pt x="174" y="614"/>
                                </a:cubicBezTo>
                                <a:cubicBezTo>
                                  <a:pt x="145" y="605"/>
                                  <a:pt x="114" y="613"/>
                                  <a:pt x="85" y="603"/>
                                </a:cubicBezTo>
                                <a:cubicBezTo>
                                  <a:pt x="80" y="602"/>
                                  <a:pt x="74" y="604"/>
                                  <a:pt x="69" y="603"/>
                                </a:cubicBezTo>
                                <a:cubicBezTo>
                                  <a:pt x="52" y="601"/>
                                  <a:pt x="37" y="595"/>
                                  <a:pt x="24" y="584"/>
                                </a:cubicBezTo>
                                <a:cubicBezTo>
                                  <a:pt x="16" y="577"/>
                                  <a:pt x="9" y="568"/>
                                  <a:pt x="8" y="556"/>
                                </a:cubicBezTo>
                                <a:cubicBezTo>
                                  <a:pt x="7" y="522"/>
                                  <a:pt x="0" y="489"/>
                                  <a:pt x="2" y="454"/>
                                </a:cubicBezTo>
                                <a:cubicBezTo>
                                  <a:pt x="2" y="446"/>
                                  <a:pt x="1" y="438"/>
                                  <a:pt x="2" y="430"/>
                                </a:cubicBezTo>
                                <a:cubicBezTo>
                                  <a:pt x="7" y="393"/>
                                  <a:pt x="7" y="356"/>
                                  <a:pt x="10" y="320"/>
                                </a:cubicBezTo>
                                <a:cubicBezTo>
                                  <a:pt x="12" y="303"/>
                                  <a:pt x="13" y="287"/>
                                  <a:pt x="16" y="271"/>
                                </a:cubicBezTo>
                                <a:cubicBezTo>
                                  <a:pt x="19" y="259"/>
                                  <a:pt x="23" y="247"/>
                                  <a:pt x="28" y="236"/>
                                </a:cubicBezTo>
                                <a:cubicBezTo>
                                  <a:pt x="36" y="217"/>
                                  <a:pt x="49" y="206"/>
                                  <a:pt x="71" y="206"/>
                                </a:cubicBezTo>
                                <a:cubicBezTo>
                                  <a:pt x="104" y="206"/>
                                  <a:pt x="137" y="203"/>
                                  <a:pt x="170" y="204"/>
                                </a:cubicBezTo>
                                <a:cubicBezTo>
                                  <a:pt x="204" y="206"/>
                                  <a:pt x="238" y="205"/>
                                  <a:pt x="273" y="203"/>
                                </a:cubicBezTo>
                                <a:cubicBezTo>
                                  <a:pt x="273" y="199"/>
                                  <a:pt x="275" y="193"/>
                                  <a:pt x="273" y="191"/>
                                </a:cubicBezTo>
                                <a:cubicBezTo>
                                  <a:pt x="262" y="177"/>
                                  <a:pt x="251" y="164"/>
                                  <a:pt x="239" y="151"/>
                                </a:cubicBezTo>
                                <a:cubicBezTo>
                                  <a:pt x="220" y="129"/>
                                  <a:pt x="205" y="105"/>
                                  <a:pt x="195" y="78"/>
                                </a:cubicBezTo>
                                <a:cubicBezTo>
                                  <a:pt x="191" y="69"/>
                                  <a:pt x="185" y="61"/>
                                  <a:pt x="182" y="52"/>
                                </a:cubicBezTo>
                                <a:cubicBezTo>
                                  <a:pt x="179" y="44"/>
                                  <a:pt x="180" y="36"/>
                                  <a:pt x="184" y="29"/>
                                </a:cubicBezTo>
                                <a:cubicBezTo>
                                  <a:pt x="193" y="15"/>
                                  <a:pt x="204" y="8"/>
                                  <a:pt x="221" y="7"/>
                                </a:cubicBezTo>
                                <a:cubicBezTo>
                                  <a:pt x="274" y="3"/>
                                  <a:pt x="327" y="2"/>
                                  <a:pt x="381" y="1"/>
                                </a:cubicBezTo>
                                <a:cubicBezTo>
                                  <a:pt x="443" y="1"/>
                                  <a:pt x="506" y="0"/>
                                  <a:pt x="569" y="0"/>
                                </a:cubicBezTo>
                                <a:cubicBezTo>
                                  <a:pt x="572" y="0"/>
                                  <a:pt x="574" y="0"/>
                                  <a:pt x="577" y="0"/>
                                </a:cubicBezTo>
                                <a:cubicBezTo>
                                  <a:pt x="596" y="1"/>
                                  <a:pt x="612" y="9"/>
                                  <a:pt x="621" y="26"/>
                                </a:cubicBezTo>
                                <a:cubicBezTo>
                                  <a:pt x="632" y="48"/>
                                  <a:pt x="646" y="68"/>
                                  <a:pt x="658" y="89"/>
                                </a:cubicBezTo>
                                <a:cubicBezTo>
                                  <a:pt x="673" y="116"/>
                                  <a:pt x="693" y="138"/>
                                  <a:pt x="704" y="167"/>
                                </a:cubicBezTo>
                                <a:cubicBezTo>
                                  <a:pt x="725" y="197"/>
                                  <a:pt x="746" y="227"/>
                                  <a:pt x="769" y="256"/>
                                </a:cubicBezTo>
                                <a:cubicBezTo>
                                  <a:pt x="802" y="299"/>
                                  <a:pt x="834" y="344"/>
                                  <a:pt x="861" y="391"/>
                                </a:cubicBezTo>
                                <a:cubicBezTo>
                                  <a:pt x="873" y="412"/>
                                  <a:pt x="883" y="435"/>
                                  <a:pt x="892" y="457"/>
                                </a:cubicBezTo>
                                <a:cubicBezTo>
                                  <a:pt x="897" y="466"/>
                                  <a:pt x="896" y="476"/>
                                  <a:pt x="892" y="485"/>
                                </a:cubicBezTo>
                                <a:cubicBezTo>
                                  <a:pt x="886" y="499"/>
                                  <a:pt x="877" y="512"/>
                                  <a:pt x="868" y="523"/>
                                </a:cubicBezTo>
                                <a:cubicBezTo>
                                  <a:pt x="846" y="548"/>
                                  <a:pt x="825" y="573"/>
                                  <a:pt x="802" y="596"/>
                                </a:cubicBezTo>
                                <a:cubicBezTo>
                                  <a:pt x="787" y="612"/>
                                  <a:pt x="773" y="628"/>
                                  <a:pt x="758" y="645"/>
                                </a:cubicBezTo>
                                <a:cubicBezTo>
                                  <a:pt x="726" y="682"/>
                                  <a:pt x="695" y="720"/>
                                  <a:pt x="660" y="754"/>
                                </a:cubicBezTo>
                                <a:cubicBezTo>
                                  <a:pt x="653" y="761"/>
                                  <a:pt x="647" y="769"/>
                                  <a:pt x="641" y="776"/>
                                </a:cubicBezTo>
                                <a:cubicBezTo>
                                  <a:pt x="635" y="784"/>
                                  <a:pt x="633" y="793"/>
                                  <a:pt x="632" y="803"/>
                                </a:cubicBezTo>
                                <a:cubicBezTo>
                                  <a:pt x="631" y="829"/>
                                  <a:pt x="617" y="844"/>
                                  <a:pt x="592" y="845"/>
                                </a:cubicBezTo>
                                <a:cubicBezTo>
                                  <a:pt x="567" y="846"/>
                                  <a:pt x="543" y="848"/>
                                  <a:pt x="519" y="841"/>
                                </a:cubicBezTo>
                                <a:cubicBezTo>
                                  <a:pt x="512" y="839"/>
                                  <a:pt x="505" y="838"/>
                                  <a:pt x="499" y="838"/>
                                </a:cubicBezTo>
                                <a:cubicBezTo>
                                  <a:pt x="464" y="837"/>
                                  <a:pt x="430" y="833"/>
                                  <a:pt x="396" y="832"/>
                                </a:cubicBezTo>
                                <a:cubicBezTo>
                                  <a:pt x="362" y="831"/>
                                  <a:pt x="329" y="826"/>
                                  <a:pt x="294" y="827"/>
                                </a:cubicBezTo>
                                <a:cubicBezTo>
                                  <a:pt x="277" y="828"/>
                                  <a:pt x="259" y="825"/>
                                  <a:pt x="241" y="824"/>
                                </a:cubicBezTo>
                                <a:cubicBezTo>
                                  <a:pt x="219" y="822"/>
                                  <a:pt x="203" y="809"/>
                                  <a:pt x="193" y="791"/>
                                </a:cubicBezTo>
                                <a:cubicBezTo>
                                  <a:pt x="185" y="779"/>
                                  <a:pt x="185" y="764"/>
                                  <a:pt x="192" y="752"/>
                                </a:cubicBezTo>
                                <a:cubicBezTo>
                                  <a:pt x="209" y="725"/>
                                  <a:pt x="226" y="698"/>
                                  <a:pt x="246" y="674"/>
                                </a:cubicBezTo>
                                <a:cubicBezTo>
                                  <a:pt x="258" y="660"/>
                                  <a:pt x="269" y="644"/>
                                  <a:pt x="280" y="628"/>
                                </a:cubicBezTo>
                                <a:cubicBezTo>
                                  <a:pt x="282" y="626"/>
                                  <a:pt x="281" y="621"/>
                                  <a:pt x="281" y="616"/>
                                </a:cubicBezTo>
                                <a:close/>
                                <a:moveTo>
                                  <a:pt x="554" y="91"/>
                                </a:moveTo>
                                <a:lnTo>
                                  <a:pt x="554" y="91"/>
                                </a:lnTo>
                                <a:cubicBezTo>
                                  <a:pt x="534" y="91"/>
                                  <a:pt x="513" y="91"/>
                                  <a:pt x="493" y="91"/>
                                </a:cubicBezTo>
                                <a:cubicBezTo>
                                  <a:pt x="465" y="91"/>
                                  <a:pt x="438" y="94"/>
                                  <a:pt x="411" y="92"/>
                                </a:cubicBezTo>
                                <a:cubicBezTo>
                                  <a:pt x="383" y="90"/>
                                  <a:pt x="357" y="97"/>
                                  <a:pt x="329" y="94"/>
                                </a:cubicBezTo>
                                <a:cubicBezTo>
                                  <a:pt x="324" y="93"/>
                                  <a:pt x="319" y="93"/>
                                  <a:pt x="315" y="98"/>
                                </a:cubicBezTo>
                                <a:cubicBezTo>
                                  <a:pt x="312" y="101"/>
                                  <a:pt x="313" y="107"/>
                                  <a:pt x="319" y="113"/>
                                </a:cubicBezTo>
                                <a:cubicBezTo>
                                  <a:pt x="333" y="128"/>
                                  <a:pt x="347" y="143"/>
                                  <a:pt x="361" y="158"/>
                                </a:cubicBezTo>
                                <a:cubicBezTo>
                                  <a:pt x="371" y="170"/>
                                  <a:pt x="382" y="182"/>
                                  <a:pt x="392" y="195"/>
                                </a:cubicBezTo>
                                <a:cubicBezTo>
                                  <a:pt x="402" y="208"/>
                                  <a:pt x="410" y="223"/>
                                  <a:pt x="414" y="239"/>
                                </a:cubicBezTo>
                                <a:cubicBezTo>
                                  <a:pt x="417" y="247"/>
                                  <a:pt x="416" y="255"/>
                                  <a:pt x="412" y="263"/>
                                </a:cubicBezTo>
                                <a:cubicBezTo>
                                  <a:pt x="407" y="271"/>
                                  <a:pt x="401" y="278"/>
                                  <a:pt x="393" y="283"/>
                                </a:cubicBezTo>
                                <a:cubicBezTo>
                                  <a:pt x="371" y="294"/>
                                  <a:pt x="349" y="298"/>
                                  <a:pt x="326" y="298"/>
                                </a:cubicBezTo>
                                <a:cubicBezTo>
                                  <a:pt x="281" y="297"/>
                                  <a:pt x="236" y="295"/>
                                  <a:pt x="191" y="294"/>
                                </a:cubicBezTo>
                                <a:cubicBezTo>
                                  <a:pt x="166" y="294"/>
                                  <a:pt x="142" y="297"/>
                                  <a:pt x="117" y="298"/>
                                </a:cubicBezTo>
                                <a:cubicBezTo>
                                  <a:pt x="112" y="298"/>
                                  <a:pt x="107" y="304"/>
                                  <a:pt x="106" y="309"/>
                                </a:cubicBezTo>
                                <a:cubicBezTo>
                                  <a:pt x="105" y="326"/>
                                  <a:pt x="106" y="344"/>
                                  <a:pt x="103" y="362"/>
                                </a:cubicBezTo>
                                <a:cubicBezTo>
                                  <a:pt x="98" y="392"/>
                                  <a:pt x="98" y="422"/>
                                  <a:pt x="97" y="452"/>
                                </a:cubicBezTo>
                                <a:cubicBezTo>
                                  <a:pt x="96" y="470"/>
                                  <a:pt x="98" y="487"/>
                                  <a:pt x="101" y="505"/>
                                </a:cubicBezTo>
                                <a:cubicBezTo>
                                  <a:pt x="102" y="511"/>
                                  <a:pt x="107" y="516"/>
                                  <a:pt x="115" y="517"/>
                                </a:cubicBezTo>
                                <a:cubicBezTo>
                                  <a:pt x="162" y="521"/>
                                  <a:pt x="210" y="526"/>
                                  <a:pt x="258" y="526"/>
                                </a:cubicBezTo>
                                <a:cubicBezTo>
                                  <a:pt x="270" y="526"/>
                                  <a:pt x="283" y="525"/>
                                  <a:pt x="294" y="527"/>
                                </a:cubicBezTo>
                                <a:cubicBezTo>
                                  <a:pt x="318" y="531"/>
                                  <a:pt x="341" y="529"/>
                                  <a:pt x="363" y="522"/>
                                </a:cubicBezTo>
                                <a:cubicBezTo>
                                  <a:pt x="367" y="520"/>
                                  <a:pt x="371" y="519"/>
                                  <a:pt x="375" y="519"/>
                                </a:cubicBezTo>
                                <a:cubicBezTo>
                                  <a:pt x="390" y="517"/>
                                  <a:pt x="402" y="522"/>
                                  <a:pt x="412" y="532"/>
                                </a:cubicBezTo>
                                <a:cubicBezTo>
                                  <a:pt x="415" y="535"/>
                                  <a:pt x="417" y="539"/>
                                  <a:pt x="419" y="542"/>
                                </a:cubicBezTo>
                                <a:cubicBezTo>
                                  <a:pt x="434" y="557"/>
                                  <a:pt x="432" y="574"/>
                                  <a:pt x="427" y="592"/>
                                </a:cubicBezTo>
                                <a:cubicBezTo>
                                  <a:pt x="425" y="597"/>
                                  <a:pt x="422" y="602"/>
                                  <a:pt x="419" y="606"/>
                                </a:cubicBezTo>
                                <a:cubicBezTo>
                                  <a:pt x="412" y="616"/>
                                  <a:pt x="404" y="626"/>
                                  <a:pt x="397" y="636"/>
                                </a:cubicBezTo>
                                <a:cubicBezTo>
                                  <a:pt x="383" y="656"/>
                                  <a:pt x="369" y="676"/>
                                  <a:pt x="355" y="696"/>
                                </a:cubicBezTo>
                                <a:cubicBezTo>
                                  <a:pt x="349" y="705"/>
                                  <a:pt x="344" y="715"/>
                                  <a:pt x="338" y="724"/>
                                </a:cubicBezTo>
                                <a:cubicBezTo>
                                  <a:pt x="336" y="729"/>
                                  <a:pt x="340" y="736"/>
                                  <a:pt x="345" y="736"/>
                                </a:cubicBezTo>
                                <a:cubicBezTo>
                                  <a:pt x="379" y="739"/>
                                  <a:pt x="413" y="744"/>
                                  <a:pt x="447" y="741"/>
                                </a:cubicBezTo>
                                <a:cubicBezTo>
                                  <a:pt x="463" y="740"/>
                                  <a:pt x="480" y="741"/>
                                  <a:pt x="496" y="745"/>
                                </a:cubicBezTo>
                                <a:cubicBezTo>
                                  <a:pt x="508" y="748"/>
                                  <a:pt x="520" y="748"/>
                                  <a:pt x="534" y="745"/>
                                </a:cubicBezTo>
                                <a:cubicBezTo>
                                  <a:pt x="538" y="741"/>
                                  <a:pt x="542" y="736"/>
                                  <a:pt x="547" y="731"/>
                                </a:cubicBezTo>
                                <a:cubicBezTo>
                                  <a:pt x="580" y="694"/>
                                  <a:pt x="613" y="655"/>
                                  <a:pt x="650" y="620"/>
                                </a:cubicBezTo>
                                <a:cubicBezTo>
                                  <a:pt x="658" y="612"/>
                                  <a:pt x="665" y="604"/>
                                  <a:pt x="672" y="596"/>
                                </a:cubicBezTo>
                                <a:cubicBezTo>
                                  <a:pt x="693" y="572"/>
                                  <a:pt x="713" y="549"/>
                                  <a:pt x="734" y="525"/>
                                </a:cubicBezTo>
                                <a:cubicBezTo>
                                  <a:pt x="752" y="506"/>
                                  <a:pt x="770" y="487"/>
                                  <a:pt x="787" y="468"/>
                                </a:cubicBezTo>
                                <a:cubicBezTo>
                                  <a:pt x="791" y="464"/>
                                  <a:pt x="794" y="460"/>
                                  <a:pt x="793" y="453"/>
                                </a:cubicBezTo>
                                <a:cubicBezTo>
                                  <a:pt x="784" y="438"/>
                                  <a:pt x="775" y="423"/>
                                  <a:pt x="766" y="408"/>
                                </a:cubicBezTo>
                                <a:cubicBezTo>
                                  <a:pt x="749" y="383"/>
                                  <a:pt x="734" y="357"/>
                                  <a:pt x="715" y="334"/>
                                </a:cubicBezTo>
                                <a:cubicBezTo>
                                  <a:pt x="677" y="286"/>
                                  <a:pt x="643" y="234"/>
                                  <a:pt x="613" y="181"/>
                                </a:cubicBezTo>
                                <a:cubicBezTo>
                                  <a:pt x="598" y="155"/>
                                  <a:pt x="581" y="129"/>
                                  <a:pt x="565" y="104"/>
                                </a:cubicBezTo>
                                <a:cubicBezTo>
                                  <a:pt x="563" y="99"/>
                                  <a:pt x="558" y="96"/>
                                  <a:pt x="554" y="91"/>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36" name="Freeform 201"/>
                        <wps:cNvSpPr>
                          <a:spLocks noEditPoints="1"/>
                        </wps:cNvSpPr>
                        <wps:spPr bwMode="auto">
                          <a:xfrm>
                            <a:off x="1341120" y="0"/>
                            <a:ext cx="633984" cy="451516"/>
                          </a:xfrm>
                          <a:custGeom>
                            <a:avLst/>
                            <a:gdLst>
                              <a:gd name="T0" fmla="*/ 497 w 1415"/>
                              <a:gd name="T1" fmla="*/ 937 h 1008"/>
                              <a:gd name="T2" fmla="*/ 266 w 1415"/>
                              <a:gd name="T3" fmla="*/ 724 h 1008"/>
                              <a:gd name="T4" fmla="*/ 191 w 1415"/>
                              <a:gd name="T5" fmla="*/ 512 h 1008"/>
                              <a:gd name="T6" fmla="*/ 85 w 1415"/>
                              <a:gd name="T7" fmla="*/ 403 h 1008"/>
                              <a:gd name="T8" fmla="*/ 124 w 1415"/>
                              <a:gd name="T9" fmla="*/ 77 h 1008"/>
                              <a:gd name="T10" fmla="*/ 310 w 1415"/>
                              <a:gd name="T11" fmla="*/ 29 h 1008"/>
                              <a:gd name="T12" fmla="*/ 610 w 1415"/>
                              <a:gd name="T13" fmla="*/ 108 h 1008"/>
                              <a:gd name="T14" fmla="*/ 795 w 1415"/>
                              <a:gd name="T15" fmla="*/ 101 h 1008"/>
                              <a:gd name="T16" fmla="*/ 1066 w 1415"/>
                              <a:gd name="T17" fmla="*/ 159 h 1008"/>
                              <a:gd name="T18" fmla="*/ 1207 w 1415"/>
                              <a:gd name="T19" fmla="*/ 134 h 1008"/>
                              <a:gd name="T20" fmla="*/ 1328 w 1415"/>
                              <a:gd name="T21" fmla="*/ 202 h 1008"/>
                              <a:gd name="T22" fmla="*/ 1392 w 1415"/>
                              <a:gd name="T23" fmla="*/ 359 h 1008"/>
                              <a:gd name="T24" fmla="*/ 1246 w 1415"/>
                              <a:gd name="T25" fmla="*/ 573 h 1008"/>
                              <a:gd name="T26" fmla="*/ 1189 w 1415"/>
                              <a:gd name="T27" fmla="*/ 740 h 1008"/>
                              <a:gd name="T28" fmla="*/ 1094 w 1415"/>
                              <a:gd name="T29" fmla="*/ 842 h 1008"/>
                              <a:gd name="T30" fmla="*/ 1071 w 1415"/>
                              <a:gd name="T31" fmla="*/ 871 h 1008"/>
                              <a:gd name="T32" fmla="*/ 975 w 1415"/>
                              <a:gd name="T33" fmla="*/ 936 h 1008"/>
                              <a:gd name="T34" fmla="*/ 818 w 1415"/>
                              <a:gd name="T35" fmla="*/ 968 h 1008"/>
                              <a:gd name="T36" fmla="*/ 663 w 1415"/>
                              <a:gd name="T37" fmla="*/ 1004 h 1008"/>
                              <a:gd name="T38" fmla="*/ 643 w 1415"/>
                              <a:gd name="T39" fmla="*/ 920 h 1008"/>
                              <a:gd name="T40" fmla="*/ 694 w 1415"/>
                              <a:gd name="T41" fmla="*/ 825 h 1008"/>
                              <a:gd name="T42" fmla="*/ 828 w 1415"/>
                              <a:gd name="T43" fmla="*/ 863 h 1008"/>
                              <a:gd name="T44" fmla="*/ 684 w 1415"/>
                              <a:gd name="T45" fmla="*/ 697 h 1008"/>
                              <a:gd name="T46" fmla="*/ 798 w 1415"/>
                              <a:gd name="T47" fmla="*/ 743 h 1008"/>
                              <a:gd name="T48" fmla="*/ 997 w 1415"/>
                              <a:gd name="T49" fmla="*/ 849 h 1008"/>
                              <a:gd name="T50" fmla="*/ 760 w 1415"/>
                              <a:gd name="T51" fmla="*/ 656 h 1008"/>
                              <a:gd name="T52" fmla="*/ 845 w 1415"/>
                              <a:gd name="T53" fmla="*/ 617 h 1008"/>
                              <a:gd name="T54" fmla="*/ 1098 w 1415"/>
                              <a:gd name="T55" fmla="*/ 754 h 1008"/>
                              <a:gd name="T56" fmla="*/ 897 w 1415"/>
                              <a:gd name="T57" fmla="*/ 618 h 1008"/>
                              <a:gd name="T58" fmla="*/ 902 w 1415"/>
                              <a:gd name="T59" fmla="*/ 527 h 1008"/>
                              <a:gd name="T60" fmla="*/ 1169 w 1415"/>
                              <a:gd name="T61" fmla="*/ 652 h 1008"/>
                              <a:gd name="T62" fmla="*/ 1049 w 1415"/>
                              <a:gd name="T63" fmla="*/ 536 h 1008"/>
                              <a:gd name="T64" fmla="*/ 710 w 1415"/>
                              <a:gd name="T65" fmla="*/ 377 h 1008"/>
                              <a:gd name="T66" fmla="*/ 554 w 1415"/>
                              <a:gd name="T67" fmla="*/ 412 h 1008"/>
                              <a:gd name="T68" fmla="*/ 460 w 1415"/>
                              <a:gd name="T69" fmla="*/ 305 h 1008"/>
                              <a:gd name="T70" fmla="*/ 574 w 1415"/>
                              <a:gd name="T71" fmla="*/ 183 h 1008"/>
                              <a:gd name="T72" fmla="*/ 361 w 1415"/>
                              <a:gd name="T73" fmla="*/ 147 h 1008"/>
                              <a:gd name="T74" fmla="*/ 111 w 1415"/>
                              <a:gd name="T75" fmla="*/ 229 h 1008"/>
                              <a:gd name="T76" fmla="*/ 172 w 1415"/>
                              <a:gd name="T77" fmla="*/ 373 h 1008"/>
                              <a:gd name="T78" fmla="*/ 314 w 1415"/>
                              <a:gd name="T79" fmla="*/ 540 h 1008"/>
                              <a:gd name="T80" fmla="*/ 446 w 1415"/>
                              <a:gd name="T81" fmla="*/ 526 h 1008"/>
                              <a:gd name="T82" fmla="*/ 490 w 1415"/>
                              <a:gd name="T83" fmla="*/ 633 h 1008"/>
                              <a:gd name="T84" fmla="*/ 564 w 1415"/>
                              <a:gd name="T85" fmla="*/ 719 h 1008"/>
                              <a:gd name="T86" fmla="*/ 694 w 1415"/>
                              <a:gd name="T87" fmla="*/ 825 h 1008"/>
                              <a:gd name="T88" fmla="*/ 570 w 1415"/>
                              <a:gd name="T89" fmla="*/ 819 h 1008"/>
                              <a:gd name="T90" fmla="*/ 501 w 1415"/>
                              <a:gd name="T91" fmla="*/ 833 h 1008"/>
                              <a:gd name="T92" fmla="*/ 494 w 1415"/>
                              <a:gd name="T93" fmla="*/ 720 h 1008"/>
                              <a:gd name="T94" fmla="*/ 410 w 1415"/>
                              <a:gd name="T95" fmla="*/ 741 h 1008"/>
                              <a:gd name="T96" fmla="*/ 309 w 1415"/>
                              <a:gd name="T97" fmla="*/ 657 h 1008"/>
                              <a:gd name="T98" fmla="*/ 379 w 1415"/>
                              <a:gd name="T99" fmla="*/ 657 h 1008"/>
                              <a:gd name="T100" fmla="*/ 777 w 1415"/>
                              <a:gd name="T101" fmla="*/ 270 h 1008"/>
                              <a:gd name="T102" fmla="*/ 1073 w 1415"/>
                              <a:gd name="T103" fmla="*/ 455 h 1008"/>
                              <a:gd name="T104" fmla="*/ 1193 w 1415"/>
                              <a:gd name="T105" fmla="*/ 494 h 1008"/>
                              <a:gd name="T106" fmla="*/ 1298 w 1415"/>
                              <a:gd name="T107" fmla="*/ 342 h 1008"/>
                              <a:gd name="T108" fmla="*/ 1183 w 1415"/>
                              <a:gd name="T109" fmla="*/ 229 h 1008"/>
                              <a:gd name="T110" fmla="*/ 828 w 1415"/>
                              <a:gd name="T111" fmla="*/ 192 h 1008"/>
                              <a:gd name="T112" fmla="*/ 673 w 1415"/>
                              <a:gd name="T113" fmla="*/ 232 h 1008"/>
                              <a:gd name="T114" fmla="*/ 579 w 1415"/>
                              <a:gd name="T115" fmla="*/ 348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5" h="1008">
                                <a:moveTo>
                                  <a:pt x="639" y="1008"/>
                                </a:moveTo>
                                <a:lnTo>
                                  <a:pt x="639" y="1008"/>
                                </a:lnTo>
                                <a:cubicBezTo>
                                  <a:pt x="624" y="1008"/>
                                  <a:pt x="610" y="1004"/>
                                  <a:pt x="596" y="996"/>
                                </a:cubicBezTo>
                                <a:cubicBezTo>
                                  <a:pt x="577" y="984"/>
                                  <a:pt x="556" y="970"/>
                                  <a:pt x="543" y="948"/>
                                </a:cubicBezTo>
                                <a:lnTo>
                                  <a:pt x="534" y="946"/>
                                </a:lnTo>
                                <a:cubicBezTo>
                                  <a:pt x="524" y="944"/>
                                  <a:pt x="515" y="942"/>
                                  <a:pt x="505" y="940"/>
                                </a:cubicBezTo>
                                <a:cubicBezTo>
                                  <a:pt x="502" y="939"/>
                                  <a:pt x="499" y="938"/>
                                  <a:pt x="497" y="937"/>
                                </a:cubicBezTo>
                                <a:cubicBezTo>
                                  <a:pt x="495" y="936"/>
                                  <a:pt x="493" y="936"/>
                                  <a:pt x="492" y="935"/>
                                </a:cubicBezTo>
                                <a:cubicBezTo>
                                  <a:pt x="453" y="924"/>
                                  <a:pt x="423" y="885"/>
                                  <a:pt x="423" y="846"/>
                                </a:cubicBezTo>
                                <a:cubicBezTo>
                                  <a:pt x="424" y="845"/>
                                  <a:pt x="423" y="845"/>
                                  <a:pt x="422" y="844"/>
                                </a:cubicBezTo>
                                <a:cubicBezTo>
                                  <a:pt x="399" y="840"/>
                                  <a:pt x="379" y="830"/>
                                  <a:pt x="361" y="813"/>
                                </a:cubicBezTo>
                                <a:cubicBezTo>
                                  <a:pt x="347" y="801"/>
                                  <a:pt x="336" y="786"/>
                                  <a:pt x="328" y="770"/>
                                </a:cubicBezTo>
                                <a:cubicBezTo>
                                  <a:pt x="326" y="764"/>
                                  <a:pt x="322" y="760"/>
                                  <a:pt x="316" y="759"/>
                                </a:cubicBezTo>
                                <a:cubicBezTo>
                                  <a:pt x="294" y="753"/>
                                  <a:pt x="280" y="738"/>
                                  <a:pt x="266" y="724"/>
                                </a:cubicBezTo>
                                <a:lnTo>
                                  <a:pt x="263" y="721"/>
                                </a:lnTo>
                                <a:cubicBezTo>
                                  <a:pt x="253" y="712"/>
                                  <a:pt x="242" y="698"/>
                                  <a:pt x="245" y="678"/>
                                </a:cubicBezTo>
                                <a:cubicBezTo>
                                  <a:pt x="246" y="672"/>
                                  <a:pt x="243" y="666"/>
                                  <a:pt x="240" y="660"/>
                                </a:cubicBezTo>
                                <a:cubicBezTo>
                                  <a:pt x="233" y="648"/>
                                  <a:pt x="234" y="635"/>
                                  <a:pt x="241" y="620"/>
                                </a:cubicBezTo>
                                <a:cubicBezTo>
                                  <a:pt x="244" y="616"/>
                                  <a:pt x="246" y="612"/>
                                  <a:pt x="249" y="607"/>
                                </a:cubicBezTo>
                                <a:lnTo>
                                  <a:pt x="250" y="605"/>
                                </a:lnTo>
                                <a:cubicBezTo>
                                  <a:pt x="230" y="567"/>
                                  <a:pt x="211" y="537"/>
                                  <a:pt x="191" y="512"/>
                                </a:cubicBezTo>
                                <a:cubicBezTo>
                                  <a:pt x="185" y="503"/>
                                  <a:pt x="179" y="495"/>
                                  <a:pt x="172" y="487"/>
                                </a:cubicBezTo>
                                <a:cubicBezTo>
                                  <a:pt x="165" y="477"/>
                                  <a:pt x="158" y="470"/>
                                  <a:pt x="150" y="465"/>
                                </a:cubicBezTo>
                                <a:cubicBezTo>
                                  <a:pt x="146" y="462"/>
                                  <a:pt x="142" y="459"/>
                                  <a:pt x="138" y="456"/>
                                </a:cubicBezTo>
                                <a:cubicBezTo>
                                  <a:pt x="137" y="455"/>
                                  <a:pt x="135" y="454"/>
                                  <a:pt x="133" y="452"/>
                                </a:cubicBezTo>
                                <a:lnTo>
                                  <a:pt x="126" y="447"/>
                                </a:lnTo>
                                <a:cubicBezTo>
                                  <a:pt x="120" y="442"/>
                                  <a:pt x="115" y="438"/>
                                  <a:pt x="109" y="434"/>
                                </a:cubicBezTo>
                                <a:cubicBezTo>
                                  <a:pt x="99" y="427"/>
                                  <a:pt x="88" y="419"/>
                                  <a:pt x="85" y="403"/>
                                </a:cubicBezTo>
                                <a:cubicBezTo>
                                  <a:pt x="84" y="401"/>
                                  <a:pt x="82" y="398"/>
                                  <a:pt x="77" y="396"/>
                                </a:cubicBezTo>
                                <a:cubicBezTo>
                                  <a:pt x="62" y="387"/>
                                  <a:pt x="50" y="374"/>
                                  <a:pt x="39" y="362"/>
                                </a:cubicBezTo>
                                <a:cubicBezTo>
                                  <a:pt x="35" y="358"/>
                                  <a:pt x="32" y="354"/>
                                  <a:pt x="28" y="351"/>
                                </a:cubicBezTo>
                                <a:cubicBezTo>
                                  <a:pt x="25" y="348"/>
                                  <a:pt x="23" y="344"/>
                                  <a:pt x="21" y="340"/>
                                </a:cubicBezTo>
                                <a:cubicBezTo>
                                  <a:pt x="3" y="302"/>
                                  <a:pt x="0" y="268"/>
                                  <a:pt x="13" y="235"/>
                                </a:cubicBezTo>
                                <a:cubicBezTo>
                                  <a:pt x="31" y="188"/>
                                  <a:pt x="57" y="145"/>
                                  <a:pt x="92" y="108"/>
                                </a:cubicBezTo>
                                <a:cubicBezTo>
                                  <a:pt x="102" y="97"/>
                                  <a:pt x="113" y="87"/>
                                  <a:pt x="124" y="77"/>
                                </a:cubicBezTo>
                                <a:lnTo>
                                  <a:pt x="135" y="67"/>
                                </a:lnTo>
                                <a:cubicBezTo>
                                  <a:pt x="166" y="38"/>
                                  <a:pt x="202" y="20"/>
                                  <a:pt x="239" y="3"/>
                                </a:cubicBezTo>
                                <a:cubicBezTo>
                                  <a:pt x="244" y="1"/>
                                  <a:pt x="249" y="0"/>
                                  <a:pt x="254" y="0"/>
                                </a:cubicBezTo>
                                <a:lnTo>
                                  <a:pt x="256" y="0"/>
                                </a:lnTo>
                                <a:cubicBezTo>
                                  <a:pt x="265" y="1"/>
                                  <a:pt x="271" y="3"/>
                                  <a:pt x="274" y="7"/>
                                </a:cubicBezTo>
                                <a:cubicBezTo>
                                  <a:pt x="281" y="15"/>
                                  <a:pt x="289" y="19"/>
                                  <a:pt x="299" y="23"/>
                                </a:cubicBezTo>
                                <a:cubicBezTo>
                                  <a:pt x="302" y="25"/>
                                  <a:pt x="306" y="27"/>
                                  <a:pt x="310" y="29"/>
                                </a:cubicBezTo>
                                <a:cubicBezTo>
                                  <a:pt x="324" y="37"/>
                                  <a:pt x="339" y="43"/>
                                  <a:pt x="354" y="50"/>
                                </a:cubicBezTo>
                                <a:cubicBezTo>
                                  <a:pt x="372" y="58"/>
                                  <a:pt x="391" y="67"/>
                                  <a:pt x="409" y="77"/>
                                </a:cubicBezTo>
                                <a:cubicBezTo>
                                  <a:pt x="411" y="79"/>
                                  <a:pt x="415" y="80"/>
                                  <a:pt x="419" y="81"/>
                                </a:cubicBezTo>
                                <a:lnTo>
                                  <a:pt x="430" y="82"/>
                                </a:lnTo>
                                <a:cubicBezTo>
                                  <a:pt x="447" y="85"/>
                                  <a:pt x="465" y="88"/>
                                  <a:pt x="483" y="89"/>
                                </a:cubicBezTo>
                                <a:cubicBezTo>
                                  <a:pt x="503" y="91"/>
                                  <a:pt x="524" y="92"/>
                                  <a:pt x="551" y="93"/>
                                </a:cubicBezTo>
                                <a:cubicBezTo>
                                  <a:pt x="570" y="93"/>
                                  <a:pt x="589" y="98"/>
                                  <a:pt x="610" y="108"/>
                                </a:cubicBezTo>
                                <a:cubicBezTo>
                                  <a:pt x="627" y="115"/>
                                  <a:pt x="644" y="123"/>
                                  <a:pt x="660" y="130"/>
                                </a:cubicBezTo>
                                <a:cubicBezTo>
                                  <a:pt x="664" y="132"/>
                                  <a:pt x="667" y="133"/>
                                  <a:pt x="671" y="133"/>
                                </a:cubicBezTo>
                                <a:cubicBezTo>
                                  <a:pt x="675" y="133"/>
                                  <a:pt x="679" y="132"/>
                                  <a:pt x="683" y="129"/>
                                </a:cubicBezTo>
                                <a:cubicBezTo>
                                  <a:pt x="697" y="120"/>
                                  <a:pt x="713" y="112"/>
                                  <a:pt x="730" y="106"/>
                                </a:cubicBezTo>
                                <a:cubicBezTo>
                                  <a:pt x="741" y="102"/>
                                  <a:pt x="753" y="98"/>
                                  <a:pt x="767" y="98"/>
                                </a:cubicBezTo>
                                <a:cubicBezTo>
                                  <a:pt x="768" y="98"/>
                                  <a:pt x="769" y="98"/>
                                  <a:pt x="770" y="98"/>
                                </a:cubicBezTo>
                                <a:cubicBezTo>
                                  <a:pt x="778" y="99"/>
                                  <a:pt x="786" y="100"/>
                                  <a:pt x="795" y="101"/>
                                </a:cubicBezTo>
                                <a:cubicBezTo>
                                  <a:pt x="812" y="105"/>
                                  <a:pt x="828" y="108"/>
                                  <a:pt x="842" y="112"/>
                                </a:cubicBezTo>
                                <a:lnTo>
                                  <a:pt x="846" y="112"/>
                                </a:lnTo>
                                <a:cubicBezTo>
                                  <a:pt x="860" y="116"/>
                                  <a:pt x="875" y="119"/>
                                  <a:pt x="889" y="124"/>
                                </a:cubicBezTo>
                                <a:cubicBezTo>
                                  <a:pt x="923" y="135"/>
                                  <a:pt x="958" y="144"/>
                                  <a:pt x="988" y="150"/>
                                </a:cubicBezTo>
                                <a:cubicBezTo>
                                  <a:pt x="991" y="151"/>
                                  <a:pt x="994" y="152"/>
                                  <a:pt x="997" y="152"/>
                                </a:cubicBezTo>
                                <a:lnTo>
                                  <a:pt x="1012" y="153"/>
                                </a:lnTo>
                                <a:cubicBezTo>
                                  <a:pt x="1030" y="155"/>
                                  <a:pt x="1048" y="157"/>
                                  <a:pt x="1066" y="159"/>
                                </a:cubicBezTo>
                                <a:cubicBezTo>
                                  <a:pt x="1068" y="159"/>
                                  <a:pt x="1070" y="159"/>
                                  <a:pt x="1072" y="159"/>
                                </a:cubicBezTo>
                                <a:cubicBezTo>
                                  <a:pt x="1077" y="159"/>
                                  <a:pt x="1080" y="159"/>
                                  <a:pt x="1082" y="158"/>
                                </a:cubicBezTo>
                                <a:cubicBezTo>
                                  <a:pt x="1096" y="152"/>
                                  <a:pt x="1111" y="150"/>
                                  <a:pt x="1125" y="148"/>
                                </a:cubicBezTo>
                                <a:cubicBezTo>
                                  <a:pt x="1129" y="148"/>
                                  <a:pt x="1134" y="147"/>
                                  <a:pt x="1138" y="146"/>
                                </a:cubicBezTo>
                                <a:cubicBezTo>
                                  <a:pt x="1142" y="146"/>
                                  <a:pt x="1146" y="145"/>
                                  <a:pt x="1149" y="145"/>
                                </a:cubicBezTo>
                                <a:cubicBezTo>
                                  <a:pt x="1156" y="144"/>
                                  <a:pt x="1162" y="144"/>
                                  <a:pt x="1168" y="142"/>
                                </a:cubicBezTo>
                                <a:cubicBezTo>
                                  <a:pt x="1181" y="139"/>
                                  <a:pt x="1194" y="136"/>
                                  <a:pt x="1207" y="134"/>
                                </a:cubicBezTo>
                                <a:cubicBezTo>
                                  <a:pt x="1222" y="132"/>
                                  <a:pt x="1237" y="129"/>
                                  <a:pt x="1251" y="125"/>
                                </a:cubicBezTo>
                                <a:cubicBezTo>
                                  <a:pt x="1255" y="124"/>
                                  <a:pt x="1258" y="123"/>
                                  <a:pt x="1261" y="123"/>
                                </a:cubicBezTo>
                                <a:cubicBezTo>
                                  <a:pt x="1271" y="123"/>
                                  <a:pt x="1280" y="128"/>
                                  <a:pt x="1287" y="136"/>
                                </a:cubicBezTo>
                                <a:lnTo>
                                  <a:pt x="1290" y="140"/>
                                </a:lnTo>
                                <a:cubicBezTo>
                                  <a:pt x="1301" y="150"/>
                                  <a:pt x="1311" y="162"/>
                                  <a:pt x="1317" y="177"/>
                                </a:cubicBezTo>
                                <a:cubicBezTo>
                                  <a:pt x="1319" y="182"/>
                                  <a:pt x="1321" y="187"/>
                                  <a:pt x="1324" y="192"/>
                                </a:cubicBezTo>
                                <a:cubicBezTo>
                                  <a:pt x="1325" y="195"/>
                                  <a:pt x="1327" y="198"/>
                                  <a:pt x="1328" y="202"/>
                                </a:cubicBezTo>
                                <a:cubicBezTo>
                                  <a:pt x="1331" y="208"/>
                                  <a:pt x="1334" y="214"/>
                                  <a:pt x="1336" y="221"/>
                                </a:cubicBezTo>
                                <a:cubicBezTo>
                                  <a:pt x="1341" y="233"/>
                                  <a:pt x="1347" y="246"/>
                                  <a:pt x="1353" y="258"/>
                                </a:cubicBezTo>
                                <a:cubicBezTo>
                                  <a:pt x="1355" y="262"/>
                                  <a:pt x="1357" y="266"/>
                                  <a:pt x="1359" y="270"/>
                                </a:cubicBezTo>
                                <a:cubicBezTo>
                                  <a:pt x="1365" y="283"/>
                                  <a:pt x="1372" y="297"/>
                                  <a:pt x="1377" y="312"/>
                                </a:cubicBezTo>
                                <a:cubicBezTo>
                                  <a:pt x="1379" y="317"/>
                                  <a:pt x="1380" y="322"/>
                                  <a:pt x="1382" y="327"/>
                                </a:cubicBezTo>
                                <a:cubicBezTo>
                                  <a:pt x="1384" y="332"/>
                                  <a:pt x="1385" y="337"/>
                                  <a:pt x="1387" y="341"/>
                                </a:cubicBezTo>
                                <a:cubicBezTo>
                                  <a:pt x="1389" y="347"/>
                                  <a:pt x="1391" y="353"/>
                                  <a:pt x="1392" y="359"/>
                                </a:cubicBezTo>
                                <a:cubicBezTo>
                                  <a:pt x="1395" y="370"/>
                                  <a:pt x="1398" y="380"/>
                                  <a:pt x="1402" y="390"/>
                                </a:cubicBezTo>
                                <a:cubicBezTo>
                                  <a:pt x="1415" y="426"/>
                                  <a:pt x="1405" y="459"/>
                                  <a:pt x="1372" y="487"/>
                                </a:cubicBezTo>
                                <a:cubicBezTo>
                                  <a:pt x="1364" y="494"/>
                                  <a:pt x="1355" y="501"/>
                                  <a:pt x="1347" y="507"/>
                                </a:cubicBezTo>
                                <a:lnTo>
                                  <a:pt x="1329" y="521"/>
                                </a:lnTo>
                                <a:cubicBezTo>
                                  <a:pt x="1315" y="531"/>
                                  <a:pt x="1301" y="542"/>
                                  <a:pt x="1286" y="551"/>
                                </a:cubicBezTo>
                                <a:cubicBezTo>
                                  <a:pt x="1277" y="558"/>
                                  <a:pt x="1266" y="563"/>
                                  <a:pt x="1256" y="567"/>
                                </a:cubicBezTo>
                                <a:cubicBezTo>
                                  <a:pt x="1253" y="569"/>
                                  <a:pt x="1249" y="571"/>
                                  <a:pt x="1246" y="573"/>
                                </a:cubicBezTo>
                                <a:cubicBezTo>
                                  <a:pt x="1243" y="574"/>
                                  <a:pt x="1240" y="576"/>
                                  <a:pt x="1239" y="578"/>
                                </a:cubicBezTo>
                                <a:cubicBezTo>
                                  <a:pt x="1240" y="583"/>
                                  <a:pt x="1243" y="587"/>
                                  <a:pt x="1246" y="592"/>
                                </a:cubicBezTo>
                                <a:cubicBezTo>
                                  <a:pt x="1249" y="597"/>
                                  <a:pt x="1252" y="602"/>
                                  <a:pt x="1255" y="608"/>
                                </a:cubicBezTo>
                                <a:cubicBezTo>
                                  <a:pt x="1261" y="625"/>
                                  <a:pt x="1263" y="642"/>
                                  <a:pt x="1259" y="659"/>
                                </a:cubicBezTo>
                                <a:cubicBezTo>
                                  <a:pt x="1254" y="683"/>
                                  <a:pt x="1244" y="701"/>
                                  <a:pt x="1229" y="714"/>
                                </a:cubicBezTo>
                                <a:lnTo>
                                  <a:pt x="1225" y="718"/>
                                </a:lnTo>
                                <a:cubicBezTo>
                                  <a:pt x="1215" y="727"/>
                                  <a:pt x="1204" y="737"/>
                                  <a:pt x="1189" y="740"/>
                                </a:cubicBezTo>
                                <a:cubicBezTo>
                                  <a:pt x="1183" y="741"/>
                                  <a:pt x="1181" y="743"/>
                                  <a:pt x="1180" y="750"/>
                                </a:cubicBezTo>
                                <a:cubicBezTo>
                                  <a:pt x="1180" y="751"/>
                                  <a:pt x="1179" y="753"/>
                                  <a:pt x="1179" y="755"/>
                                </a:cubicBezTo>
                                <a:cubicBezTo>
                                  <a:pt x="1181" y="775"/>
                                  <a:pt x="1170" y="788"/>
                                  <a:pt x="1162" y="797"/>
                                </a:cubicBezTo>
                                <a:cubicBezTo>
                                  <a:pt x="1158" y="801"/>
                                  <a:pt x="1154" y="806"/>
                                  <a:pt x="1150" y="811"/>
                                </a:cubicBezTo>
                                <a:cubicBezTo>
                                  <a:pt x="1147" y="815"/>
                                  <a:pt x="1144" y="820"/>
                                  <a:pt x="1140" y="823"/>
                                </a:cubicBezTo>
                                <a:cubicBezTo>
                                  <a:pt x="1129" y="836"/>
                                  <a:pt x="1116" y="842"/>
                                  <a:pt x="1101" y="842"/>
                                </a:cubicBezTo>
                                <a:cubicBezTo>
                                  <a:pt x="1100" y="842"/>
                                  <a:pt x="1096" y="842"/>
                                  <a:pt x="1094" y="842"/>
                                </a:cubicBezTo>
                                <a:cubicBezTo>
                                  <a:pt x="1091" y="842"/>
                                  <a:pt x="1087" y="842"/>
                                  <a:pt x="1083" y="843"/>
                                </a:cubicBezTo>
                                <a:lnTo>
                                  <a:pt x="1078" y="843"/>
                                </a:lnTo>
                                <a:cubicBezTo>
                                  <a:pt x="1077" y="843"/>
                                  <a:pt x="1076" y="843"/>
                                  <a:pt x="1076" y="844"/>
                                </a:cubicBezTo>
                                <a:cubicBezTo>
                                  <a:pt x="1076" y="846"/>
                                  <a:pt x="1075" y="848"/>
                                  <a:pt x="1075" y="850"/>
                                </a:cubicBezTo>
                                <a:cubicBezTo>
                                  <a:pt x="1075" y="853"/>
                                  <a:pt x="1075" y="856"/>
                                  <a:pt x="1074" y="858"/>
                                </a:cubicBezTo>
                                <a:lnTo>
                                  <a:pt x="1074" y="860"/>
                                </a:lnTo>
                                <a:cubicBezTo>
                                  <a:pt x="1074" y="863"/>
                                  <a:pt x="1073" y="868"/>
                                  <a:pt x="1071" y="871"/>
                                </a:cubicBezTo>
                                <a:cubicBezTo>
                                  <a:pt x="1063" y="883"/>
                                  <a:pt x="1055" y="896"/>
                                  <a:pt x="1046" y="908"/>
                                </a:cubicBezTo>
                                <a:cubicBezTo>
                                  <a:pt x="1042" y="914"/>
                                  <a:pt x="1037" y="918"/>
                                  <a:pt x="1032" y="922"/>
                                </a:cubicBezTo>
                                <a:lnTo>
                                  <a:pt x="1030" y="924"/>
                                </a:lnTo>
                                <a:cubicBezTo>
                                  <a:pt x="1024" y="929"/>
                                  <a:pt x="1017" y="932"/>
                                  <a:pt x="1009" y="932"/>
                                </a:cubicBezTo>
                                <a:cubicBezTo>
                                  <a:pt x="1008" y="932"/>
                                  <a:pt x="1006" y="932"/>
                                  <a:pt x="1005" y="931"/>
                                </a:cubicBezTo>
                                <a:cubicBezTo>
                                  <a:pt x="1004" y="931"/>
                                  <a:pt x="1003" y="931"/>
                                  <a:pt x="1002" y="931"/>
                                </a:cubicBezTo>
                                <a:cubicBezTo>
                                  <a:pt x="993" y="934"/>
                                  <a:pt x="984" y="936"/>
                                  <a:pt x="975" y="936"/>
                                </a:cubicBezTo>
                                <a:cubicBezTo>
                                  <a:pt x="954" y="936"/>
                                  <a:pt x="934" y="927"/>
                                  <a:pt x="917" y="918"/>
                                </a:cubicBezTo>
                                <a:cubicBezTo>
                                  <a:pt x="914" y="916"/>
                                  <a:pt x="911" y="915"/>
                                  <a:pt x="908" y="914"/>
                                </a:cubicBezTo>
                                <a:cubicBezTo>
                                  <a:pt x="907" y="916"/>
                                  <a:pt x="906" y="918"/>
                                  <a:pt x="905" y="920"/>
                                </a:cubicBezTo>
                                <a:cubicBezTo>
                                  <a:pt x="900" y="936"/>
                                  <a:pt x="887" y="944"/>
                                  <a:pt x="876" y="950"/>
                                </a:cubicBezTo>
                                <a:cubicBezTo>
                                  <a:pt x="872" y="952"/>
                                  <a:pt x="869" y="953"/>
                                  <a:pt x="866" y="955"/>
                                </a:cubicBezTo>
                                <a:cubicBezTo>
                                  <a:pt x="863" y="956"/>
                                  <a:pt x="860" y="957"/>
                                  <a:pt x="857" y="958"/>
                                </a:cubicBezTo>
                                <a:cubicBezTo>
                                  <a:pt x="845" y="965"/>
                                  <a:pt x="832" y="968"/>
                                  <a:pt x="818" y="968"/>
                                </a:cubicBezTo>
                                <a:cubicBezTo>
                                  <a:pt x="807" y="968"/>
                                  <a:pt x="796" y="966"/>
                                  <a:pt x="784" y="962"/>
                                </a:cubicBezTo>
                                <a:lnTo>
                                  <a:pt x="778" y="959"/>
                                </a:lnTo>
                                <a:cubicBezTo>
                                  <a:pt x="761" y="953"/>
                                  <a:pt x="744" y="947"/>
                                  <a:pt x="730" y="934"/>
                                </a:cubicBezTo>
                                <a:cubicBezTo>
                                  <a:pt x="730" y="934"/>
                                  <a:pt x="729" y="934"/>
                                  <a:pt x="729" y="933"/>
                                </a:cubicBezTo>
                                <a:cubicBezTo>
                                  <a:pt x="729" y="934"/>
                                  <a:pt x="729" y="934"/>
                                  <a:pt x="728" y="935"/>
                                </a:cubicBezTo>
                                <a:cubicBezTo>
                                  <a:pt x="723" y="946"/>
                                  <a:pt x="716" y="959"/>
                                  <a:pt x="707" y="972"/>
                                </a:cubicBezTo>
                                <a:cubicBezTo>
                                  <a:pt x="694" y="989"/>
                                  <a:pt x="676" y="998"/>
                                  <a:pt x="663" y="1004"/>
                                </a:cubicBezTo>
                                <a:cubicBezTo>
                                  <a:pt x="657" y="1007"/>
                                  <a:pt x="650" y="1008"/>
                                  <a:pt x="641" y="1008"/>
                                </a:cubicBezTo>
                                <a:lnTo>
                                  <a:pt x="639" y="1008"/>
                                </a:lnTo>
                                <a:close/>
                                <a:moveTo>
                                  <a:pt x="630" y="868"/>
                                </a:moveTo>
                                <a:lnTo>
                                  <a:pt x="630" y="868"/>
                                </a:lnTo>
                                <a:cubicBezTo>
                                  <a:pt x="622" y="877"/>
                                  <a:pt x="617" y="888"/>
                                  <a:pt x="613" y="899"/>
                                </a:cubicBezTo>
                                <a:cubicBezTo>
                                  <a:pt x="620" y="910"/>
                                  <a:pt x="629" y="917"/>
                                  <a:pt x="640" y="919"/>
                                </a:cubicBezTo>
                                <a:cubicBezTo>
                                  <a:pt x="641" y="920"/>
                                  <a:pt x="642" y="920"/>
                                  <a:pt x="643" y="920"/>
                                </a:cubicBezTo>
                                <a:cubicBezTo>
                                  <a:pt x="646" y="920"/>
                                  <a:pt x="648" y="919"/>
                                  <a:pt x="650" y="919"/>
                                </a:cubicBezTo>
                                <a:cubicBezTo>
                                  <a:pt x="658" y="918"/>
                                  <a:pt x="663" y="912"/>
                                  <a:pt x="665" y="901"/>
                                </a:cubicBezTo>
                                <a:cubicBezTo>
                                  <a:pt x="667" y="892"/>
                                  <a:pt x="663" y="888"/>
                                  <a:pt x="660" y="885"/>
                                </a:cubicBezTo>
                                <a:cubicBezTo>
                                  <a:pt x="652" y="880"/>
                                  <a:pt x="644" y="876"/>
                                  <a:pt x="636" y="871"/>
                                </a:cubicBezTo>
                                <a:lnTo>
                                  <a:pt x="630" y="868"/>
                                </a:lnTo>
                                <a:close/>
                                <a:moveTo>
                                  <a:pt x="694" y="825"/>
                                </a:moveTo>
                                <a:lnTo>
                                  <a:pt x="694" y="825"/>
                                </a:lnTo>
                                <a:cubicBezTo>
                                  <a:pt x="706" y="825"/>
                                  <a:pt x="717" y="829"/>
                                  <a:pt x="728" y="838"/>
                                </a:cubicBezTo>
                                <a:cubicBezTo>
                                  <a:pt x="737" y="844"/>
                                  <a:pt x="747" y="851"/>
                                  <a:pt x="759" y="859"/>
                                </a:cubicBezTo>
                                <a:cubicBezTo>
                                  <a:pt x="780" y="872"/>
                                  <a:pt x="796" y="880"/>
                                  <a:pt x="813" y="885"/>
                                </a:cubicBezTo>
                                <a:cubicBezTo>
                                  <a:pt x="815" y="886"/>
                                  <a:pt x="817" y="886"/>
                                  <a:pt x="818" y="886"/>
                                </a:cubicBezTo>
                                <a:cubicBezTo>
                                  <a:pt x="821" y="886"/>
                                  <a:pt x="824" y="886"/>
                                  <a:pt x="827" y="884"/>
                                </a:cubicBezTo>
                                <a:cubicBezTo>
                                  <a:pt x="830" y="883"/>
                                  <a:pt x="830" y="882"/>
                                  <a:pt x="831" y="882"/>
                                </a:cubicBezTo>
                                <a:cubicBezTo>
                                  <a:pt x="830" y="875"/>
                                  <a:pt x="829" y="869"/>
                                  <a:pt x="828" y="863"/>
                                </a:cubicBezTo>
                                <a:lnTo>
                                  <a:pt x="828" y="858"/>
                                </a:lnTo>
                                <a:cubicBezTo>
                                  <a:pt x="815" y="846"/>
                                  <a:pt x="803" y="837"/>
                                  <a:pt x="789" y="831"/>
                                </a:cubicBezTo>
                                <a:cubicBezTo>
                                  <a:pt x="775" y="825"/>
                                  <a:pt x="764" y="816"/>
                                  <a:pt x="753" y="808"/>
                                </a:cubicBezTo>
                                <a:cubicBezTo>
                                  <a:pt x="741" y="798"/>
                                  <a:pt x="732" y="786"/>
                                  <a:pt x="723" y="775"/>
                                </a:cubicBezTo>
                                <a:cubicBezTo>
                                  <a:pt x="717" y="768"/>
                                  <a:pt x="711" y="763"/>
                                  <a:pt x="705" y="758"/>
                                </a:cubicBezTo>
                                <a:cubicBezTo>
                                  <a:pt x="700" y="754"/>
                                  <a:pt x="695" y="749"/>
                                  <a:pt x="690" y="744"/>
                                </a:cubicBezTo>
                                <a:cubicBezTo>
                                  <a:pt x="682" y="736"/>
                                  <a:pt x="674" y="721"/>
                                  <a:pt x="684" y="697"/>
                                </a:cubicBezTo>
                                <a:cubicBezTo>
                                  <a:pt x="686" y="691"/>
                                  <a:pt x="693" y="687"/>
                                  <a:pt x="698" y="685"/>
                                </a:cubicBezTo>
                                <a:cubicBezTo>
                                  <a:pt x="702" y="683"/>
                                  <a:pt x="707" y="682"/>
                                  <a:pt x="711" y="682"/>
                                </a:cubicBezTo>
                                <a:cubicBezTo>
                                  <a:pt x="717" y="682"/>
                                  <a:pt x="723" y="684"/>
                                  <a:pt x="728" y="687"/>
                                </a:cubicBezTo>
                                <a:cubicBezTo>
                                  <a:pt x="733" y="690"/>
                                  <a:pt x="737" y="694"/>
                                  <a:pt x="741" y="697"/>
                                </a:cubicBezTo>
                                <a:cubicBezTo>
                                  <a:pt x="743" y="699"/>
                                  <a:pt x="745" y="701"/>
                                  <a:pt x="747" y="703"/>
                                </a:cubicBezTo>
                                <a:cubicBezTo>
                                  <a:pt x="752" y="707"/>
                                  <a:pt x="757" y="711"/>
                                  <a:pt x="762" y="715"/>
                                </a:cubicBezTo>
                                <a:cubicBezTo>
                                  <a:pt x="774" y="724"/>
                                  <a:pt x="786" y="734"/>
                                  <a:pt x="798" y="743"/>
                                </a:cubicBezTo>
                                <a:cubicBezTo>
                                  <a:pt x="821" y="759"/>
                                  <a:pt x="844" y="774"/>
                                  <a:pt x="866" y="790"/>
                                </a:cubicBezTo>
                                <a:cubicBezTo>
                                  <a:pt x="880" y="799"/>
                                  <a:pt x="893" y="808"/>
                                  <a:pt x="906" y="817"/>
                                </a:cubicBezTo>
                                <a:cubicBezTo>
                                  <a:pt x="927" y="831"/>
                                  <a:pt x="947" y="842"/>
                                  <a:pt x="967" y="852"/>
                                </a:cubicBezTo>
                                <a:cubicBezTo>
                                  <a:pt x="973" y="854"/>
                                  <a:pt x="979" y="855"/>
                                  <a:pt x="986" y="855"/>
                                </a:cubicBezTo>
                                <a:cubicBezTo>
                                  <a:pt x="988" y="855"/>
                                  <a:pt x="991" y="855"/>
                                  <a:pt x="994" y="855"/>
                                </a:cubicBezTo>
                                <a:cubicBezTo>
                                  <a:pt x="995" y="855"/>
                                  <a:pt x="996" y="854"/>
                                  <a:pt x="997" y="853"/>
                                </a:cubicBezTo>
                                <a:cubicBezTo>
                                  <a:pt x="997" y="852"/>
                                  <a:pt x="998" y="851"/>
                                  <a:pt x="997" y="849"/>
                                </a:cubicBezTo>
                                <a:cubicBezTo>
                                  <a:pt x="996" y="847"/>
                                  <a:pt x="995" y="844"/>
                                  <a:pt x="995" y="842"/>
                                </a:cubicBezTo>
                                <a:lnTo>
                                  <a:pt x="990" y="829"/>
                                </a:lnTo>
                                <a:cubicBezTo>
                                  <a:pt x="988" y="822"/>
                                  <a:pt x="985" y="814"/>
                                  <a:pt x="983" y="807"/>
                                </a:cubicBezTo>
                                <a:cubicBezTo>
                                  <a:pt x="982" y="803"/>
                                  <a:pt x="980" y="801"/>
                                  <a:pt x="976" y="798"/>
                                </a:cubicBezTo>
                                <a:lnTo>
                                  <a:pt x="955" y="786"/>
                                </a:lnTo>
                                <a:cubicBezTo>
                                  <a:pt x="940" y="777"/>
                                  <a:pt x="926" y="768"/>
                                  <a:pt x="911" y="759"/>
                                </a:cubicBezTo>
                                <a:cubicBezTo>
                                  <a:pt x="866" y="730"/>
                                  <a:pt x="812" y="695"/>
                                  <a:pt x="760" y="656"/>
                                </a:cubicBezTo>
                                <a:lnTo>
                                  <a:pt x="759" y="655"/>
                                </a:lnTo>
                                <a:cubicBezTo>
                                  <a:pt x="756" y="653"/>
                                  <a:pt x="753" y="651"/>
                                  <a:pt x="751" y="648"/>
                                </a:cubicBezTo>
                                <a:cubicBezTo>
                                  <a:pt x="739" y="633"/>
                                  <a:pt x="735" y="609"/>
                                  <a:pt x="753" y="591"/>
                                </a:cubicBezTo>
                                <a:cubicBezTo>
                                  <a:pt x="760" y="585"/>
                                  <a:pt x="767" y="582"/>
                                  <a:pt x="775" y="582"/>
                                </a:cubicBezTo>
                                <a:cubicBezTo>
                                  <a:pt x="779" y="582"/>
                                  <a:pt x="782" y="582"/>
                                  <a:pt x="786" y="584"/>
                                </a:cubicBezTo>
                                <a:cubicBezTo>
                                  <a:pt x="805" y="591"/>
                                  <a:pt x="823" y="601"/>
                                  <a:pt x="842" y="615"/>
                                </a:cubicBezTo>
                                <a:lnTo>
                                  <a:pt x="845" y="617"/>
                                </a:lnTo>
                                <a:cubicBezTo>
                                  <a:pt x="854" y="623"/>
                                  <a:pt x="863" y="630"/>
                                  <a:pt x="872" y="636"/>
                                </a:cubicBezTo>
                                <a:cubicBezTo>
                                  <a:pt x="908" y="658"/>
                                  <a:pt x="944" y="679"/>
                                  <a:pt x="980" y="701"/>
                                </a:cubicBezTo>
                                <a:lnTo>
                                  <a:pt x="1014" y="721"/>
                                </a:lnTo>
                                <a:cubicBezTo>
                                  <a:pt x="1036" y="735"/>
                                  <a:pt x="1056" y="745"/>
                                  <a:pt x="1077" y="753"/>
                                </a:cubicBezTo>
                                <a:cubicBezTo>
                                  <a:pt x="1081" y="755"/>
                                  <a:pt x="1085" y="757"/>
                                  <a:pt x="1089" y="758"/>
                                </a:cubicBezTo>
                                <a:cubicBezTo>
                                  <a:pt x="1089" y="758"/>
                                  <a:pt x="1089" y="758"/>
                                  <a:pt x="1089" y="758"/>
                                </a:cubicBezTo>
                                <a:cubicBezTo>
                                  <a:pt x="1093" y="758"/>
                                  <a:pt x="1096" y="756"/>
                                  <a:pt x="1098" y="754"/>
                                </a:cubicBezTo>
                                <a:cubicBezTo>
                                  <a:pt x="1099" y="752"/>
                                  <a:pt x="1099" y="750"/>
                                  <a:pt x="1099" y="749"/>
                                </a:cubicBezTo>
                                <a:cubicBezTo>
                                  <a:pt x="1098" y="745"/>
                                  <a:pt x="1097" y="741"/>
                                  <a:pt x="1095" y="736"/>
                                </a:cubicBezTo>
                                <a:cubicBezTo>
                                  <a:pt x="1095" y="735"/>
                                  <a:pt x="1094" y="733"/>
                                  <a:pt x="1093" y="732"/>
                                </a:cubicBezTo>
                                <a:cubicBezTo>
                                  <a:pt x="1085" y="725"/>
                                  <a:pt x="1074" y="718"/>
                                  <a:pt x="1059" y="711"/>
                                </a:cubicBezTo>
                                <a:lnTo>
                                  <a:pt x="1056" y="709"/>
                                </a:lnTo>
                                <a:cubicBezTo>
                                  <a:pt x="1045" y="705"/>
                                  <a:pt x="1035" y="699"/>
                                  <a:pt x="1025" y="694"/>
                                </a:cubicBezTo>
                                <a:cubicBezTo>
                                  <a:pt x="982" y="669"/>
                                  <a:pt x="939" y="643"/>
                                  <a:pt x="897" y="618"/>
                                </a:cubicBezTo>
                                <a:lnTo>
                                  <a:pt x="895" y="617"/>
                                </a:lnTo>
                                <a:cubicBezTo>
                                  <a:pt x="880" y="608"/>
                                  <a:pt x="868" y="595"/>
                                  <a:pt x="857" y="577"/>
                                </a:cubicBezTo>
                                <a:cubicBezTo>
                                  <a:pt x="851" y="565"/>
                                  <a:pt x="850" y="552"/>
                                  <a:pt x="855" y="537"/>
                                </a:cubicBezTo>
                                <a:cubicBezTo>
                                  <a:pt x="859" y="525"/>
                                  <a:pt x="868" y="518"/>
                                  <a:pt x="880" y="518"/>
                                </a:cubicBezTo>
                                <a:cubicBezTo>
                                  <a:pt x="884" y="518"/>
                                  <a:pt x="889" y="519"/>
                                  <a:pt x="893" y="521"/>
                                </a:cubicBezTo>
                                <a:cubicBezTo>
                                  <a:pt x="895" y="523"/>
                                  <a:pt x="898" y="524"/>
                                  <a:pt x="900" y="525"/>
                                </a:cubicBezTo>
                                <a:lnTo>
                                  <a:pt x="902" y="527"/>
                                </a:lnTo>
                                <a:cubicBezTo>
                                  <a:pt x="938" y="549"/>
                                  <a:pt x="972" y="570"/>
                                  <a:pt x="1008" y="590"/>
                                </a:cubicBezTo>
                                <a:cubicBezTo>
                                  <a:pt x="1015" y="594"/>
                                  <a:pt x="1022" y="597"/>
                                  <a:pt x="1029" y="601"/>
                                </a:cubicBezTo>
                                <a:cubicBezTo>
                                  <a:pt x="1053" y="614"/>
                                  <a:pt x="1078" y="628"/>
                                  <a:pt x="1101" y="645"/>
                                </a:cubicBezTo>
                                <a:cubicBezTo>
                                  <a:pt x="1101" y="646"/>
                                  <a:pt x="1102" y="646"/>
                                  <a:pt x="1103" y="646"/>
                                </a:cubicBezTo>
                                <a:cubicBezTo>
                                  <a:pt x="1104" y="647"/>
                                  <a:pt x="1105" y="648"/>
                                  <a:pt x="1106" y="648"/>
                                </a:cubicBezTo>
                                <a:cubicBezTo>
                                  <a:pt x="1116" y="655"/>
                                  <a:pt x="1126" y="658"/>
                                  <a:pt x="1138" y="658"/>
                                </a:cubicBezTo>
                                <a:cubicBezTo>
                                  <a:pt x="1147" y="658"/>
                                  <a:pt x="1157" y="656"/>
                                  <a:pt x="1169" y="652"/>
                                </a:cubicBezTo>
                                <a:cubicBezTo>
                                  <a:pt x="1177" y="650"/>
                                  <a:pt x="1179" y="643"/>
                                  <a:pt x="1179" y="638"/>
                                </a:cubicBezTo>
                                <a:cubicBezTo>
                                  <a:pt x="1180" y="628"/>
                                  <a:pt x="1177" y="623"/>
                                  <a:pt x="1170" y="619"/>
                                </a:cubicBezTo>
                                <a:cubicBezTo>
                                  <a:pt x="1162" y="615"/>
                                  <a:pt x="1155" y="610"/>
                                  <a:pt x="1148" y="605"/>
                                </a:cubicBezTo>
                                <a:lnTo>
                                  <a:pt x="1141" y="600"/>
                                </a:lnTo>
                                <a:cubicBezTo>
                                  <a:pt x="1132" y="594"/>
                                  <a:pt x="1124" y="589"/>
                                  <a:pt x="1115" y="583"/>
                                </a:cubicBezTo>
                                <a:cubicBezTo>
                                  <a:pt x="1106" y="576"/>
                                  <a:pt x="1096" y="569"/>
                                  <a:pt x="1087" y="562"/>
                                </a:cubicBezTo>
                                <a:cubicBezTo>
                                  <a:pt x="1075" y="553"/>
                                  <a:pt x="1062" y="544"/>
                                  <a:pt x="1049" y="536"/>
                                </a:cubicBezTo>
                                <a:cubicBezTo>
                                  <a:pt x="1038" y="528"/>
                                  <a:pt x="1025" y="520"/>
                                  <a:pt x="1014" y="512"/>
                                </a:cubicBezTo>
                                <a:cubicBezTo>
                                  <a:pt x="981" y="487"/>
                                  <a:pt x="946" y="464"/>
                                  <a:pt x="913" y="442"/>
                                </a:cubicBezTo>
                                <a:cubicBezTo>
                                  <a:pt x="875" y="417"/>
                                  <a:pt x="837" y="393"/>
                                  <a:pt x="800" y="369"/>
                                </a:cubicBezTo>
                                <a:lnTo>
                                  <a:pt x="761" y="344"/>
                                </a:lnTo>
                                <a:cubicBezTo>
                                  <a:pt x="761" y="344"/>
                                  <a:pt x="761" y="344"/>
                                  <a:pt x="761" y="344"/>
                                </a:cubicBezTo>
                                <a:cubicBezTo>
                                  <a:pt x="751" y="361"/>
                                  <a:pt x="735" y="368"/>
                                  <a:pt x="719" y="374"/>
                                </a:cubicBezTo>
                                <a:cubicBezTo>
                                  <a:pt x="716" y="375"/>
                                  <a:pt x="713" y="376"/>
                                  <a:pt x="710" y="377"/>
                                </a:cubicBezTo>
                                <a:cubicBezTo>
                                  <a:pt x="705" y="378"/>
                                  <a:pt x="701" y="379"/>
                                  <a:pt x="697" y="381"/>
                                </a:cubicBezTo>
                                <a:cubicBezTo>
                                  <a:pt x="678" y="390"/>
                                  <a:pt x="659" y="396"/>
                                  <a:pt x="641" y="403"/>
                                </a:cubicBezTo>
                                <a:cubicBezTo>
                                  <a:pt x="631" y="406"/>
                                  <a:pt x="622" y="409"/>
                                  <a:pt x="612" y="413"/>
                                </a:cubicBezTo>
                                <a:cubicBezTo>
                                  <a:pt x="607" y="415"/>
                                  <a:pt x="601" y="416"/>
                                  <a:pt x="595" y="416"/>
                                </a:cubicBezTo>
                                <a:lnTo>
                                  <a:pt x="593" y="416"/>
                                </a:lnTo>
                                <a:cubicBezTo>
                                  <a:pt x="582" y="415"/>
                                  <a:pt x="570" y="415"/>
                                  <a:pt x="558" y="412"/>
                                </a:cubicBezTo>
                                <a:lnTo>
                                  <a:pt x="554" y="412"/>
                                </a:lnTo>
                                <a:cubicBezTo>
                                  <a:pt x="549" y="411"/>
                                  <a:pt x="545" y="410"/>
                                  <a:pt x="542" y="410"/>
                                </a:cubicBezTo>
                                <a:cubicBezTo>
                                  <a:pt x="540" y="410"/>
                                  <a:pt x="538" y="410"/>
                                  <a:pt x="537" y="410"/>
                                </a:cubicBezTo>
                                <a:cubicBezTo>
                                  <a:pt x="534" y="411"/>
                                  <a:pt x="532" y="411"/>
                                  <a:pt x="529" y="411"/>
                                </a:cubicBezTo>
                                <a:cubicBezTo>
                                  <a:pt x="519" y="411"/>
                                  <a:pt x="511" y="407"/>
                                  <a:pt x="503" y="403"/>
                                </a:cubicBezTo>
                                <a:cubicBezTo>
                                  <a:pt x="470" y="386"/>
                                  <a:pt x="455" y="357"/>
                                  <a:pt x="458" y="319"/>
                                </a:cubicBezTo>
                                <a:cubicBezTo>
                                  <a:pt x="459" y="315"/>
                                  <a:pt x="459" y="311"/>
                                  <a:pt x="460" y="307"/>
                                </a:cubicBezTo>
                                <a:lnTo>
                                  <a:pt x="460" y="305"/>
                                </a:lnTo>
                                <a:cubicBezTo>
                                  <a:pt x="460" y="303"/>
                                  <a:pt x="461" y="301"/>
                                  <a:pt x="461" y="299"/>
                                </a:cubicBezTo>
                                <a:cubicBezTo>
                                  <a:pt x="461" y="295"/>
                                  <a:pt x="462" y="292"/>
                                  <a:pt x="462" y="289"/>
                                </a:cubicBezTo>
                                <a:cubicBezTo>
                                  <a:pt x="461" y="276"/>
                                  <a:pt x="467" y="266"/>
                                  <a:pt x="474" y="259"/>
                                </a:cubicBezTo>
                                <a:cubicBezTo>
                                  <a:pt x="484" y="248"/>
                                  <a:pt x="496" y="239"/>
                                  <a:pt x="511" y="230"/>
                                </a:cubicBezTo>
                                <a:cubicBezTo>
                                  <a:pt x="522" y="223"/>
                                  <a:pt x="575" y="190"/>
                                  <a:pt x="575" y="190"/>
                                </a:cubicBezTo>
                                <a:cubicBezTo>
                                  <a:pt x="578" y="188"/>
                                  <a:pt x="579" y="187"/>
                                  <a:pt x="580" y="187"/>
                                </a:cubicBezTo>
                                <a:cubicBezTo>
                                  <a:pt x="579" y="186"/>
                                  <a:pt x="577" y="184"/>
                                  <a:pt x="574" y="183"/>
                                </a:cubicBezTo>
                                <a:cubicBezTo>
                                  <a:pt x="562" y="179"/>
                                  <a:pt x="549" y="175"/>
                                  <a:pt x="536" y="175"/>
                                </a:cubicBezTo>
                                <a:cubicBezTo>
                                  <a:pt x="531" y="175"/>
                                  <a:pt x="526" y="175"/>
                                  <a:pt x="520" y="175"/>
                                </a:cubicBezTo>
                                <a:cubicBezTo>
                                  <a:pt x="515" y="175"/>
                                  <a:pt x="510" y="175"/>
                                  <a:pt x="505" y="175"/>
                                </a:cubicBezTo>
                                <a:cubicBezTo>
                                  <a:pt x="501" y="175"/>
                                  <a:pt x="498" y="175"/>
                                  <a:pt x="495" y="175"/>
                                </a:cubicBezTo>
                                <a:cubicBezTo>
                                  <a:pt x="491" y="175"/>
                                  <a:pt x="487" y="175"/>
                                  <a:pt x="483" y="175"/>
                                </a:cubicBezTo>
                                <a:cubicBezTo>
                                  <a:pt x="455" y="175"/>
                                  <a:pt x="427" y="171"/>
                                  <a:pt x="401" y="166"/>
                                </a:cubicBezTo>
                                <a:cubicBezTo>
                                  <a:pt x="385" y="163"/>
                                  <a:pt x="372" y="157"/>
                                  <a:pt x="361" y="147"/>
                                </a:cubicBezTo>
                                <a:cubicBezTo>
                                  <a:pt x="358" y="144"/>
                                  <a:pt x="355" y="142"/>
                                  <a:pt x="351" y="141"/>
                                </a:cubicBezTo>
                                <a:cubicBezTo>
                                  <a:pt x="324" y="130"/>
                                  <a:pt x="297" y="116"/>
                                  <a:pt x="272" y="102"/>
                                </a:cubicBezTo>
                                <a:lnTo>
                                  <a:pt x="262" y="96"/>
                                </a:lnTo>
                                <a:cubicBezTo>
                                  <a:pt x="259" y="94"/>
                                  <a:pt x="257" y="94"/>
                                  <a:pt x="255" y="94"/>
                                </a:cubicBezTo>
                                <a:cubicBezTo>
                                  <a:pt x="253" y="94"/>
                                  <a:pt x="251" y="94"/>
                                  <a:pt x="249" y="95"/>
                                </a:cubicBezTo>
                                <a:cubicBezTo>
                                  <a:pt x="230" y="106"/>
                                  <a:pt x="212" y="118"/>
                                  <a:pt x="198" y="128"/>
                                </a:cubicBezTo>
                                <a:cubicBezTo>
                                  <a:pt x="166" y="152"/>
                                  <a:pt x="138" y="184"/>
                                  <a:pt x="111" y="229"/>
                                </a:cubicBezTo>
                                <a:cubicBezTo>
                                  <a:pt x="104" y="241"/>
                                  <a:pt x="98" y="255"/>
                                  <a:pt x="93" y="269"/>
                                </a:cubicBezTo>
                                <a:cubicBezTo>
                                  <a:pt x="90" y="277"/>
                                  <a:pt x="88" y="285"/>
                                  <a:pt x="86" y="294"/>
                                </a:cubicBezTo>
                                <a:lnTo>
                                  <a:pt x="85" y="301"/>
                                </a:lnTo>
                                <a:cubicBezTo>
                                  <a:pt x="85" y="302"/>
                                  <a:pt x="85" y="304"/>
                                  <a:pt x="85" y="306"/>
                                </a:cubicBezTo>
                                <a:cubicBezTo>
                                  <a:pt x="85" y="306"/>
                                  <a:pt x="85" y="306"/>
                                  <a:pt x="85" y="306"/>
                                </a:cubicBezTo>
                                <a:cubicBezTo>
                                  <a:pt x="101" y="324"/>
                                  <a:pt x="119" y="341"/>
                                  <a:pt x="141" y="353"/>
                                </a:cubicBezTo>
                                <a:cubicBezTo>
                                  <a:pt x="152" y="359"/>
                                  <a:pt x="162" y="366"/>
                                  <a:pt x="172" y="373"/>
                                </a:cubicBezTo>
                                <a:cubicBezTo>
                                  <a:pt x="176" y="376"/>
                                  <a:pt x="179" y="378"/>
                                  <a:pt x="182" y="380"/>
                                </a:cubicBezTo>
                                <a:cubicBezTo>
                                  <a:pt x="198" y="391"/>
                                  <a:pt x="214" y="405"/>
                                  <a:pt x="229" y="422"/>
                                </a:cubicBezTo>
                                <a:cubicBezTo>
                                  <a:pt x="254" y="451"/>
                                  <a:pt x="277" y="481"/>
                                  <a:pt x="296" y="512"/>
                                </a:cubicBezTo>
                                <a:cubicBezTo>
                                  <a:pt x="299" y="518"/>
                                  <a:pt x="303" y="524"/>
                                  <a:pt x="307" y="530"/>
                                </a:cubicBezTo>
                                <a:lnTo>
                                  <a:pt x="309" y="532"/>
                                </a:lnTo>
                                <a:cubicBezTo>
                                  <a:pt x="310" y="534"/>
                                  <a:pt x="312" y="537"/>
                                  <a:pt x="313" y="539"/>
                                </a:cubicBezTo>
                                <a:lnTo>
                                  <a:pt x="314" y="540"/>
                                </a:lnTo>
                                <a:cubicBezTo>
                                  <a:pt x="315" y="542"/>
                                  <a:pt x="316" y="542"/>
                                  <a:pt x="316" y="543"/>
                                </a:cubicBezTo>
                                <a:cubicBezTo>
                                  <a:pt x="317" y="543"/>
                                  <a:pt x="317" y="542"/>
                                  <a:pt x="318" y="542"/>
                                </a:cubicBezTo>
                                <a:cubicBezTo>
                                  <a:pt x="338" y="528"/>
                                  <a:pt x="360" y="519"/>
                                  <a:pt x="382" y="511"/>
                                </a:cubicBezTo>
                                <a:lnTo>
                                  <a:pt x="391" y="508"/>
                                </a:lnTo>
                                <a:cubicBezTo>
                                  <a:pt x="395" y="506"/>
                                  <a:pt x="398" y="506"/>
                                  <a:pt x="402" y="506"/>
                                </a:cubicBezTo>
                                <a:cubicBezTo>
                                  <a:pt x="405" y="506"/>
                                  <a:pt x="409" y="506"/>
                                  <a:pt x="413" y="508"/>
                                </a:cubicBezTo>
                                <a:cubicBezTo>
                                  <a:pt x="426" y="511"/>
                                  <a:pt x="436" y="519"/>
                                  <a:pt x="446" y="526"/>
                                </a:cubicBezTo>
                                <a:cubicBezTo>
                                  <a:pt x="449" y="528"/>
                                  <a:pt x="453" y="531"/>
                                  <a:pt x="456" y="533"/>
                                </a:cubicBezTo>
                                <a:cubicBezTo>
                                  <a:pt x="465" y="539"/>
                                  <a:pt x="472" y="546"/>
                                  <a:pt x="477" y="556"/>
                                </a:cubicBezTo>
                                <a:lnTo>
                                  <a:pt x="478" y="558"/>
                                </a:lnTo>
                                <a:cubicBezTo>
                                  <a:pt x="481" y="565"/>
                                  <a:pt x="485" y="572"/>
                                  <a:pt x="487" y="579"/>
                                </a:cubicBezTo>
                                <a:cubicBezTo>
                                  <a:pt x="492" y="593"/>
                                  <a:pt x="499" y="612"/>
                                  <a:pt x="490" y="631"/>
                                </a:cubicBezTo>
                                <a:lnTo>
                                  <a:pt x="490" y="631"/>
                                </a:lnTo>
                                <a:cubicBezTo>
                                  <a:pt x="490" y="631"/>
                                  <a:pt x="490" y="632"/>
                                  <a:pt x="490" y="633"/>
                                </a:cubicBezTo>
                                <a:cubicBezTo>
                                  <a:pt x="490" y="634"/>
                                  <a:pt x="490" y="635"/>
                                  <a:pt x="490" y="635"/>
                                </a:cubicBezTo>
                                <a:cubicBezTo>
                                  <a:pt x="492" y="636"/>
                                  <a:pt x="493" y="636"/>
                                  <a:pt x="494" y="637"/>
                                </a:cubicBezTo>
                                <a:cubicBezTo>
                                  <a:pt x="497" y="638"/>
                                  <a:pt x="499" y="639"/>
                                  <a:pt x="502" y="641"/>
                                </a:cubicBezTo>
                                <a:cubicBezTo>
                                  <a:pt x="528" y="658"/>
                                  <a:pt x="558" y="678"/>
                                  <a:pt x="563" y="718"/>
                                </a:cubicBezTo>
                                <a:cubicBezTo>
                                  <a:pt x="563" y="718"/>
                                  <a:pt x="563" y="718"/>
                                  <a:pt x="563" y="718"/>
                                </a:cubicBezTo>
                                <a:cubicBezTo>
                                  <a:pt x="563" y="718"/>
                                  <a:pt x="564" y="718"/>
                                  <a:pt x="564" y="718"/>
                                </a:cubicBezTo>
                                <a:cubicBezTo>
                                  <a:pt x="564" y="718"/>
                                  <a:pt x="564" y="718"/>
                                  <a:pt x="564" y="719"/>
                                </a:cubicBezTo>
                                <a:cubicBezTo>
                                  <a:pt x="566" y="719"/>
                                  <a:pt x="567" y="720"/>
                                  <a:pt x="569" y="721"/>
                                </a:cubicBezTo>
                                <a:cubicBezTo>
                                  <a:pt x="574" y="723"/>
                                  <a:pt x="580" y="725"/>
                                  <a:pt x="585" y="729"/>
                                </a:cubicBezTo>
                                <a:cubicBezTo>
                                  <a:pt x="614" y="747"/>
                                  <a:pt x="633" y="767"/>
                                  <a:pt x="642" y="792"/>
                                </a:cubicBezTo>
                                <a:cubicBezTo>
                                  <a:pt x="644" y="796"/>
                                  <a:pt x="647" y="799"/>
                                  <a:pt x="652" y="800"/>
                                </a:cubicBezTo>
                                <a:cubicBezTo>
                                  <a:pt x="661" y="801"/>
                                  <a:pt x="675" y="805"/>
                                  <a:pt x="682" y="821"/>
                                </a:cubicBezTo>
                                <a:cubicBezTo>
                                  <a:pt x="683" y="824"/>
                                  <a:pt x="686" y="825"/>
                                  <a:pt x="691" y="825"/>
                                </a:cubicBezTo>
                                <a:lnTo>
                                  <a:pt x="694" y="825"/>
                                </a:lnTo>
                                <a:close/>
                                <a:moveTo>
                                  <a:pt x="501" y="833"/>
                                </a:moveTo>
                                <a:lnTo>
                                  <a:pt x="501" y="833"/>
                                </a:lnTo>
                                <a:cubicBezTo>
                                  <a:pt x="502" y="836"/>
                                  <a:pt x="504" y="839"/>
                                  <a:pt x="505" y="841"/>
                                </a:cubicBezTo>
                                <a:cubicBezTo>
                                  <a:pt x="510" y="850"/>
                                  <a:pt x="517" y="856"/>
                                  <a:pt x="530" y="859"/>
                                </a:cubicBezTo>
                                <a:cubicBezTo>
                                  <a:pt x="531" y="859"/>
                                  <a:pt x="533" y="860"/>
                                  <a:pt x="534" y="860"/>
                                </a:cubicBezTo>
                                <a:cubicBezTo>
                                  <a:pt x="538" y="860"/>
                                  <a:pt x="541" y="858"/>
                                  <a:pt x="543" y="855"/>
                                </a:cubicBezTo>
                                <a:cubicBezTo>
                                  <a:pt x="553" y="843"/>
                                  <a:pt x="561" y="831"/>
                                  <a:pt x="570" y="819"/>
                                </a:cubicBezTo>
                                <a:lnTo>
                                  <a:pt x="575" y="811"/>
                                </a:lnTo>
                                <a:cubicBezTo>
                                  <a:pt x="575" y="811"/>
                                  <a:pt x="575" y="810"/>
                                  <a:pt x="575" y="810"/>
                                </a:cubicBezTo>
                                <a:cubicBezTo>
                                  <a:pt x="565" y="803"/>
                                  <a:pt x="556" y="797"/>
                                  <a:pt x="547" y="790"/>
                                </a:cubicBezTo>
                                <a:lnTo>
                                  <a:pt x="539" y="785"/>
                                </a:lnTo>
                                <a:cubicBezTo>
                                  <a:pt x="539" y="785"/>
                                  <a:pt x="538" y="786"/>
                                  <a:pt x="537" y="786"/>
                                </a:cubicBezTo>
                                <a:cubicBezTo>
                                  <a:pt x="527" y="803"/>
                                  <a:pt x="515" y="818"/>
                                  <a:pt x="500" y="832"/>
                                </a:cubicBezTo>
                                <a:lnTo>
                                  <a:pt x="501" y="833"/>
                                </a:lnTo>
                                <a:close/>
                                <a:moveTo>
                                  <a:pt x="410" y="742"/>
                                </a:moveTo>
                                <a:lnTo>
                                  <a:pt x="410" y="742"/>
                                </a:lnTo>
                                <a:cubicBezTo>
                                  <a:pt x="419" y="756"/>
                                  <a:pt x="427" y="761"/>
                                  <a:pt x="439" y="761"/>
                                </a:cubicBezTo>
                                <a:lnTo>
                                  <a:pt x="441" y="761"/>
                                </a:lnTo>
                                <a:cubicBezTo>
                                  <a:pt x="454" y="761"/>
                                  <a:pt x="462" y="758"/>
                                  <a:pt x="467" y="753"/>
                                </a:cubicBezTo>
                                <a:cubicBezTo>
                                  <a:pt x="474" y="745"/>
                                  <a:pt x="481" y="737"/>
                                  <a:pt x="487" y="728"/>
                                </a:cubicBezTo>
                                <a:lnTo>
                                  <a:pt x="494" y="720"/>
                                </a:lnTo>
                                <a:lnTo>
                                  <a:pt x="494" y="720"/>
                                </a:lnTo>
                                <a:lnTo>
                                  <a:pt x="489" y="716"/>
                                </a:lnTo>
                                <a:cubicBezTo>
                                  <a:pt x="480" y="711"/>
                                  <a:pt x="470" y="705"/>
                                  <a:pt x="461" y="699"/>
                                </a:cubicBezTo>
                                <a:cubicBezTo>
                                  <a:pt x="460" y="699"/>
                                  <a:pt x="459" y="698"/>
                                  <a:pt x="458" y="698"/>
                                </a:cubicBezTo>
                                <a:cubicBezTo>
                                  <a:pt x="457" y="698"/>
                                  <a:pt x="455" y="699"/>
                                  <a:pt x="454" y="700"/>
                                </a:cubicBezTo>
                                <a:cubicBezTo>
                                  <a:pt x="443" y="710"/>
                                  <a:pt x="431" y="721"/>
                                  <a:pt x="420" y="732"/>
                                </a:cubicBezTo>
                                <a:lnTo>
                                  <a:pt x="410" y="741"/>
                                </a:lnTo>
                                <a:cubicBezTo>
                                  <a:pt x="410" y="741"/>
                                  <a:pt x="410" y="742"/>
                                  <a:pt x="410" y="742"/>
                                </a:cubicBezTo>
                                <a:close/>
                                <a:moveTo>
                                  <a:pt x="402" y="585"/>
                                </a:moveTo>
                                <a:lnTo>
                                  <a:pt x="402" y="585"/>
                                </a:lnTo>
                                <a:cubicBezTo>
                                  <a:pt x="382" y="589"/>
                                  <a:pt x="382" y="589"/>
                                  <a:pt x="371" y="599"/>
                                </a:cubicBezTo>
                                <a:cubicBezTo>
                                  <a:pt x="355" y="612"/>
                                  <a:pt x="340" y="626"/>
                                  <a:pt x="326" y="640"/>
                                </a:cubicBezTo>
                                <a:lnTo>
                                  <a:pt x="310" y="654"/>
                                </a:lnTo>
                                <a:cubicBezTo>
                                  <a:pt x="310" y="655"/>
                                  <a:pt x="309" y="656"/>
                                  <a:pt x="309" y="657"/>
                                </a:cubicBezTo>
                                <a:cubicBezTo>
                                  <a:pt x="309" y="657"/>
                                  <a:pt x="309" y="658"/>
                                  <a:pt x="310" y="658"/>
                                </a:cubicBezTo>
                                <a:lnTo>
                                  <a:pt x="312" y="660"/>
                                </a:lnTo>
                                <a:cubicBezTo>
                                  <a:pt x="318" y="666"/>
                                  <a:pt x="324" y="671"/>
                                  <a:pt x="330" y="676"/>
                                </a:cubicBezTo>
                                <a:cubicBezTo>
                                  <a:pt x="333" y="678"/>
                                  <a:pt x="337" y="679"/>
                                  <a:pt x="341" y="679"/>
                                </a:cubicBezTo>
                                <a:cubicBezTo>
                                  <a:pt x="342" y="679"/>
                                  <a:pt x="343" y="679"/>
                                  <a:pt x="344" y="678"/>
                                </a:cubicBezTo>
                                <a:cubicBezTo>
                                  <a:pt x="351" y="678"/>
                                  <a:pt x="357" y="676"/>
                                  <a:pt x="362" y="672"/>
                                </a:cubicBezTo>
                                <a:lnTo>
                                  <a:pt x="379" y="657"/>
                                </a:lnTo>
                                <a:cubicBezTo>
                                  <a:pt x="389" y="648"/>
                                  <a:pt x="400" y="638"/>
                                  <a:pt x="411" y="628"/>
                                </a:cubicBezTo>
                                <a:cubicBezTo>
                                  <a:pt x="417" y="623"/>
                                  <a:pt x="419" y="610"/>
                                  <a:pt x="415" y="603"/>
                                </a:cubicBezTo>
                                <a:cubicBezTo>
                                  <a:pt x="414" y="601"/>
                                  <a:pt x="413" y="599"/>
                                  <a:pt x="411" y="597"/>
                                </a:cubicBezTo>
                                <a:cubicBezTo>
                                  <a:pt x="409" y="592"/>
                                  <a:pt x="407" y="588"/>
                                  <a:pt x="404" y="585"/>
                                </a:cubicBezTo>
                                <a:lnTo>
                                  <a:pt x="402" y="585"/>
                                </a:lnTo>
                                <a:close/>
                                <a:moveTo>
                                  <a:pt x="777" y="270"/>
                                </a:moveTo>
                                <a:lnTo>
                                  <a:pt x="777" y="270"/>
                                </a:lnTo>
                                <a:cubicBezTo>
                                  <a:pt x="790" y="270"/>
                                  <a:pt x="798" y="272"/>
                                  <a:pt x="807" y="277"/>
                                </a:cubicBezTo>
                                <a:cubicBezTo>
                                  <a:pt x="810" y="279"/>
                                  <a:pt x="813" y="281"/>
                                  <a:pt x="817" y="284"/>
                                </a:cubicBezTo>
                                <a:cubicBezTo>
                                  <a:pt x="821" y="286"/>
                                  <a:pt x="826" y="289"/>
                                  <a:pt x="830" y="292"/>
                                </a:cubicBezTo>
                                <a:cubicBezTo>
                                  <a:pt x="838" y="297"/>
                                  <a:pt x="846" y="303"/>
                                  <a:pt x="855" y="308"/>
                                </a:cubicBezTo>
                                <a:cubicBezTo>
                                  <a:pt x="870" y="319"/>
                                  <a:pt x="886" y="329"/>
                                  <a:pt x="902" y="339"/>
                                </a:cubicBezTo>
                                <a:cubicBezTo>
                                  <a:pt x="959" y="375"/>
                                  <a:pt x="1016" y="414"/>
                                  <a:pt x="1070" y="452"/>
                                </a:cubicBezTo>
                                <a:lnTo>
                                  <a:pt x="1073" y="455"/>
                                </a:lnTo>
                                <a:cubicBezTo>
                                  <a:pt x="1081" y="460"/>
                                  <a:pt x="1088" y="465"/>
                                  <a:pt x="1096" y="471"/>
                                </a:cubicBezTo>
                                <a:cubicBezTo>
                                  <a:pt x="1108" y="480"/>
                                  <a:pt x="1122" y="489"/>
                                  <a:pt x="1135" y="498"/>
                                </a:cubicBezTo>
                                <a:cubicBezTo>
                                  <a:pt x="1140" y="501"/>
                                  <a:pt x="1144" y="504"/>
                                  <a:pt x="1147" y="506"/>
                                </a:cubicBezTo>
                                <a:cubicBezTo>
                                  <a:pt x="1152" y="510"/>
                                  <a:pt x="1156" y="513"/>
                                  <a:pt x="1158" y="513"/>
                                </a:cubicBezTo>
                                <a:cubicBezTo>
                                  <a:pt x="1160" y="513"/>
                                  <a:pt x="1166" y="510"/>
                                  <a:pt x="1173" y="506"/>
                                </a:cubicBezTo>
                                <a:lnTo>
                                  <a:pt x="1181" y="501"/>
                                </a:lnTo>
                                <a:cubicBezTo>
                                  <a:pt x="1186" y="498"/>
                                  <a:pt x="1189" y="496"/>
                                  <a:pt x="1193" y="494"/>
                                </a:cubicBezTo>
                                <a:cubicBezTo>
                                  <a:pt x="1224" y="479"/>
                                  <a:pt x="1252" y="458"/>
                                  <a:pt x="1279" y="438"/>
                                </a:cubicBezTo>
                                <a:cubicBezTo>
                                  <a:pt x="1285" y="433"/>
                                  <a:pt x="1291" y="428"/>
                                  <a:pt x="1298" y="424"/>
                                </a:cubicBezTo>
                                <a:cubicBezTo>
                                  <a:pt x="1302" y="420"/>
                                  <a:pt x="1307" y="415"/>
                                  <a:pt x="1311" y="410"/>
                                </a:cubicBezTo>
                                <a:lnTo>
                                  <a:pt x="1313" y="408"/>
                                </a:lnTo>
                                <a:cubicBezTo>
                                  <a:pt x="1315" y="405"/>
                                  <a:pt x="1316" y="402"/>
                                  <a:pt x="1315" y="398"/>
                                </a:cubicBezTo>
                                <a:cubicBezTo>
                                  <a:pt x="1310" y="383"/>
                                  <a:pt x="1306" y="368"/>
                                  <a:pt x="1301" y="353"/>
                                </a:cubicBezTo>
                                <a:cubicBezTo>
                                  <a:pt x="1300" y="349"/>
                                  <a:pt x="1299" y="346"/>
                                  <a:pt x="1298" y="342"/>
                                </a:cubicBezTo>
                                <a:cubicBezTo>
                                  <a:pt x="1294" y="330"/>
                                  <a:pt x="1291" y="319"/>
                                  <a:pt x="1286" y="308"/>
                                </a:cubicBezTo>
                                <a:lnTo>
                                  <a:pt x="1278" y="294"/>
                                </a:lnTo>
                                <a:cubicBezTo>
                                  <a:pt x="1267" y="270"/>
                                  <a:pt x="1255" y="246"/>
                                  <a:pt x="1246" y="220"/>
                                </a:cubicBezTo>
                                <a:cubicBezTo>
                                  <a:pt x="1245" y="219"/>
                                  <a:pt x="1245" y="218"/>
                                  <a:pt x="1243" y="218"/>
                                </a:cubicBezTo>
                                <a:cubicBezTo>
                                  <a:pt x="1242" y="218"/>
                                  <a:pt x="1241" y="218"/>
                                  <a:pt x="1240" y="219"/>
                                </a:cubicBezTo>
                                <a:lnTo>
                                  <a:pt x="1228" y="221"/>
                                </a:lnTo>
                                <a:cubicBezTo>
                                  <a:pt x="1213" y="224"/>
                                  <a:pt x="1198" y="227"/>
                                  <a:pt x="1183" y="229"/>
                                </a:cubicBezTo>
                                <a:cubicBezTo>
                                  <a:pt x="1177" y="230"/>
                                  <a:pt x="1172" y="231"/>
                                  <a:pt x="1166" y="232"/>
                                </a:cubicBezTo>
                                <a:cubicBezTo>
                                  <a:pt x="1156" y="233"/>
                                  <a:pt x="1146" y="235"/>
                                  <a:pt x="1136" y="238"/>
                                </a:cubicBezTo>
                                <a:cubicBezTo>
                                  <a:pt x="1122" y="242"/>
                                  <a:pt x="1110" y="243"/>
                                  <a:pt x="1099" y="243"/>
                                </a:cubicBezTo>
                                <a:lnTo>
                                  <a:pt x="1097" y="243"/>
                                </a:lnTo>
                                <a:cubicBezTo>
                                  <a:pt x="1039" y="242"/>
                                  <a:pt x="995" y="238"/>
                                  <a:pt x="955" y="228"/>
                                </a:cubicBezTo>
                                <a:cubicBezTo>
                                  <a:pt x="924" y="221"/>
                                  <a:pt x="893" y="213"/>
                                  <a:pt x="862" y="201"/>
                                </a:cubicBezTo>
                                <a:cubicBezTo>
                                  <a:pt x="851" y="197"/>
                                  <a:pt x="839" y="195"/>
                                  <a:pt x="828" y="192"/>
                                </a:cubicBezTo>
                                <a:lnTo>
                                  <a:pt x="820" y="190"/>
                                </a:lnTo>
                                <a:cubicBezTo>
                                  <a:pt x="810" y="188"/>
                                  <a:pt x="801" y="187"/>
                                  <a:pt x="792" y="185"/>
                                </a:cubicBezTo>
                                <a:lnTo>
                                  <a:pt x="779" y="182"/>
                                </a:lnTo>
                                <a:cubicBezTo>
                                  <a:pt x="777" y="182"/>
                                  <a:pt x="775" y="182"/>
                                  <a:pt x="773" y="182"/>
                                </a:cubicBezTo>
                                <a:cubicBezTo>
                                  <a:pt x="770" y="182"/>
                                  <a:pt x="766" y="182"/>
                                  <a:pt x="763" y="184"/>
                                </a:cubicBezTo>
                                <a:cubicBezTo>
                                  <a:pt x="746" y="190"/>
                                  <a:pt x="733" y="197"/>
                                  <a:pt x="722" y="204"/>
                                </a:cubicBezTo>
                                <a:cubicBezTo>
                                  <a:pt x="706" y="215"/>
                                  <a:pt x="689" y="224"/>
                                  <a:pt x="673" y="232"/>
                                </a:cubicBezTo>
                                <a:cubicBezTo>
                                  <a:pt x="641" y="249"/>
                                  <a:pt x="607" y="268"/>
                                  <a:pt x="570" y="292"/>
                                </a:cubicBezTo>
                                <a:cubicBezTo>
                                  <a:pt x="557" y="301"/>
                                  <a:pt x="546" y="310"/>
                                  <a:pt x="537" y="319"/>
                                </a:cubicBezTo>
                                <a:cubicBezTo>
                                  <a:pt x="534" y="322"/>
                                  <a:pt x="533" y="325"/>
                                  <a:pt x="533" y="329"/>
                                </a:cubicBezTo>
                                <a:cubicBezTo>
                                  <a:pt x="533" y="334"/>
                                  <a:pt x="534" y="339"/>
                                  <a:pt x="536" y="344"/>
                                </a:cubicBezTo>
                                <a:cubicBezTo>
                                  <a:pt x="538" y="350"/>
                                  <a:pt x="542" y="352"/>
                                  <a:pt x="545" y="352"/>
                                </a:cubicBezTo>
                                <a:cubicBezTo>
                                  <a:pt x="551" y="354"/>
                                  <a:pt x="555" y="354"/>
                                  <a:pt x="559" y="354"/>
                                </a:cubicBezTo>
                                <a:cubicBezTo>
                                  <a:pt x="567" y="354"/>
                                  <a:pt x="573" y="352"/>
                                  <a:pt x="579" y="348"/>
                                </a:cubicBezTo>
                                <a:cubicBezTo>
                                  <a:pt x="585" y="344"/>
                                  <a:pt x="591" y="341"/>
                                  <a:pt x="598" y="338"/>
                                </a:cubicBezTo>
                                <a:cubicBezTo>
                                  <a:pt x="603" y="335"/>
                                  <a:pt x="607" y="333"/>
                                  <a:pt x="612" y="330"/>
                                </a:cubicBezTo>
                                <a:cubicBezTo>
                                  <a:pt x="627" y="320"/>
                                  <a:pt x="644" y="313"/>
                                  <a:pt x="665" y="307"/>
                                </a:cubicBezTo>
                                <a:cubicBezTo>
                                  <a:pt x="686" y="301"/>
                                  <a:pt x="707" y="293"/>
                                  <a:pt x="727" y="283"/>
                                </a:cubicBezTo>
                                <a:cubicBezTo>
                                  <a:pt x="743" y="275"/>
                                  <a:pt x="759" y="271"/>
                                  <a:pt x="769" y="270"/>
                                </a:cubicBezTo>
                                <a:cubicBezTo>
                                  <a:pt x="772" y="270"/>
                                  <a:pt x="774" y="270"/>
                                  <a:pt x="777" y="27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E12C9F" id="Group 704" o:spid="_x0000_s1026" style="position:absolute;margin-left:18.7pt;margin-top:110.9pt;width:168.5pt;height:30.5pt;z-index:251666944;mso-width-relative:margin;mso-height-relative:margin" coordsize="2493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">
                <v:group id="Group 661" o:spid="_x0000_s1027" style="position:absolute;left:7376;top:609;width:5242;height:2793" coordorigin="31242" coordsize="646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o:spid="_x0000_s1028" style="position:absolute;left:31242;width:6461;height:3444;visibility:visible;mso-wrap-style:square;v-text-anchor:top" coordsize="10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" path="m532,558r,c523,558,513,558,503,558,441,559,383,542,327,519v-6,-3,-12,-7,-18,-8c281,507,259,490,234,480v-3,-2,-6,-3,-8,-4c195,455,163,436,134,414,93,383,56,347,28,304,2,262,,255,22,205v3,-7,8,-14,14,-19c52,171,69,156,86,142v9,-7,18,-13,27,-21c140,98,171,83,204,72,241,60,277,46,313,33,351,20,390,13,430,9,458,7,485,3,512,1v24,-1,48,,72,c597,1,609,3,622,4v22,2,44,6,66,14c729,34,772,49,812,69v38,20,76,40,114,61c946,141,963,155,979,171v23,23,45,46,67,69c1056,251,1058,263,1055,276v-5,17,-12,33,-22,48c1022,340,1011,355,1002,373v-9,18,-24,34,-42,44c951,422,944,428,936,434v-40,32,-85,58,-132,77c762,528,718,546,671,549v-13,,-26,2,-38,5c600,562,566,560,532,558xm418,95r,c396,113,378,134,354,147v-4,2,-7,7,-10,11c338,167,331,176,325,185v-15,22,-16,49,-21,73c303,261,303,265,304,268v3,15,6,31,10,47c319,335,329,353,345,367v33,29,66,56,103,79c453,449,460,452,466,452v35,2,70,6,105,3c615,451,650,431,675,394v20,-29,34,-62,42,-96c726,261,722,226,699,193,673,158,647,124,613,97,603,89,594,85,583,85,545,84,509,90,473,97v-19,3,-38,3,-55,-2xm939,274r,c919,254,899,235,881,216,862,195,839,182,814,170v-2,-1,-7,-1,-8,1c804,172,804,176,804,179v,5,1,10,3,14c815,221,825,248,817,278v,1,,3,1,4c823,307,816,330,810,353v-1,6,-3,13,-4,19c806,373,807,376,807,376v3,1,6,2,8,2c820,377,825,376,829,373v31,-22,62,-44,90,-71c927,294,932,284,939,274xm218,164r,c215,165,212,165,209,166v-34,21,-65,47,-95,73c107,244,105,254,111,260v15,18,30,37,47,54c175,331,194,346,216,356v2,1,4,1,5,c223,354,226,351,225,349v-4,-22,-9,-44,-14,-66c210,274,209,264,210,255v4,-24,5,-48,13,-71c225,180,224,175,224,170v,-4,-2,-6,-6,-6xe" filled="f" stroked="f" strokeweight="0">
                    <v:path arrowok="t" o:connecttype="custom" o:connectlocs="324889,342036;199697,318130;142902,294225;81833,253769;13435,125658;52520,87041;124581,44134;262598,5517;356645,613;420157,11033;565502,79686;638785,147112;630846,198602;586265,255608;490997,313227;386569,339584;255270,58232;216185,90106;198475,113399;185651,164275;210689,224959;284583,277062;412218,241509;426874,118303;356034,52102;255270,58232;573441,167953;497104,104205;490997,109721;498936,170405;494661,216378;492829,230476;506264,228637;573441,167953;133131,100527;69619,146499;96489,192472;134963,218217;128856,173470;136184,112786;133131,100527" o:connectangles="0,0,0,0,0,0,0,0,0,0,0,0,0,0,0,0,0,0,0,0,0,0,0,0,0,0,0,0,0,0,0,0,0,0,0,0,0,0,0,0,0"/>
                    <o:lock v:ext="edit" verticies="t"/>
                  </v:shape>
                  <v:shape id="Freeform 31" o:spid="_x0000_s1029" style="position:absolute;left:33956;top:1127;width:1016;height:1032;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" path="m154,120r,c146,131,139,139,133,148v-11,14,-26,18,-42,22c87,171,82,170,77,168,61,163,46,153,32,142v-5,-3,-8,-9,-11,-15c16,119,14,109,9,101,,86,2,70,7,55,11,43,18,32,24,21v1,-3,4,-5,6,-7c46,6,63,,81,2v54,7,83,49,76,91c156,101,156,109,154,120xe" filled="f" stroked="f" strokeweight="0">
                    <v:path arrowok="t" o:connecttype="custom" o:connectlocs="95405,72413;95405,72413;82395,89309;56376,102585;47702,101378;19824,85688;13010,76637;5576,60947;4337,33189;14868,12672;18585,8448;50180,1207;97263,56120;95405,72413" o:connectangles="0,0,0,0,0,0,0,0,0,0,0,0,0,0"/>
                  </v:shape>
                </v:group>
                <v:shape id="Freeform 99" o:spid="_x0000_s1030" style="position:absolute;width:6522;height:4397;visibility:visible;mso-wrap-style:square;v-text-anchor:top" coordsize="14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" path="m1267,764r,c1268,767,1268,769,1269,770v6,27,22,47,45,60c1326,837,1335,847,1349,851v18,7,26,30,20,49c1367,906,1363,912,1360,918v-3,7,-8,11,-15,13c1335,934,1324,938,1313,939v-12,1,-23,6,-35,10c1268,953,1257,955,1246,957v-21,3,-43,3,-65,c1145,953,1114,937,1085,916v-19,-15,-33,-33,-49,-50c1032,860,1026,858,1018,858v-2,,-5,1,-8,1c969,869,929,859,888,858v-21,-6,-42,-11,-63,-18c795,831,766,820,736,809v-4,-1,-8,-2,-11,-4c695,781,657,770,629,743v-3,-3,-7,-5,-10,-7c611,731,602,727,592,727v-29,2,-57,-1,-85,-6c496,719,485,719,474,718v-11,,-22,1,-32,-4c433,711,426,712,419,719v-27,26,-62,39,-95,54c308,781,290,785,272,785v-31,-1,-62,2,-94,-1c162,783,146,780,130,776,109,770,88,764,67,758v-5,-1,-10,-4,-15,-7c46,748,41,744,34,742,20,737,12,728,6,715,2,705,,697,3,687,7,676,13,668,23,662v9,-4,18,-8,27,-8c63,654,74,648,83,640v21,-18,41,-37,49,-66c128,571,125,566,120,564,97,551,80,533,64,511,49,488,36,465,29,438v-2,-5,-3,-10,-5,-15c8,380,11,337,25,294,36,263,47,232,67,205v9,-12,18,-23,29,-33c125,148,152,124,181,100v8,-6,18,-11,28,-15c248,70,285,54,325,44v4,-1,8,-2,12,-3c382,24,429,16,476,8,487,6,498,5,509,4,551,1,593,,635,4v61,5,118,21,172,50c812,58,819,61,824,65v30,26,61,51,84,84c912,154,916,159,920,165v8,,14,,21,c948,165,955,165,961,163v34,-8,68,-4,102,c1089,165,1114,171,1140,176v56,10,106,35,152,68c1346,283,1388,332,1410,397v11,28,15,58,15,88c1425,517,1419,550,1412,582v-5,19,-12,36,-22,52c1378,655,1363,675,1350,696v-19,28,-42,50,-74,62c1273,759,1271,761,1267,764xm511,629r,c540,633,563,634,586,631v44,-6,85,-18,125,-37c738,581,763,564,785,544v10,-8,19,-17,26,-27c850,466,872,408,871,343v,-14,-1,-28,-2,-41c863,239,838,187,787,147v-10,-8,-20,-18,-33,-23c732,117,712,105,689,102,663,99,637,95,612,92v-24,-3,-47,-3,-70,c505,97,467,105,430,111v-3,1,-6,1,-8,2c382,128,341,137,301,151v-42,15,-79,36,-113,64c138,258,136,258,110,327v-4,12,-6,24,-8,36c101,365,101,368,102,371v3,30,8,60,21,87c132,476,143,494,163,503v5,3,9,6,14,9c197,525,211,543,223,563v5,7,7,15,4,23c219,609,212,633,194,652v-8,9,-14,19,-22,29c171,683,174,691,176,691v12,1,25,2,37,3c238,696,261,689,284,679v32,-13,62,-28,89,-49c384,621,394,618,407,619v12,1,25,2,36,5c458,627,473,628,488,629v10,,19,,23,xm734,700r,c737,703,739,707,742,709v8,5,17,10,26,12c795,728,822,740,849,748v42,12,85,20,129,13c1004,758,1030,760,1055,766v12,3,21,8,27,17c1095,803,1111,820,1126,837v6,6,13,10,20,14c1163,858,1180,862,1197,864v3,,6,,9,-1c1209,863,1213,857,1212,854v-14,-32,-30,-64,-39,-98c1172,753,1170,751,1169,749v-4,-11,-2,-22,7,-30c1185,711,1194,703,1205,697v13,-7,22,-16,32,-26c1249,660,1259,648,1268,634v9,-15,18,-31,29,-45c1309,573,1314,555,1319,537v2,-10,4,-19,5,-28c1331,468,1327,430,1308,393v-8,-14,-17,-28,-28,-40c1253,325,1222,303,1187,287v-50,-22,-104,-33,-159,-34c1009,252,990,254,971,259v-7,2,-11,8,-10,15c962,277,962,280,962,282v10,58,9,114,-7,171c940,509,910,558,875,603v-2,3,-6,6,-9,9c834,639,800,664,762,683v-9,5,-20,9,-28,17xe" filled="f" stroked="f" strokeweight="0">
                  <v:path arrowok="t" o:connecttype="custom" o:connectlocs="580865,352725;626639,412276;601006,430141;540585,438387;465974,393036;377631,384791;287915,340357;232072,330279;191791,329363;81477,359138;23802,344021;1373,314704;37992,293174;29295,234081;11443,134677;82850,45808;154257,18781;290662,1832;415623,68255;439883,74668;591393,111773;646321,266605;584070,347228;233902,288135;359322,249198;397771,138341;315379,46725;196826,50847;86054,98488;46689,169949;81019,234539;88801,298671;97497,317911;186298,283554;233902,288135;339639,324782;447665,348602;515409,383417;552028,395327;535092,343105;566218,307375;603752,245991;585900,161704;444460,118644;437137,207512;348794,312872" o:connectangles="0,0,0,0,0,0,0,0,0,0,0,0,0,0,0,0,0,0,0,0,0,0,0,0,0,0,0,0,0,0,0,0,0,0,0,0,0,0,0,0,0,0,0,0,0,0"/>
                  <o:lock v:ext="edit" verticies="t"/>
                </v:shape>
                <v:shape id="Freeform 148" o:spid="_x0000_s1031" style="position:absolute;left:20909;width:4023;height:3793;visibility:visible;mso-wrap-style:square;v-text-anchor:top" coordsize="8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" path="m281,616r,c262,616,245,615,227,615v-18,-1,-35,-7,-53,-1c145,605,114,613,85,603v-5,-1,-11,1,-16,c52,601,37,595,24,584,16,577,9,568,8,556,7,522,,489,2,454v,-8,-1,-16,,-24c7,393,7,356,10,320v2,-17,3,-33,6,-49c19,259,23,247,28,236v8,-19,21,-30,43,-30c104,206,137,203,170,204v34,2,68,1,103,-1c273,199,275,193,273,191,262,177,251,164,239,151,220,129,205,105,195,78,191,69,185,61,182,52v-3,-8,-2,-16,2,-23c193,15,204,8,221,7,274,3,327,2,381,1,443,1,506,,569,v3,,5,,8,c596,1,612,9,621,26v11,22,25,42,37,63c673,116,693,138,704,167v21,30,42,60,65,89c802,299,834,344,861,391v12,21,22,44,31,66c897,466,896,476,892,485v-6,14,-15,27,-24,38c846,548,825,573,802,596v-15,16,-29,32,-44,49c726,682,695,720,660,754v-7,7,-13,15,-19,22c635,784,633,793,632,803v-1,26,-15,41,-40,42c567,846,543,848,519,841v-7,-2,-14,-3,-20,-3c464,837,430,833,396,832v-34,-1,-67,-6,-102,-5c277,828,259,825,241,824v-22,-2,-38,-15,-48,-33c185,779,185,764,192,752v17,-27,34,-54,54,-78c258,660,269,644,280,628v2,-2,1,-7,1,-12xm554,91r,c534,91,513,91,493,91v-28,,-55,3,-82,1c383,90,357,97,329,94v-5,-1,-10,-1,-14,4c312,101,313,107,319,113v14,15,28,30,42,45c371,170,382,182,392,195v10,13,18,28,22,44c417,247,416,255,412,263v-5,8,-11,15,-19,20c371,294,349,298,326,298v-45,-1,-90,-3,-135,-4c166,294,142,297,117,298v-5,,-10,6,-11,11c105,326,106,344,103,362v-5,30,-5,60,-6,90c96,470,98,487,101,505v1,6,6,11,14,12c162,521,210,526,258,526v12,,25,-1,36,1c318,531,341,529,363,522v4,-2,8,-3,12,-3c390,517,402,522,412,532v3,3,5,7,7,10c434,557,432,574,427,592v-2,5,-5,10,-8,14c412,616,404,626,397,636v-14,20,-28,40,-42,60c349,705,344,715,338,724v-2,5,2,12,7,12c379,739,413,744,447,741v16,-1,33,,49,4c508,748,520,748,534,745v4,-4,8,-9,13,-14c580,694,613,655,650,620v8,-8,15,-16,22,-24c693,572,713,549,734,525v18,-19,36,-38,53,-57c791,464,794,460,793,453v-9,-15,-18,-30,-27,-45c749,383,734,357,715,334,677,286,643,234,613,181,598,155,581,129,565,104v-2,-5,-7,-8,-11,-13xe" filled="f" stroked="f" strokeweight="0">
                  <v:path arrowok="t" o:connecttype="custom" o:connectlocs="126038,275551;78045,274656;30949,269736;3588,248712;897,192349;7177,121225;31846,92149;122450,90807;107200,67546;81633,23261;99126,3131;255216,0;278540,11630;315769,74703;386189,174903;400093,216952;359725,266605;296033,337282;283474,359200;232790,376199;177620,372173;108097,368594;86119,336387;125590,280919;248488,40706;221128,40706;147568,42048;143083,50548;175826,87228;184796,117646;146222,133302;52479,133302;46199,161931;45302,225898;115722,235292;162818,233503;184796,237976;191524,264815;178068,284498;151605,323862;200495,331466;239518,333256;291548,277340;329225,234845;355688,202637;320703,149406;253422,46522" o:connectangles="0,0,0,0,0,0,0,0,0,0,0,0,0,0,0,0,0,0,0,0,0,0,0,0,0,0,0,0,0,0,0,0,0,0,0,0,0,0,0,0,0,0,0,0,0,0,0"/>
                  <o:lock v:ext="edit" verticies="t"/>
                </v:shape>
                <v:shape id="Freeform 201" o:spid="_x0000_s1032" style="position:absolute;left:13411;width:6340;height:4515;visibility:visible;mso-wrap-style:square;v-text-anchor:top" coordsize="141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" path="m639,1008r,c624,1008,610,1004,596,996,577,984,556,970,543,948r-9,-2c524,944,515,942,505,940v-3,-1,-6,-2,-8,-3c495,936,493,936,492,935,453,924,423,885,423,846v1,-1,,-1,-1,-2c399,840,379,830,361,813,347,801,336,786,328,770v-2,-6,-6,-10,-12,-11c294,753,280,738,266,724r-3,-3c253,712,242,698,245,678v1,-6,-2,-12,-5,-18c233,648,234,635,241,620v3,-4,5,-8,8,-13l250,605c230,567,211,537,191,512v-6,-9,-12,-17,-19,-25c165,477,158,470,150,465v-4,-3,-8,-6,-12,-9c137,455,135,454,133,452r-7,-5c120,442,115,438,109,434,99,427,88,419,85,403v-1,-2,-3,-5,-8,-7c62,387,50,374,39,362v-4,-4,-7,-8,-11,-11c25,348,23,344,21,340,3,302,,268,13,235,31,188,57,145,92,108,102,97,113,87,124,77l135,67c166,38,202,20,239,3,244,1,249,,254,r2,c265,1,271,3,274,7v7,8,15,12,25,16c302,25,306,27,310,29v14,8,29,14,44,21c372,58,391,67,409,77v2,2,6,3,10,4l430,82v17,3,35,6,53,7c503,91,524,92,551,93v19,,38,5,59,15c627,115,644,123,660,130v4,2,7,3,11,3c675,133,679,132,683,129v14,-9,30,-17,47,-23c741,102,753,98,767,98v1,,2,,3,c778,99,786,100,795,101v17,4,33,7,47,11l846,112v14,4,29,7,43,12c923,135,958,144,988,150v3,1,6,2,9,2l1012,153v18,2,36,4,54,6c1068,159,1070,159,1072,159v5,,8,,10,-1c1096,152,1111,150,1125,148v4,,9,-1,13,-2c1142,146,1146,145,1149,145v7,-1,13,-1,19,-3c1181,139,1194,136,1207,134v15,-2,30,-5,44,-9c1255,124,1258,123,1261,123v10,,19,5,26,13l1290,140v11,10,21,22,27,37c1319,182,1321,187,1324,192v1,3,3,6,4,10c1331,208,1334,214,1336,221v5,12,11,25,17,37c1355,262,1357,266,1359,270v6,13,13,27,18,42c1379,317,1380,322,1382,327v2,5,3,10,5,14c1389,347,1391,353,1392,359v3,11,6,21,10,31c1415,426,1405,459,1372,487v-8,7,-17,14,-25,20l1329,521v-14,10,-28,21,-43,30c1277,558,1266,563,1256,567v-3,2,-7,4,-10,6c1243,574,1240,576,1239,578v1,5,4,9,7,14c1249,597,1252,602,1255,608v6,17,8,34,4,51c1254,683,1244,701,1229,714r-4,4c1215,727,1204,737,1189,740v-6,1,-8,3,-9,10c1180,751,1179,753,1179,755v2,20,-9,33,-17,42c1158,801,1154,806,1150,811v-3,4,-6,9,-10,12c1129,836,1116,842,1101,842v-1,,-5,,-7,c1091,842,1087,842,1083,843r-5,c1077,843,1076,843,1076,844v,2,-1,4,-1,6c1075,853,1075,856,1074,858r,2c1074,863,1073,868,1071,871v-8,12,-16,25,-25,37c1042,914,1037,918,1032,922r-2,2c1024,929,1017,932,1009,932v-1,,-3,,-4,-1c1004,931,1003,931,1002,931v-9,3,-18,5,-27,5c954,936,934,927,917,918v-3,-2,-6,-3,-9,-4c907,916,906,918,905,920v-5,16,-18,24,-29,30c872,952,869,953,866,955v-3,1,-6,2,-9,3c845,965,832,968,818,968v-11,,-22,-2,-34,-6l778,959v-17,-6,-34,-12,-48,-25c730,934,729,934,729,933v,1,,1,-1,2c723,946,716,959,707,972v-13,17,-31,26,-44,32c657,1007,650,1008,641,1008r-2,xm630,868r,c622,877,617,888,613,899v7,11,16,18,27,20c641,920,642,920,643,920v3,,5,-1,7,-1c658,918,663,912,665,901v2,-9,-2,-13,-5,-16c652,880,644,876,636,871r-6,-3xm694,825r,c706,825,717,829,728,838v9,6,19,13,31,21c780,872,796,880,813,885v2,1,4,1,5,1c821,886,824,886,827,884v3,-1,3,-2,4,-2c830,875,829,869,828,863r,-5c815,846,803,837,789,831v-14,-6,-25,-15,-36,-23c741,798,732,786,723,775v-6,-7,-12,-12,-18,-17c700,754,695,749,690,744v-8,-8,-16,-23,-6,-47c686,691,693,687,698,685v4,-2,9,-3,13,-3c717,682,723,684,728,687v5,3,9,7,13,10c743,699,745,701,747,703v5,4,10,8,15,12c774,724,786,734,798,743v23,16,46,31,68,47c880,799,893,808,906,817v21,14,41,25,61,35c973,854,979,855,986,855v2,,5,,8,c995,855,996,854,997,853v,-1,1,-2,,-4c996,847,995,844,995,842r-5,-13c988,822,985,814,983,807v-1,-4,-3,-6,-7,-9l955,786v-15,-9,-29,-18,-44,-27c866,730,812,695,760,656r-1,-1c756,653,753,651,751,648v-12,-15,-16,-39,2,-57c760,585,767,582,775,582v4,,7,,11,2c805,591,823,601,842,615r3,2c854,623,863,630,872,636v36,22,72,43,108,65l1014,721v22,14,42,24,63,32c1081,755,1085,757,1089,758v,,,,,c1093,758,1096,756,1098,754v1,-2,1,-4,1,-5c1098,745,1097,741,1095,736v,-1,-1,-3,-2,-4c1085,725,1074,718,1059,711r-3,-2c1045,705,1035,699,1025,694,982,669,939,643,897,618r-2,-1c880,608,868,595,857,577v-6,-12,-7,-25,-2,-40c859,525,868,518,880,518v4,,9,1,13,3c895,523,898,524,900,525r2,2c938,549,972,570,1008,590v7,4,14,7,21,11c1053,614,1078,628,1101,645v,1,1,1,2,1c1104,647,1105,648,1106,648v10,7,20,10,32,10c1147,658,1157,656,1169,652v8,-2,10,-9,10,-14c1180,628,1177,623,1170,619v-8,-4,-15,-9,-22,-14l1141,600v-9,-6,-17,-11,-26,-17c1106,576,1096,569,1087,562v-12,-9,-25,-18,-38,-26c1038,528,1025,520,1014,512,981,487,946,464,913,442,875,417,837,393,800,369l761,344v,,,,,c751,361,735,368,719,374v-3,1,-6,2,-9,3c705,378,701,379,697,381v-19,9,-38,15,-56,22c631,406,622,409,612,413v-5,2,-11,3,-17,3l593,416v-11,-1,-23,-1,-35,-4l554,412v-5,-1,-9,-2,-12,-2c540,410,538,410,537,410v-3,1,-5,1,-8,1c519,411,511,407,503,403,470,386,455,357,458,319v1,-4,1,-8,2,-12l460,305v,-2,1,-4,1,-6c461,295,462,292,462,289v-1,-13,5,-23,12,-30c484,248,496,239,511,230v11,-7,64,-40,64,-40c578,188,579,187,580,187v-1,-1,-3,-3,-6,-4c562,179,549,175,536,175v-5,,-10,,-16,c515,175,510,175,505,175v-4,,-7,,-10,c491,175,487,175,483,175v-28,,-56,-4,-82,-9c385,163,372,157,361,147v-3,-3,-6,-5,-10,-6c324,130,297,116,272,102l262,96v-3,-2,-5,-2,-7,-2c253,94,251,94,249,95v-19,11,-37,23,-51,33c166,152,138,184,111,229v-7,12,-13,26,-18,40c90,277,88,285,86,294r-1,7c85,302,85,304,85,306v,,,,,c101,324,119,341,141,353v11,6,21,13,31,20c176,376,179,378,182,380v16,11,32,25,47,42c254,451,277,481,296,512v3,6,7,12,11,18l309,532v1,2,3,5,4,7l314,540v1,2,2,2,2,3c317,543,317,542,318,542v20,-14,42,-23,64,-31l391,508v4,-2,7,-2,11,-2c405,506,409,506,413,508v13,3,23,11,33,18c449,528,453,531,456,533v9,6,16,13,21,23l478,558v3,7,7,14,9,21c492,593,499,612,490,631r,c490,631,490,632,490,633v,1,,2,,2c492,636,493,636,494,637v3,1,5,2,8,4c528,658,558,678,563,718v,,,,,c563,718,564,718,564,718v,,,,,1c566,719,567,720,569,721v5,2,11,4,16,8c614,747,633,767,642,792v2,4,5,7,10,8c661,801,675,805,682,821v1,3,4,4,9,4l694,825xm501,833r,c502,836,504,839,505,841v5,9,12,15,25,18c531,859,533,860,534,860v4,,7,-2,9,-5c553,843,561,831,570,819r5,-8c575,811,575,810,575,810v-10,-7,-19,-13,-28,-20l539,785v,,-1,1,-2,1c527,803,515,818,500,832r1,1xm410,742r,c419,756,427,761,439,761r2,c454,761,462,758,467,753v7,-8,14,-16,20,-25l494,720r,l489,716v-9,-5,-19,-11,-28,-17c460,699,459,698,458,698v-1,,-3,1,-4,2c443,710,431,721,420,732r-10,9c410,741,410,742,410,742xm402,585r,c382,589,382,589,371,599v-16,13,-31,27,-45,41l310,654v,1,-1,2,-1,3c309,657,309,658,310,658r2,2c318,666,324,671,330,676v3,2,7,3,11,3c342,679,343,679,344,678v7,,13,-2,18,-6l379,657v10,-9,21,-19,32,-29c417,623,419,610,415,603v-1,-2,-2,-4,-4,-6c409,592,407,588,404,585r-2,xm777,270r,c790,270,798,272,807,277v3,2,6,4,10,7c821,286,826,289,830,292v8,5,16,11,25,16c870,319,886,329,902,339v57,36,114,75,168,113l1073,455v8,5,15,10,23,16c1108,480,1122,489,1135,498v5,3,9,6,12,8c1152,510,1156,513,1158,513v2,,8,-3,15,-7l1181,501v5,-3,8,-5,12,-7c1224,479,1252,458,1279,438v6,-5,12,-10,19,-14c1302,420,1307,415,1311,410r2,-2c1315,405,1316,402,1315,398v-5,-15,-9,-30,-14,-45c1300,349,1299,346,1298,342v-4,-12,-7,-23,-12,-34l1278,294v-11,-24,-23,-48,-32,-74c1245,219,1245,218,1243,218v-1,,-2,,-3,1l1228,221v-15,3,-30,6,-45,8c1177,230,1172,231,1166,232v-10,1,-20,3,-30,6c1122,242,1110,243,1099,243r-2,c1039,242,995,238,955,228v-31,-7,-62,-15,-93,-27c851,197,839,195,828,192r-8,-2c810,188,801,187,792,185r-13,-3c777,182,775,182,773,182v-3,,-7,,-10,2c746,190,733,197,722,204v-16,11,-33,20,-49,28c641,249,607,268,570,292v-13,9,-24,18,-33,27c534,322,533,325,533,329v,5,1,10,3,15c538,350,542,352,545,352v6,2,10,2,14,2c567,354,573,352,579,348v6,-4,12,-7,19,-10c603,335,607,333,612,330v15,-10,32,-17,53,-23c686,301,707,293,727,283v16,-8,32,-12,42,-13c772,270,774,270,777,270xe" filled="f" stroked="f" strokeweight="0">
                  <v:path arrowok="t" o:connecttype="custom" o:connectlocs="222678,419713;119180,324303;85577,229341;38084,180517;55558,34491;138894,12990;273308,48377;356196,45241;477616,71221;540791,60023;595004,90482;623679,160808;558264,256665;532726,331470;490161,377159;479856,390149;436844,419265;366501,433599;297054,449724;288093,412098;310943,369544;370981,386566;306463,312209;357540,332814;446701,380295;340514,293844;378598,276374;491954,337741;401897,276822;404137,236060;523765,292052;469999,240092;318112,168871;248217,184548;206101,136619;257178,81972;161744,65846;49733,102577;77064,167079;140686,241884;199828,235613;219542,283541;252698,322063;310943,369544;255386,366857;224471,373128;221334,322511;183699,331918;138446,294292;169809,294292;348131,120942;480753,203809;534518,221279;581563,153193;530038,102577;370981,86003;301534,103920;259418,155881" o:connectangles="0,0,0,0,0,0,0,0,0,0,0,0,0,0,0,0,0,0,0,0,0,0,0,0,0,0,0,0,0,0,0,0,0,0,0,0,0,0,0,0,0,0,0,0,0,0,0,0,0,0,0,0,0,0,0,0,0,0"/>
                  <o:lock v:ext="edit" verticies="t"/>
                </v:shape>
              </v:group>
            </w:pict>
          </mc:Fallback>
        </mc:AlternateContent>
      </w:r>
      <w:r w:rsidR="0084532A" w:rsidRPr="0032603A">
        <w:rPr>
          <w:noProof/>
          <w:highlight w:val="darkMagenta"/>
          <w:u w:val="single"/>
          <w:lang w:eastAsia="nl-NL"/>
        </w:rPr>
        <mc:AlternateContent>
          <mc:Choice Requires="wps">
            <w:drawing>
              <wp:anchor distT="0" distB="0" distL="114300" distR="114300" simplePos="0" relativeHeight="251652608" behindDoc="0" locked="0" layoutInCell="1" allowOverlap="1" wp14:anchorId="6C62F523" wp14:editId="6145EA4D">
                <wp:simplePos x="0" y="0"/>
                <wp:positionH relativeFrom="column">
                  <wp:posOffset>3206115</wp:posOffset>
                </wp:positionH>
                <wp:positionV relativeFrom="paragraph">
                  <wp:posOffset>2267585</wp:posOffset>
                </wp:positionV>
                <wp:extent cx="3275965" cy="5040000"/>
                <wp:effectExtent l="0" t="0" r="635" b="8255"/>
                <wp:wrapNone/>
                <wp:docPr id="27" name="Text Box 27"/>
                <wp:cNvGraphicFramePr/>
                <a:graphic xmlns:a="http://schemas.openxmlformats.org/drawingml/2006/main">
                  <a:graphicData uri="http://schemas.microsoft.com/office/word/2010/wordprocessingShape">
                    <wps:wsp>
                      <wps:cNvSpPr txBox="1"/>
                      <wps:spPr>
                        <a:xfrm>
                          <a:off x="0" y="0"/>
                          <a:ext cx="3275965" cy="504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2F52C" w14:textId="6B71DAF0" w:rsidR="006D5CBE" w:rsidRPr="00E924A5" w:rsidRDefault="006D5CBE" w:rsidP="00F116C5">
                            <w:pPr>
                              <w:pStyle w:val="TitelBold"/>
                              <w:spacing w:line="192" w:lineRule="auto"/>
                              <w:rPr>
                                <w:b/>
                                <w:color w:val="215868" w:themeColor="accent5" w:themeShade="80"/>
                                <w:sz w:val="20"/>
                                <w:szCs w:val="20"/>
                              </w:rPr>
                            </w:pPr>
                            <w:r w:rsidRPr="00E924A5">
                              <w:rPr>
                                <w:b/>
                                <w:color w:val="215868" w:themeColor="accent5" w:themeShade="80"/>
                              </w:rPr>
                              <w:t>les</w:t>
                            </w:r>
                            <w:r w:rsidR="00367D13">
                              <w:rPr>
                                <w:b/>
                                <w:color w:val="215868" w:themeColor="accent5" w:themeShade="80"/>
                              </w:rPr>
                              <w:t>MATERIAAL</w:t>
                            </w:r>
                          </w:p>
                          <w:p w14:paraId="6C62F52D" w14:textId="61916AF9" w:rsidR="006D5CBE" w:rsidRPr="00E924A5" w:rsidRDefault="00692CC9" w:rsidP="006D5CBE">
                            <w:pPr>
                              <w:pStyle w:val="Tijd"/>
                              <w:rPr>
                                <w:b/>
                              </w:rPr>
                            </w:pPr>
                            <w:r>
                              <w:rPr>
                                <w:b/>
                                <w:shd w:val="clear" w:color="auto" w:fill="215868" w:themeFill="accent5" w:themeFillShade="80"/>
                              </w:rPr>
                              <w:t xml:space="preserve"> 40</w:t>
                            </w:r>
                            <w:r w:rsidR="00FF5C50" w:rsidRPr="00E924A5">
                              <w:rPr>
                                <w:b/>
                                <w:shd w:val="clear" w:color="auto" w:fill="215868" w:themeFill="accent5" w:themeFillShade="80"/>
                              </w:rPr>
                              <w:t xml:space="preserve"> min</w:t>
                            </w:r>
                            <w:r w:rsidR="006D5CBE" w:rsidRPr="00E924A5">
                              <w:rPr>
                                <w:b/>
                                <w:shd w:val="clear" w:color="auto" w:fill="215868" w:themeFill="accent5" w:themeFillShade="80"/>
                              </w:rPr>
                              <w:t xml:space="preserve"> </w:t>
                            </w:r>
                            <w:r w:rsidR="006D5CBE" w:rsidRPr="00E924A5">
                              <w:rPr>
                                <w:rFonts w:ascii="Cambria" w:hAnsi="Cambria"/>
                                <w:b/>
                              </w:rPr>
                              <w:t> </w:t>
                            </w:r>
                            <w:r w:rsidR="006D5CBE" w:rsidRPr="00E924A5">
                              <w:rPr>
                                <w:b/>
                              </w:rPr>
                              <w:t xml:space="preserve"> </w:t>
                            </w:r>
                          </w:p>
                          <w:p w14:paraId="6E23EC0B" w14:textId="3E41BC20" w:rsidR="00367D13" w:rsidRPr="00D855AE" w:rsidRDefault="00367D13" w:rsidP="00367D13">
                            <w:pPr>
                              <w:pStyle w:val="WC04ondertitelscaps"/>
                              <w:rPr>
                                <w:rStyle w:val="TekstChar"/>
                                <w:caps w:val="0"/>
                                <w:color w:val="215868" w:themeColor="accent5" w:themeShade="80"/>
                              </w:rPr>
                            </w:pPr>
                            <w:r w:rsidRPr="00D855AE">
                              <w:rPr>
                                <w:rStyle w:val="TekstChar"/>
                                <w:caps w:val="0"/>
                                <w:color w:val="215868" w:themeColor="accent5" w:themeShade="80"/>
                              </w:rPr>
                              <w:t>Het les</w:t>
                            </w:r>
                            <w:r>
                              <w:rPr>
                                <w:rStyle w:val="TekstChar"/>
                                <w:caps w:val="0"/>
                                <w:color w:val="215868" w:themeColor="accent5" w:themeShade="80"/>
                              </w:rPr>
                              <w:t>materiaal bestaat uit een</w:t>
                            </w:r>
                            <w:r w:rsidR="00770829">
                              <w:rPr>
                                <w:rStyle w:val="TekstChar"/>
                                <w:caps w:val="0"/>
                                <w:color w:val="215868" w:themeColor="accent5" w:themeShade="80"/>
                              </w:rPr>
                              <w:t xml:space="preserve"> </w:t>
                            </w:r>
                            <w:proofErr w:type="spellStart"/>
                            <w:r w:rsidR="00770829">
                              <w:rPr>
                                <w:rStyle w:val="TekstChar"/>
                                <w:caps w:val="0"/>
                                <w:color w:val="215868" w:themeColor="accent5" w:themeShade="80"/>
                              </w:rPr>
                              <w:t>voorbereidingsles</w:t>
                            </w:r>
                            <w:proofErr w:type="spellEnd"/>
                            <w:r w:rsidR="00770829">
                              <w:rPr>
                                <w:rStyle w:val="TekstChar"/>
                                <w:caps w:val="0"/>
                                <w:color w:val="215868" w:themeColor="accent5" w:themeShade="80"/>
                              </w:rPr>
                              <w:t xml:space="preserve"> en </w:t>
                            </w:r>
                            <w:proofErr w:type="spellStart"/>
                            <w:r w:rsidR="00770829">
                              <w:rPr>
                                <w:rStyle w:val="TekstChar"/>
                                <w:caps w:val="0"/>
                                <w:color w:val="215868" w:themeColor="accent5" w:themeShade="80"/>
                              </w:rPr>
                              <w:t>verwerkingsles</w:t>
                            </w:r>
                            <w:proofErr w:type="spellEnd"/>
                            <w:r w:rsidR="00770829">
                              <w:rPr>
                                <w:rStyle w:val="TekstChar"/>
                                <w:caps w:val="0"/>
                                <w:color w:val="215868" w:themeColor="accent5" w:themeShade="80"/>
                              </w:rPr>
                              <w:t xml:space="preserve"> met</w:t>
                            </w:r>
                            <w:r>
                              <w:rPr>
                                <w:rStyle w:val="TekstChar"/>
                                <w:caps w:val="0"/>
                                <w:color w:val="215868" w:themeColor="accent5" w:themeShade="80"/>
                              </w:rPr>
                              <w:t xml:space="preserve"> </w:t>
                            </w:r>
                            <w:proofErr w:type="spellStart"/>
                            <w:r>
                              <w:rPr>
                                <w:rStyle w:val="TekstChar"/>
                                <w:caps w:val="0"/>
                                <w:color w:val="215868" w:themeColor="accent5" w:themeShade="80"/>
                              </w:rPr>
                              <w:t>PowerP</w:t>
                            </w:r>
                            <w:r w:rsidR="00770829">
                              <w:rPr>
                                <w:rStyle w:val="TekstChar"/>
                                <w:caps w:val="0"/>
                                <w:color w:val="215868" w:themeColor="accent5" w:themeShade="80"/>
                              </w:rPr>
                              <w:t>oints</w:t>
                            </w:r>
                            <w:proofErr w:type="spellEnd"/>
                            <w:r w:rsidR="00770829">
                              <w:rPr>
                                <w:rStyle w:val="TekstChar"/>
                                <w:caps w:val="0"/>
                                <w:color w:val="215868" w:themeColor="accent5" w:themeShade="80"/>
                              </w:rPr>
                              <w:t>, e</w:t>
                            </w:r>
                            <w:r>
                              <w:rPr>
                                <w:rStyle w:val="TekstChar"/>
                                <w:caps w:val="0"/>
                                <w:color w:val="215868" w:themeColor="accent5" w:themeShade="80"/>
                              </w:rPr>
                              <w:t>n creatieve opdrachten.</w:t>
                            </w:r>
                            <w:r w:rsidR="00770829">
                              <w:rPr>
                                <w:rStyle w:val="TekstChar"/>
                                <w:caps w:val="0"/>
                                <w:color w:val="215868" w:themeColor="accent5" w:themeShade="80"/>
                              </w:rPr>
                              <w:t xml:space="preserve"> De </w:t>
                            </w:r>
                            <w:proofErr w:type="spellStart"/>
                            <w:r w:rsidR="00770829">
                              <w:rPr>
                                <w:rStyle w:val="TekstChar"/>
                                <w:caps w:val="0"/>
                                <w:color w:val="215868" w:themeColor="accent5" w:themeShade="80"/>
                              </w:rPr>
                              <w:t>verwerkingsles</w:t>
                            </w:r>
                            <w:proofErr w:type="spellEnd"/>
                            <w:r w:rsidR="00770829">
                              <w:rPr>
                                <w:rStyle w:val="TekstChar"/>
                                <w:caps w:val="0"/>
                                <w:color w:val="215868" w:themeColor="accent5" w:themeShade="80"/>
                              </w:rPr>
                              <w:t xml:space="preserve"> is een quiz.</w:t>
                            </w:r>
                            <w:r>
                              <w:rPr>
                                <w:rStyle w:val="TekstChar"/>
                                <w:caps w:val="0"/>
                                <w:color w:val="215868" w:themeColor="accent5" w:themeShade="80"/>
                              </w:rPr>
                              <w:t xml:space="preserve"> </w:t>
                            </w:r>
                          </w:p>
                          <w:p w14:paraId="73234726" w14:textId="77777777" w:rsidR="00367D13" w:rsidRDefault="00367D13" w:rsidP="00367D13">
                            <w:pPr>
                              <w:pStyle w:val="Titel1"/>
                              <w:rPr>
                                <w:color w:val="215868" w:themeColor="accent5" w:themeShade="80"/>
                              </w:rPr>
                            </w:pPr>
                          </w:p>
                          <w:p w14:paraId="2B6D75F7" w14:textId="77777777" w:rsidR="00367D13" w:rsidRPr="00FF5C50" w:rsidRDefault="00367D13" w:rsidP="00367D13">
                            <w:pPr>
                              <w:pStyle w:val="Titel1"/>
                              <w:rPr>
                                <w:color w:val="215868" w:themeColor="accent5" w:themeShade="80"/>
                                <w:sz w:val="20"/>
                                <w:szCs w:val="20"/>
                              </w:rPr>
                            </w:pPr>
                            <w:r w:rsidRPr="00FF5C50">
                              <w:rPr>
                                <w:color w:val="215868" w:themeColor="accent5" w:themeShade="80"/>
                              </w:rPr>
                              <w:t>POWERPOINT</w:t>
                            </w:r>
                          </w:p>
                          <w:p w14:paraId="215353A2" w14:textId="77777777" w:rsidR="00367D13" w:rsidRPr="00FF5C50" w:rsidRDefault="00367D13" w:rsidP="00367D13">
                            <w:pPr>
                              <w:pStyle w:val="WC01platregular"/>
                              <w:spacing w:after="160" w:line="216" w:lineRule="auto"/>
                              <w:rPr>
                                <w:rFonts w:ascii="GT Pressura" w:hAnsi="GT Pressura" w:cs="GTPressura-Regular"/>
                                <w:color w:val="215868" w:themeColor="accent5" w:themeShade="80"/>
                              </w:rPr>
                            </w:pPr>
                            <w:r w:rsidRPr="00FF5C50">
                              <w:rPr>
                                <w:rStyle w:val="TekstChar"/>
                                <w:color w:val="215868" w:themeColor="accent5" w:themeShade="80"/>
                              </w:rPr>
                              <w:t>Onder iedere dia staat een toelichting. Als je de toelichting wilt uitprinten, kies je voor de afdrukinstelling</w:t>
                            </w:r>
                            <w:r w:rsidRPr="00FF5C50">
                              <w:rPr>
                                <w:rFonts w:ascii="GT Pressura" w:hAnsi="GT Pressura" w:cs="GTPressura-Regular"/>
                                <w:color w:val="215868" w:themeColor="accent5" w:themeShade="80"/>
                              </w:rPr>
                              <w:t xml:space="preserve"> </w:t>
                            </w:r>
                            <w:r w:rsidRPr="00FF5C50">
                              <w:rPr>
                                <w:rStyle w:val="TekstBoldChar"/>
                                <w:color w:val="215868" w:themeColor="accent5" w:themeShade="80"/>
                              </w:rPr>
                              <w:t>notitiepagina’s</w:t>
                            </w:r>
                            <w:r w:rsidRPr="00FF5C50">
                              <w:rPr>
                                <w:rFonts w:ascii="GT Pressura" w:hAnsi="GT Pressura" w:cs="GTPressura-Regular"/>
                                <w:color w:val="215868" w:themeColor="accent5" w:themeShade="80"/>
                              </w:rPr>
                              <w:t>.</w:t>
                            </w:r>
                            <w:r>
                              <w:rPr>
                                <w:rFonts w:ascii="GT Pressura" w:hAnsi="GT Pressura" w:cs="GTPressura-Regular"/>
                                <w:color w:val="215868" w:themeColor="accent5" w:themeShade="80"/>
                              </w:rPr>
                              <w:t xml:space="preserve"> De icoontjes voor film- of geluidsfragmenten werken alleen als de PowerPoint in de voorstellingsmodus staat.</w:t>
                            </w:r>
                          </w:p>
                          <w:p w14:paraId="6C62F534" w14:textId="6986DD75" w:rsidR="00F116C5" w:rsidRPr="00FF5C50" w:rsidRDefault="00F116C5" w:rsidP="00F116C5">
                            <w:pPr>
                              <w:pStyle w:val="WC04ondertitelscaps"/>
                              <w:rPr>
                                <w:rFonts w:ascii="GTPressura-Regular" w:hAnsi="GTPressura-Regular" w:cs="GTPressura-Regular"/>
                                <w:color w:val="215868" w:themeColor="accent5" w:themeShade="80"/>
                                <w:sz w:val="20"/>
                                <w:szCs w:val="20"/>
                                <w:lang w:val="nl-NL"/>
                              </w:rPr>
                            </w:pPr>
                          </w:p>
                          <w:p w14:paraId="6C62F535" w14:textId="49B88284" w:rsidR="00F116C5" w:rsidRDefault="00F116C5" w:rsidP="00353904">
                            <w:pPr>
                              <w:pStyle w:val="Titel1"/>
                              <w:spacing w:after="120"/>
                              <w:rPr>
                                <w:color w:val="215868" w:themeColor="accent5" w:themeShade="80"/>
                              </w:rPr>
                            </w:pPr>
                            <w:r w:rsidRPr="00FF5C50">
                              <w:rPr>
                                <w:color w:val="215868" w:themeColor="accent5" w:themeShade="80"/>
                              </w:rPr>
                              <w:t>Tijdsindeling</w:t>
                            </w:r>
                          </w:p>
                          <w:p w14:paraId="59145F1A" w14:textId="358FE15C" w:rsidR="00367D13" w:rsidRPr="00353904" w:rsidRDefault="00353904" w:rsidP="009801F9">
                            <w:pPr>
                              <w:pStyle w:val="Titel1"/>
                              <w:rPr>
                                <w:color w:val="215868" w:themeColor="accent5" w:themeShade="80"/>
                                <w:sz w:val="26"/>
                              </w:rPr>
                            </w:pPr>
                            <w:r w:rsidRPr="00353904">
                              <w:rPr>
                                <w:color w:val="215868" w:themeColor="accent5" w:themeShade="80"/>
                                <w:sz w:val="26"/>
                              </w:rPr>
                              <w:t>voorbereidingsles</w:t>
                            </w:r>
                          </w:p>
                          <w:p w14:paraId="4593A1EB" w14:textId="778935D1" w:rsidR="00367D13" w:rsidRPr="00D855AE" w:rsidRDefault="00367D13" w:rsidP="00367D13">
                            <w:pPr>
                              <w:pStyle w:val="TitelRechts"/>
                              <w:rPr>
                                <w:color w:val="215868" w:themeColor="accent5" w:themeShade="80"/>
                              </w:rPr>
                            </w:pPr>
                            <w:r w:rsidRPr="00D855AE">
                              <w:rPr>
                                <w:color w:val="215868" w:themeColor="accent5" w:themeShade="80"/>
                              </w:rPr>
                              <w:t xml:space="preserve">POWERPOINT </w:t>
                            </w:r>
                            <w:r w:rsidRPr="00D855AE">
                              <w:rPr>
                                <w:rStyle w:val="TekstBoldChar"/>
                                <w:caps w:val="0"/>
                                <w:color w:val="215868" w:themeColor="accent5" w:themeShade="80"/>
                              </w:rPr>
                              <w:t xml:space="preserve">(exclusief filmpjes en opdrachten) </w:t>
                            </w:r>
                          </w:p>
                          <w:p w14:paraId="6C62F537" w14:textId="4CED706A" w:rsidR="00F116C5" w:rsidRPr="00FC75F3" w:rsidRDefault="00ED7D81" w:rsidP="00ED7D81">
                            <w:pPr>
                              <w:pStyle w:val="Tijd"/>
                              <w:rPr>
                                <w:color w:val="auto"/>
                              </w:rPr>
                            </w:pPr>
                            <w:r w:rsidRPr="00E924A5">
                              <w:rPr>
                                <w:b/>
                                <w:shd w:val="clear" w:color="auto" w:fill="215868" w:themeFill="accent5" w:themeFillShade="80"/>
                              </w:rPr>
                              <w:t xml:space="preserve"> </w:t>
                            </w:r>
                            <w:r w:rsidR="00367D13">
                              <w:rPr>
                                <w:b/>
                                <w:shd w:val="clear" w:color="auto" w:fill="215868" w:themeFill="accent5" w:themeFillShade="80"/>
                              </w:rPr>
                              <w:t>10</w:t>
                            </w:r>
                            <w:r w:rsidR="00295B01" w:rsidRPr="00E924A5">
                              <w:rPr>
                                <w:b/>
                                <w:shd w:val="clear" w:color="auto" w:fill="215868" w:themeFill="accent5" w:themeFillShade="80"/>
                              </w:rPr>
                              <w:t xml:space="preserve"> mi</w:t>
                            </w:r>
                            <w:r w:rsidR="00FF5C50" w:rsidRPr="00E924A5">
                              <w:rPr>
                                <w:b/>
                                <w:shd w:val="clear" w:color="auto" w:fill="215868" w:themeFill="accent5" w:themeFillShade="80"/>
                              </w:rPr>
                              <w:t>N</w:t>
                            </w:r>
                            <w:r w:rsidR="00FF5C50">
                              <w:rPr>
                                <w:shd w:val="clear" w:color="auto" w:fill="215868" w:themeFill="accent5" w:themeFillShade="80"/>
                              </w:rPr>
                              <w:t xml:space="preserve"> </w:t>
                            </w:r>
                            <w:r w:rsidR="00295B01" w:rsidRPr="00FF5C50">
                              <w:t xml:space="preserve"> </w:t>
                            </w:r>
                            <w:r w:rsidR="00295B01">
                              <w:rPr>
                                <w:rFonts w:ascii="Cambria" w:hAnsi="Cambria"/>
                              </w:rPr>
                              <w:t> </w:t>
                            </w:r>
                            <w:r w:rsidR="00FC75F3" w:rsidRPr="00FF5C50">
                              <w:rPr>
                                <w:rFonts w:ascii="GT Pressura" w:hAnsi="GT Pressura"/>
                                <w:caps w:val="0"/>
                                <w:color w:val="215868" w:themeColor="accent5" w:themeShade="80"/>
                              </w:rPr>
                              <w:t xml:space="preserve">&gt; </w:t>
                            </w:r>
                            <w:r w:rsidR="00FC75F3">
                              <w:rPr>
                                <w:rFonts w:ascii="GT Pressura" w:hAnsi="GT Pressura"/>
                                <w:caps w:val="0"/>
                                <w:color w:val="215868" w:themeColor="accent5" w:themeShade="80"/>
                              </w:rPr>
                              <w:t>exclusief films</w:t>
                            </w:r>
                          </w:p>
                          <w:p w14:paraId="6C62F538" w14:textId="77777777" w:rsidR="00F116C5" w:rsidRPr="00F116C5" w:rsidRDefault="00F116C5" w:rsidP="00F116C5">
                            <w:pPr>
                              <w:pStyle w:val="tijdsaanduiding"/>
                              <w:spacing w:line="240" w:lineRule="auto"/>
                              <w:rPr>
                                <w:rFonts w:ascii="GT Pressura" w:hAnsi="GT Pressura" w:cs="GTPressura-Regular"/>
                                <w:b w:val="0"/>
                                <w:bCs w:val="0"/>
                                <w:caps w:val="0"/>
                                <w:color w:val="000000" w:themeColor="text1"/>
                                <w:sz w:val="16"/>
                                <w:szCs w:val="16"/>
                                <w:u w:val="none"/>
                                <w:lang w:val="nl-NL"/>
                              </w:rPr>
                            </w:pPr>
                          </w:p>
                          <w:p w14:paraId="6C62F539" w14:textId="2DA2D7AE" w:rsidR="00F116C5" w:rsidRPr="00FF5C50" w:rsidRDefault="00F116C5" w:rsidP="00F116C5">
                            <w:pPr>
                              <w:pStyle w:val="TitelRechts"/>
                              <w:rPr>
                                <w:rFonts w:ascii="GT Pressura" w:hAnsi="GT Pressura"/>
                                <w:color w:val="215868" w:themeColor="accent5" w:themeShade="80"/>
                              </w:rPr>
                            </w:pPr>
                            <w:r w:rsidRPr="00FF5C50">
                              <w:rPr>
                                <w:color w:val="215868" w:themeColor="accent5" w:themeShade="80"/>
                              </w:rPr>
                              <w:t>VIDEO</w:t>
                            </w:r>
                            <w:r w:rsidR="00174537">
                              <w:rPr>
                                <w:color w:val="215868" w:themeColor="accent5" w:themeShade="80"/>
                              </w:rPr>
                              <w:t xml:space="preserve"> 1</w:t>
                            </w:r>
                            <w:r w:rsidR="00367D13">
                              <w:rPr>
                                <w:color w:val="215868" w:themeColor="accent5" w:themeShade="80"/>
                              </w:rPr>
                              <w:t>: ruim baan voor de voc</w:t>
                            </w:r>
                          </w:p>
                          <w:p w14:paraId="718557DE" w14:textId="39C65CE9" w:rsidR="00367D13" w:rsidRDefault="00FF5C50" w:rsidP="00ED7D81">
                            <w:pPr>
                              <w:pStyle w:val="Tijd"/>
                              <w:rPr>
                                <w:rFonts w:ascii="GT Pressura" w:hAnsi="GT Pressura"/>
                                <w:caps w:val="0"/>
                                <w:color w:val="215868" w:themeColor="accent5" w:themeShade="80"/>
                              </w:rPr>
                            </w:pPr>
                            <w:r w:rsidRPr="00E924A5">
                              <w:rPr>
                                <w:b/>
                                <w:shd w:val="clear" w:color="auto" w:fill="215868" w:themeFill="accent5" w:themeFillShade="80"/>
                              </w:rPr>
                              <w:t xml:space="preserve"> </w:t>
                            </w:r>
                            <w:r w:rsidR="00C175B0">
                              <w:rPr>
                                <w:b/>
                                <w:shd w:val="clear" w:color="auto" w:fill="215868" w:themeFill="accent5" w:themeFillShade="80"/>
                              </w:rPr>
                              <w:t xml:space="preserve">2:36 </w:t>
                            </w:r>
                            <w:r w:rsidRPr="00E924A5">
                              <w:rPr>
                                <w:b/>
                                <w:shd w:val="clear" w:color="auto" w:fill="215868" w:themeFill="accent5" w:themeFillShade="80"/>
                              </w:rPr>
                              <w:t>miN</w:t>
                            </w:r>
                            <w:r>
                              <w:rPr>
                                <w:shd w:val="clear" w:color="auto" w:fill="215868" w:themeFill="accent5" w:themeFillShade="80"/>
                              </w:rPr>
                              <w:t xml:space="preserve"> </w:t>
                            </w:r>
                            <w:r w:rsidRPr="00FF5C50">
                              <w:t xml:space="preserve"> </w:t>
                            </w:r>
                            <w:r>
                              <w:rPr>
                                <w:rFonts w:ascii="Cambria" w:hAnsi="Cambria"/>
                              </w:rPr>
                              <w:t> </w:t>
                            </w:r>
                            <w:r w:rsidR="00F116C5" w:rsidRPr="00FF5C50">
                              <w:rPr>
                                <w:rFonts w:ascii="GT Pressura" w:hAnsi="GT Pressura"/>
                                <w:caps w:val="0"/>
                                <w:color w:val="215868" w:themeColor="accent5" w:themeShade="80"/>
                              </w:rPr>
                              <w:t>&gt; slide 4</w:t>
                            </w:r>
                          </w:p>
                          <w:p w14:paraId="680DF637" w14:textId="77777777" w:rsidR="00367D13" w:rsidRDefault="00367D13" w:rsidP="00ED7D81">
                            <w:pPr>
                              <w:pStyle w:val="Tijd"/>
                              <w:rPr>
                                <w:rFonts w:ascii="GT Pressura" w:hAnsi="GT Pressura"/>
                                <w:caps w:val="0"/>
                                <w:color w:val="215868" w:themeColor="accent5" w:themeShade="80"/>
                              </w:rPr>
                            </w:pPr>
                          </w:p>
                          <w:p w14:paraId="38E5ED7E" w14:textId="3635E98D" w:rsidR="00367D13" w:rsidRPr="00FF5C50" w:rsidRDefault="00367D13" w:rsidP="00367D13">
                            <w:pPr>
                              <w:pStyle w:val="TitelRechts"/>
                              <w:rPr>
                                <w:rFonts w:ascii="GT Pressura" w:hAnsi="GT Pressura"/>
                                <w:color w:val="215868" w:themeColor="accent5" w:themeShade="80"/>
                              </w:rPr>
                            </w:pPr>
                            <w:r w:rsidRPr="00FF5C50">
                              <w:rPr>
                                <w:color w:val="215868" w:themeColor="accent5" w:themeShade="80"/>
                              </w:rPr>
                              <w:t>VIDEO</w:t>
                            </w:r>
                            <w:r w:rsidR="00174537">
                              <w:rPr>
                                <w:color w:val="215868" w:themeColor="accent5" w:themeShade="80"/>
                              </w:rPr>
                              <w:t xml:space="preserve"> 2</w:t>
                            </w:r>
                            <w:r>
                              <w:rPr>
                                <w:color w:val="215868" w:themeColor="accent5" w:themeShade="80"/>
                              </w:rPr>
                              <w:t>: de voc in batavia</w:t>
                            </w:r>
                          </w:p>
                          <w:p w14:paraId="67D4DB34" w14:textId="7D2855DE" w:rsidR="00367D13" w:rsidRDefault="00367D13" w:rsidP="00367D13">
                            <w:pPr>
                              <w:pStyle w:val="Tijd"/>
                              <w:rPr>
                                <w:rFonts w:ascii="GT Pressura" w:hAnsi="GT Pressura"/>
                                <w:caps w:val="0"/>
                                <w:color w:val="215868" w:themeColor="accent5" w:themeShade="80"/>
                              </w:rPr>
                            </w:pPr>
                            <w:r w:rsidRPr="00E924A5">
                              <w:rPr>
                                <w:b/>
                                <w:shd w:val="clear" w:color="auto" w:fill="215868" w:themeFill="accent5" w:themeFillShade="80"/>
                              </w:rPr>
                              <w:t xml:space="preserve"> </w:t>
                            </w:r>
                            <w:r w:rsidR="00C175B0">
                              <w:rPr>
                                <w:b/>
                                <w:shd w:val="clear" w:color="auto" w:fill="215868" w:themeFill="accent5" w:themeFillShade="80"/>
                              </w:rPr>
                              <w:t>3:38</w:t>
                            </w:r>
                            <w:r w:rsidRPr="00E924A5">
                              <w:rPr>
                                <w:b/>
                                <w:shd w:val="clear" w:color="auto" w:fill="215868" w:themeFill="accent5" w:themeFillShade="80"/>
                              </w:rPr>
                              <w:t xml:space="preserve"> miN</w:t>
                            </w:r>
                            <w:r>
                              <w:rPr>
                                <w:shd w:val="clear" w:color="auto" w:fill="215868" w:themeFill="accent5" w:themeFillShade="80"/>
                              </w:rPr>
                              <w:t xml:space="preserve"> </w:t>
                            </w:r>
                            <w:r w:rsidRPr="00FF5C50">
                              <w:t xml:space="preserve"> </w:t>
                            </w:r>
                            <w:r>
                              <w:rPr>
                                <w:rFonts w:ascii="Cambria" w:hAnsi="Cambria"/>
                              </w:rPr>
                              <w:t> </w:t>
                            </w:r>
                            <w:r w:rsidRPr="00FF5C50">
                              <w:rPr>
                                <w:rFonts w:ascii="GT Pressura" w:hAnsi="GT Pressura"/>
                                <w:caps w:val="0"/>
                                <w:color w:val="215868" w:themeColor="accent5" w:themeShade="80"/>
                              </w:rPr>
                              <w:t xml:space="preserve">&gt; slide </w:t>
                            </w:r>
                            <w:r>
                              <w:rPr>
                                <w:rFonts w:ascii="GT Pressura" w:hAnsi="GT Pressura"/>
                                <w:caps w:val="0"/>
                                <w:color w:val="215868" w:themeColor="accent5" w:themeShade="80"/>
                              </w:rPr>
                              <w:t>1</w:t>
                            </w:r>
                            <w:r w:rsidR="0056057A">
                              <w:rPr>
                                <w:rFonts w:ascii="GT Pressura" w:hAnsi="GT Pressura"/>
                                <w:caps w:val="0"/>
                                <w:color w:val="215868" w:themeColor="accent5" w:themeShade="80"/>
                              </w:rPr>
                              <w:t>6</w:t>
                            </w:r>
                          </w:p>
                          <w:p w14:paraId="6C62F53B" w14:textId="6BC549A1" w:rsidR="00F116C5" w:rsidRDefault="00F116C5" w:rsidP="00F116C5">
                            <w:pPr>
                              <w:pStyle w:val="tijdsaanduiding"/>
                              <w:spacing w:line="240" w:lineRule="auto"/>
                              <w:rPr>
                                <w:rFonts w:ascii="GTPressura-Regular" w:hAnsi="GTPressura-Regular" w:cs="GTPressura-Regular"/>
                                <w:b w:val="0"/>
                                <w:bCs w:val="0"/>
                                <w:caps w:val="0"/>
                                <w:color w:val="001C00"/>
                                <w:sz w:val="16"/>
                                <w:szCs w:val="16"/>
                                <w:u w:val="none"/>
                                <w:lang w:val="nl-NL"/>
                              </w:rPr>
                            </w:pPr>
                          </w:p>
                          <w:p w14:paraId="0AA6A312" w14:textId="17C1E57B" w:rsidR="00353904" w:rsidRPr="00353904" w:rsidRDefault="00353904" w:rsidP="00F116C5">
                            <w:pPr>
                              <w:pStyle w:val="tijdsaanduiding"/>
                              <w:spacing w:line="240" w:lineRule="auto"/>
                              <w:rPr>
                                <w:rFonts w:ascii="GT Pressura" w:hAnsi="GT Pressura" w:cs="GTPressura-Regular"/>
                                <w:b w:val="0"/>
                                <w:bCs w:val="0"/>
                                <w:color w:val="215868" w:themeColor="accent5" w:themeShade="80"/>
                                <w:sz w:val="26"/>
                                <w:szCs w:val="28"/>
                                <w:u w:val="none"/>
                                <w:lang w:val="nl-NL"/>
                              </w:rPr>
                            </w:pPr>
                            <w:r w:rsidRPr="00353904">
                              <w:rPr>
                                <w:rFonts w:ascii="GT Pressura" w:hAnsi="GT Pressura" w:cs="GTPressura-Regular"/>
                                <w:b w:val="0"/>
                                <w:bCs w:val="0"/>
                                <w:color w:val="215868" w:themeColor="accent5" w:themeShade="80"/>
                                <w:sz w:val="26"/>
                                <w:szCs w:val="28"/>
                                <w:u w:val="none"/>
                                <w:lang w:val="nl-NL"/>
                              </w:rPr>
                              <w:t>Verwerkingsles</w:t>
                            </w:r>
                          </w:p>
                          <w:p w14:paraId="6017E523" w14:textId="5471086C" w:rsidR="00353904" w:rsidRPr="00353904" w:rsidRDefault="00353904" w:rsidP="00353904">
                            <w:pPr>
                              <w:pStyle w:val="TitelRechts"/>
                              <w:rPr>
                                <w:color w:val="215868" w:themeColor="accent5" w:themeShade="80"/>
                                <w:lang w:val="en-GB"/>
                              </w:rPr>
                            </w:pPr>
                            <w:r w:rsidRPr="00353904">
                              <w:rPr>
                                <w:color w:val="215868" w:themeColor="accent5" w:themeShade="80"/>
                                <w:lang w:val="en-GB"/>
                              </w:rPr>
                              <w:t>POWERPOINT quiz</w:t>
                            </w:r>
                            <w:r w:rsidRPr="00353904">
                              <w:rPr>
                                <w:rStyle w:val="TekstBoldChar"/>
                                <w:caps w:val="0"/>
                                <w:color w:val="215868" w:themeColor="accent5" w:themeShade="80"/>
                                <w:lang w:val="en-GB"/>
                              </w:rPr>
                              <w:t xml:space="preserve"> </w:t>
                            </w:r>
                          </w:p>
                          <w:p w14:paraId="0FBE5E9D" w14:textId="55EFB0A0" w:rsidR="00353904" w:rsidRPr="00353904" w:rsidRDefault="00353904" w:rsidP="00353904">
                            <w:pPr>
                              <w:pStyle w:val="Tijd"/>
                              <w:rPr>
                                <w:lang w:val="en-GB"/>
                              </w:rPr>
                            </w:pPr>
                            <w:r w:rsidRPr="00353904">
                              <w:rPr>
                                <w:b/>
                                <w:shd w:val="clear" w:color="auto" w:fill="215868" w:themeFill="accent5" w:themeFillShade="80"/>
                                <w:lang w:val="en-GB"/>
                              </w:rPr>
                              <w:t xml:space="preserve"> </w:t>
                            </w:r>
                            <w:r w:rsidR="003A053E">
                              <w:rPr>
                                <w:b/>
                                <w:shd w:val="clear" w:color="auto" w:fill="215868" w:themeFill="accent5" w:themeFillShade="80"/>
                                <w:lang w:val="en-GB"/>
                              </w:rPr>
                              <w:t>20</w:t>
                            </w:r>
                            <w:r w:rsidRPr="00353904">
                              <w:rPr>
                                <w:b/>
                                <w:shd w:val="clear" w:color="auto" w:fill="215868" w:themeFill="accent5" w:themeFillShade="80"/>
                                <w:lang w:val="en-GB"/>
                              </w:rPr>
                              <w:t xml:space="preserve"> miN</w:t>
                            </w:r>
                            <w:r w:rsidRPr="00353904">
                              <w:rPr>
                                <w:shd w:val="clear" w:color="auto" w:fill="215868" w:themeFill="accent5" w:themeFillShade="80"/>
                                <w:lang w:val="en-GB"/>
                              </w:rPr>
                              <w:t xml:space="preserve"> </w:t>
                            </w:r>
                            <w:r w:rsidRPr="00353904">
                              <w:rPr>
                                <w:lang w:val="en-GB"/>
                              </w:rPr>
                              <w:t xml:space="preserve"> </w:t>
                            </w:r>
                            <w:r w:rsidRPr="00353904">
                              <w:rPr>
                                <w:rFonts w:ascii="Cambria" w:hAnsi="Cambria"/>
                                <w:lang w:val="en-GB"/>
                              </w:rPr>
                              <w:t> </w:t>
                            </w:r>
                            <w:r w:rsidRPr="00353904">
                              <w:rPr>
                                <w:rFonts w:ascii="GT Pressura" w:hAnsi="GT Pressura"/>
                                <w:caps w:val="0"/>
                                <w:color w:val="215868" w:themeColor="accent5" w:themeShade="80"/>
                                <w:lang w:val="en-GB"/>
                              </w:rPr>
                              <w:t>&gt; slide 1 t/m 20</w:t>
                            </w:r>
                          </w:p>
                          <w:p w14:paraId="6C62F541" w14:textId="77777777" w:rsidR="00F116C5" w:rsidRPr="00353904" w:rsidRDefault="00F116C5" w:rsidP="00F116C5">
                            <w:pPr>
                              <w:pStyle w:val="tijdsaanduiding"/>
                              <w:rPr>
                                <w:rFonts w:ascii="GTPressura-Regular" w:hAnsi="GTPressura-Regular" w:cs="GTPressura-Regular"/>
                                <w:b w:val="0"/>
                                <w:bCs w:val="0"/>
                                <w:caps w:val="0"/>
                                <w:color w:val="001C00"/>
                                <w:u w:val="none"/>
                              </w:rPr>
                            </w:pPr>
                          </w:p>
                          <w:p w14:paraId="6C62F542" w14:textId="77777777" w:rsidR="00F116C5" w:rsidRPr="00353904" w:rsidRDefault="00F116C5" w:rsidP="00F116C5">
                            <w:pPr>
                              <w:pStyle w:val="tijdsaanduiding"/>
                              <w:rPr>
                                <w:rFonts w:ascii="GTPressura-Regular" w:hAnsi="GTPressura-Regular" w:cs="GTPressura-Regular"/>
                                <w:b w:val="0"/>
                                <w:bCs w:val="0"/>
                                <w:caps w:val="0"/>
                                <w:color w:val="001C00"/>
                                <w:u w:val="none"/>
                              </w:rPr>
                            </w:pPr>
                          </w:p>
                          <w:p w14:paraId="6C62F543" w14:textId="77777777" w:rsidR="00F116C5" w:rsidRPr="00353904" w:rsidRDefault="00F116C5" w:rsidP="00F116C5">
                            <w:pPr>
                              <w:pStyle w:val="Tijd"/>
                              <w:rPr>
                                <w:lang w:val="en-GB"/>
                              </w:rPr>
                            </w:pPr>
                          </w:p>
                          <w:p w14:paraId="6C62F544" w14:textId="77777777" w:rsidR="006D5CBE" w:rsidRPr="00353904" w:rsidRDefault="006D5CBE">
                            <w:pPr>
                              <w:rPr>
                                <w:color w:val="000000" w:themeColor="text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F523" id="Text Box 27" o:spid="_x0000_s1028" type="#_x0000_t202" style="position:absolute;margin-left:252.45pt;margin-top:178.55pt;width:257.95pt;height:39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" fillcolor="white [3212]" stroked="f" strokeweight=".5pt">
                <v:textbox inset="0,0,0,0">
                  <w:txbxContent>
                    <w:p w14:paraId="6C62F52C" w14:textId="6B71DAF0" w:rsidR="006D5CBE" w:rsidRPr="00E924A5" w:rsidRDefault="006D5CBE" w:rsidP="00F116C5">
                      <w:pPr>
                        <w:pStyle w:val="TitelBold"/>
                        <w:spacing w:line="192" w:lineRule="auto"/>
                        <w:rPr>
                          <w:b/>
                          <w:color w:val="215868" w:themeColor="accent5" w:themeShade="80"/>
                          <w:sz w:val="20"/>
                          <w:szCs w:val="20"/>
                        </w:rPr>
                      </w:pPr>
                      <w:r w:rsidRPr="00E924A5">
                        <w:rPr>
                          <w:b/>
                          <w:color w:val="215868" w:themeColor="accent5" w:themeShade="80"/>
                        </w:rPr>
                        <w:t>les</w:t>
                      </w:r>
                      <w:r w:rsidR="00367D13">
                        <w:rPr>
                          <w:b/>
                          <w:color w:val="215868" w:themeColor="accent5" w:themeShade="80"/>
                        </w:rPr>
                        <w:t>MATERIAAL</w:t>
                      </w:r>
                    </w:p>
                    <w:p w14:paraId="6C62F52D" w14:textId="61916AF9" w:rsidR="006D5CBE" w:rsidRPr="00E924A5" w:rsidRDefault="00692CC9" w:rsidP="006D5CBE">
                      <w:pPr>
                        <w:pStyle w:val="Tijd"/>
                        <w:rPr>
                          <w:b/>
                        </w:rPr>
                      </w:pPr>
                      <w:r>
                        <w:rPr>
                          <w:b/>
                          <w:shd w:val="clear" w:color="auto" w:fill="215868" w:themeFill="accent5" w:themeFillShade="80"/>
                        </w:rPr>
                        <w:t xml:space="preserve"> 40</w:t>
                      </w:r>
                      <w:r w:rsidR="00FF5C50" w:rsidRPr="00E924A5">
                        <w:rPr>
                          <w:b/>
                          <w:shd w:val="clear" w:color="auto" w:fill="215868" w:themeFill="accent5" w:themeFillShade="80"/>
                        </w:rPr>
                        <w:t xml:space="preserve"> min</w:t>
                      </w:r>
                      <w:r w:rsidR="006D5CBE" w:rsidRPr="00E924A5">
                        <w:rPr>
                          <w:b/>
                          <w:shd w:val="clear" w:color="auto" w:fill="215868" w:themeFill="accent5" w:themeFillShade="80"/>
                        </w:rPr>
                        <w:t xml:space="preserve"> </w:t>
                      </w:r>
                      <w:r w:rsidR="006D5CBE" w:rsidRPr="00E924A5">
                        <w:rPr>
                          <w:rFonts w:ascii="Cambria" w:hAnsi="Cambria"/>
                          <w:b/>
                        </w:rPr>
                        <w:t> </w:t>
                      </w:r>
                      <w:r w:rsidR="006D5CBE" w:rsidRPr="00E924A5">
                        <w:rPr>
                          <w:b/>
                        </w:rPr>
                        <w:t xml:space="preserve"> </w:t>
                      </w:r>
                    </w:p>
                    <w:p w14:paraId="6E23EC0B" w14:textId="3E41BC20" w:rsidR="00367D13" w:rsidRPr="00D855AE" w:rsidRDefault="00367D13" w:rsidP="00367D13">
                      <w:pPr>
                        <w:pStyle w:val="WC04ondertitelscaps"/>
                        <w:rPr>
                          <w:rStyle w:val="TekstChar"/>
                          <w:caps w:val="0"/>
                          <w:color w:val="215868" w:themeColor="accent5" w:themeShade="80"/>
                        </w:rPr>
                      </w:pPr>
                      <w:r w:rsidRPr="00D855AE">
                        <w:rPr>
                          <w:rStyle w:val="TekstChar"/>
                          <w:caps w:val="0"/>
                          <w:color w:val="215868" w:themeColor="accent5" w:themeShade="80"/>
                        </w:rPr>
                        <w:t>Het les</w:t>
                      </w:r>
                      <w:r>
                        <w:rPr>
                          <w:rStyle w:val="TekstChar"/>
                          <w:caps w:val="0"/>
                          <w:color w:val="215868" w:themeColor="accent5" w:themeShade="80"/>
                        </w:rPr>
                        <w:t>materiaal bestaat uit een</w:t>
                      </w:r>
                      <w:r w:rsidR="00770829">
                        <w:rPr>
                          <w:rStyle w:val="TekstChar"/>
                          <w:caps w:val="0"/>
                          <w:color w:val="215868" w:themeColor="accent5" w:themeShade="80"/>
                        </w:rPr>
                        <w:t xml:space="preserve"> </w:t>
                      </w:r>
                      <w:proofErr w:type="spellStart"/>
                      <w:r w:rsidR="00770829">
                        <w:rPr>
                          <w:rStyle w:val="TekstChar"/>
                          <w:caps w:val="0"/>
                          <w:color w:val="215868" w:themeColor="accent5" w:themeShade="80"/>
                        </w:rPr>
                        <w:t>voorbereidingsles</w:t>
                      </w:r>
                      <w:proofErr w:type="spellEnd"/>
                      <w:r w:rsidR="00770829">
                        <w:rPr>
                          <w:rStyle w:val="TekstChar"/>
                          <w:caps w:val="0"/>
                          <w:color w:val="215868" w:themeColor="accent5" w:themeShade="80"/>
                        </w:rPr>
                        <w:t xml:space="preserve"> en </w:t>
                      </w:r>
                      <w:proofErr w:type="spellStart"/>
                      <w:r w:rsidR="00770829">
                        <w:rPr>
                          <w:rStyle w:val="TekstChar"/>
                          <w:caps w:val="0"/>
                          <w:color w:val="215868" w:themeColor="accent5" w:themeShade="80"/>
                        </w:rPr>
                        <w:t>verwerkingsles</w:t>
                      </w:r>
                      <w:proofErr w:type="spellEnd"/>
                      <w:r w:rsidR="00770829">
                        <w:rPr>
                          <w:rStyle w:val="TekstChar"/>
                          <w:caps w:val="0"/>
                          <w:color w:val="215868" w:themeColor="accent5" w:themeShade="80"/>
                        </w:rPr>
                        <w:t xml:space="preserve"> met</w:t>
                      </w:r>
                      <w:r>
                        <w:rPr>
                          <w:rStyle w:val="TekstChar"/>
                          <w:caps w:val="0"/>
                          <w:color w:val="215868" w:themeColor="accent5" w:themeShade="80"/>
                        </w:rPr>
                        <w:t xml:space="preserve"> </w:t>
                      </w:r>
                      <w:proofErr w:type="spellStart"/>
                      <w:r>
                        <w:rPr>
                          <w:rStyle w:val="TekstChar"/>
                          <w:caps w:val="0"/>
                          <w:color w:val="215868" w:themeColor="accent5" w:themeShade="80"/>
                        </w:rPr>
                        <w:t>PowerP</w:t>
                      </w:r>
                      <w:r w:rsidR="00770829">
                        <w:rPr>
                          <w:rStyle w:val="TekstChar"/>
                          <w:caps w:val="0"/>
                          <w:color w:val="215868" w:themeColor="accent5" w:themeShade="80"/>
                        </w:rPr>
                        <w:t>oints</w:t>
                      </w:r>
                      <w:proofErr w:type="spellEnd"/>
                      <w:r w:rsidR="00770829">
                        <w:rPr>
                          <w:rStyle w:val="TekstChar"/>
                          <w:caps w:val="0"/>
                          <w:color w:val="215868" w:themeColor="accent5" w:themeShade="80"/>
                        </w:rPr>
                        <w:t>, e</w:t>
                      </w:r>
                      <w:r>
                        <w:rPr>
                          <w:rStyle w:val="TekstChar"/>
                          <w:caps w:val="0"/>
                          <w:color w:val="215868" w:themeColor="accent5" w:themeShade="80"/>
                        </w:rPr>
                        <w:t>n creatieve opdrachten.</w:t>
                      </w:r>
                      <w:r w:rsidR="00770829">
                        <w:rPr>
                          <w:rStyle w:val="TekstChar"/>
                          <w:caps w:val="0"/>
                          <w:color w:val="215868" w:themeColor="accent5" w:themeShade="80"/>
                        </w:rPr>
                        <w:t xml:space="preserve"> De </w:t>
                      </w:r>
                      <w:proofErr w:type="spellStart"/>
                      <w:r w:rsidR="00770829">
                        <w:rPr>
                          <w:rStyle w:val="TekstChar"/>
                          <w:caps w:val="0"/>
                          <w:color w:val="215868" w:themeColor="accent5" w:themeShade="80"/>
                        </w:rPr>
                        <w:t>verwerkingsles</w:t>
                      </w:r>
                      <w:proofErr w:type="spellEnd"/>
                      <w:r w:rsidR="00770829">
                        <w:rPr>
                          <w:rStyle w:val="TekstChar"/>
                          <w:caps w:val="0"/>
                          <w:color w:val="215868" w:themeColor="accent5" w:themeShade="80"/>
                        </w:rPr>
                        <w:t xml:space="preserve"> is een quiz.</w:t>
                      </w:r>
                      <w:r>
                        <w:rPr>
                          <w:rStyle w:val="TekstChar"/>
                          <w:caps w:val="0"/>
                          <w:color w:val="215868" w:themeColor="accent5" w:themeShade="80"/>
                        </w:rPr>
                        <w:t xml:space="preserve"> </w:t>
                      </w:r>
                    </w:p>
                    <w:p w14:paraId="73234726" w14:textId="77777777" w:rsidR="00367D13" w:rsidRDefault="00367D13" w:rsidP="00367D13">
                      <w:pPr>
                        <w:pStyle w:val="Titel1"/>
                        <w:rPr>
                          <w:color w:val="215868" w:themeColor="accent5" w:themeShade="80"/>
                        </w:rPr>
                      </w:pPr>
                    </w:p>
                    <w:p w14:paraId="2B6D75F7" w14:textId="77777777" w:rsidR="00367D13" w:rsidRPr="00FF5C50" w:rsidRDefault="00367D13" w:rsidP="00367D13">
                      <w:pPr>
                        <w:pStyle w:val="Titel1"/>
                        <w:rPr>
                          <w:color w:val="215868" w:themeColor="accent5" w:themeShade="80"/>
                          <w:sz w:val="20"/>
                          <w:szCs w:val="20"/>
                        </w:rPr>
                      </w:pPr>
                      <w:r w:rsidRPr="00FF5C50">
                        <w:rPr>
                          <w:color w:val="215868" w:themeColor="accent5" w:themeShade="80"/>
                        </w:rPr>
                        <w:t>POWERPOINT</w:t>
                      </w:r>
                    </w:p>
                    <w:p w14:paraId="215353A2" w14:textId="77777777" w:rsidR="00367D13" w:rsidRPr="00FF5C50" w:rsidRDefault="00367D13" w:rsidP="00367D13">
                      <w:pPr>
                        <w:pStyle w:val="WC01platregular"/>
                        <w:spacing w:after="160" w:line="216" w:lineRule="auto"/>
                        <w:rPr>
                          <w:rFonts w:ascii="GT Pressura" w:hAnsi="GT Pressura" w:cs="GTPressura-Regular"/>
                          <w:color w:val="215868" w:themeColor="accent5" w:themeShade="80"/>
                        </w:rPr>
                      </w:pPr>
                      <w:r w:rsidRPr="00FF5C50">
                        <w:rPr>
                          <w:rStyle w:val="TekstChar"/>
                          <w:color w:val="215868" w:themeColor="accent5" w:themeShade="80"/>
                        </w:rPr>
                        <w:t>Onder iedere dia staat een toelichting. Als je de toelichting wilt uitprinten, kies je voor de afdrukinstelling</w:t>
                      </w:r>
                      <w:r w:rsidRPr="00FF5C50">
                        <w:rPr>
                          <w:rFonts w:ascii="GT Pressura" w:hAnsi="GT Pressura" w:cs="GTPressura-Regular"/>
                          <w:color w:val="215868" w:themeColor="accent5" w:themeShade="80"/>
                        </w:rPr>
                        <w:t xml:space="preserve"> </w:t>
                      </w:r>
                      <w:r w:rsidRPr="00FF5C50">
                        <w:rPr>
                          <w:rStyle w:val="TekstBoldChar"/>
                          <w:color w:val="215868" w:themeColor="accent5" w:themeShade="80"/>
                        </w:rPr>
                        <w:t>notitiepagina’s</w:t>
                      </w:r>
                      <w:r w:rsidRPr="00FF5C50">
                        <w:rPr>
                          <w:rFonts w:ascii="GT Pressura" w:hAnsi="GT Pressura" w:cs="GTPressura-Regular"/>
                          <w:color w:val="215868" w:themeColor="accent5" w:themeShade="80"/>
                        </w:rPr>
                        <w:t>.</w:t>
                      </w:r>
                      <w:r>
                        <w:rPr>
                          <w:rFonts w:ascii="GT Pressura" w:hAnsi="GT Pressura" w:cs="GTPressura-Regular"/>
                          <w:color w:val="215868" w:themeColor="accent5" w:themeShade="80"/>
                        </w:rPr>
                        <w:t xml:space="preserve"> De icoontjes voor film- of geluidsfragmenten werken alleen als de PowerPoint in de voorstellingsmodus staat.</w:t>
                      </w:r>
                    </w:p>
                    <w:p w14:paraId="6C62F534" w14:textId="6986DD75" w:rsidR="00F116C5" w:rsidRPr="00FF5C50" w:rsidRDefault="00F116C5" w:rsidP="00F116C5">
                      <w:pPr>
                        <w:pStyle w:val="WC04ondertitelscaps"/>
                        <w:rPr>
                          <w:rFonts w:ascii="GTPressura-Regular" w:hAnsi="GTPressura-Regular" w:cs="GTPressura-Regular"/>
                          <w:color w:val="215868" w:themeColor="accent5" w:themeShade="80"/>
                          <w:sz w:val="20"/>
                          <w:szCs w:val="20"/>
                          <w:lang w:val="nl-NL"/>
                        </w:rPr>
                      </w:pPr>
                    </w:p>
                    <w:p w14:paraId="6C62F535" w14:textId="49B88284" w:rsidR="00F116C5" w:rsidRDefault="00F116C5" w:rsidP="00353904">
                      <w:pPr>
                        <w:pStyle w:val="Titel1"/>
                        <w:spacing w:after="120"/>
                        <w:rPr>
                          <w:color w:val="215868" w:themeColor="accent5" w:themeShade="80"/>
                        </w:rPr>
                      </w:pPr>
                      <w:r w:rsidRPr="00FF5C50">
                        <w:rPr>
                          <w:color w:val="215868" w:themeColor="accent5" w:themeShade="80"/>
                        </w:rPr>
                        <w:t>Tijdsindeling</w:t>
                      </w:r>
                    </w:p>
                    <w:p w14:paraId="59145F1A" w14:textId="358FE15C" w:rsidR="00367D13" w:rsidRPr="00353904" w:rsidRDefault="00353904" w:rsidP="009801F9">
                      <w:pPr>
                        <w:pStyle w:val="Titel1"/>
                        <w:rPr>
                          <w:color w:val="215868" w:themeColor="accent5" w:themeShade="80"/>
                          <w:sz w:val="26"/>
                        </w:rPr>
                      </w:pPr>
                      <w:r w:rsidRPr="00353904">
                        <w:rPr>
                          <w:color w:val="215868" w:themeColor="accent5" w:themeShade="80"/>
                          <w:sz w:val="26"/>
                        </w:rPr>
                        <w:t>voorbereidingsles</w:t>
                      </w:r>
                    </w:p>
                    <w:p w14:paraId="4593A1EB" w14:textId="778935D1" w:rsidR="00367D13" w:rsidRPr="00D855AE" w:rsidRDefault="00367D13" w:rsidP="00367D13">
                      <w:pPr>
                        <w:pStyle w:val="TitelRechts"/>
                        <w:rPr>
                          <w:color w:val="215868" w:themeColor="accent5" w:themeShade="80"/>
                        </w:rPr>
                      </w:pPr>
                      <w:r w:rsidRPr="00D855AE">
                        <w:rPr>
                          <w:color w:val="215868" w:themeColor="accent5" w:themeShade="80"/>
                        </w:rPr>
                        <w:t xml:space="preserve">POWERPOINT </w:t>
                      </w:r>
                      <w:r w:rsidRPr="00D855AE">
                        <w:rPr>
                          <w:rStyle w:val="TekstBoldChar"/>
                          <w:caps w:val="0"/>
                          <w:color w:val="215868" w:themeColor="accent5" w:themeShade="80"/>
                        </w:rPr>
                        <w:t xml:space="preserve">(exclusief filmpjes en opdrachten) </w:t>
                      </w:r>
                    </w:p>
                    <w:p w14:paraId="6C62F537" w14:textId="4CED706A" w:rsidR="00F116C5" w:rsidRPr="00FC75F3" w:rsidRDefault="00ED7D81" w:rsidP="00ED7D81">
                      <w:pPr>
                        <w:pStyle w:val="Tijd"/>
                        <w:rPr>
                          <w:color w:val="auto"/>
                        </w:rPr>
                      </w:pPr>
                      <w:r w:rsidRPr="00E924A5">
                        <w:rPr>
                          <w:b/>
                          <w:shd w:val="clear" w:color="auto" w:fill="215868" w:themeFill="accent5" w:themeFillShade="80"/>
                        </w:rPr>
                        <w:t xml:space="preserve"> </w:t>
                      </w:r>
                      <w:r w:rsidR="00367D13">
                        <w:rPr>
                          <w:b/>
                          <w:shd w:val="clear" w:color="auto" w:fill="215868" w:themeFill="accent5" w:themeFillShade="80"/>
                        </w:rPr>
                        <w:t>10</w:t>
                      </w:r>
                      <w:r w:rsidR="00295B01" w:rsidRPr="00E924A5">
                        <w:rPr>
                          <w:b/>
                          <w:shd w:val="clear" w:color="auto" w:fill="215868" w:themeFill="accent5" w:themeFillShade="80"/>
                        </w:rPr>
                        <w:t xml:space="preserve"> mi</w:t>
                      </w:r>
                      <w:r w:rsidR="00FF5C50" w:rsidRPr="00E924A5">
                        <w:rPr>
                          <w:b/>
                          <w:shd w:val="clear" w:color="auto" w:fill="215868" w:themeFill="accent5" w:themeFillShade="80"/>
                        </w:rPr>
                        <w:t>N</w:t>
                      </w:r>
                      <w:r w:rsidR="00FF5C50">
                        <w:rPr>
                          <w:shd w:val="clear" w:color="auto" w:fill="215868" w:themeFill="accent5" w:themeFillShade="80"/>
                        </w:rPr>
                        <w:t xml:space="preserve"> </w:t>
                      </w:r>
                      <w:r w:rsidR="00295B01" w:rsidRPr="00FF5C50">
                        <w:t xml:space="preserve"> </w:t>
                      </w:r>
                      <w:r w:rsidR="00295B01">
                        <w:rPr>
                          <w:rFonts w:ascii="Cambria" w:hAnsi="Cambria"/>
                        </w:rPr>
                        <w:t> </w:t>
                      </w:r>
                      <w:r w:rsidR="00FC75F3" w:rsidRPr="00FF5C50">
                        <w:rPr>
                          <w:rFonts w:ascii="GT Pressura" w:hAnsi="GT Pressura"/>
                          <w:caps w:val="0"/>
                          <w:color w:val="215868" w:themeColor="accent5" w:themeShade="80"/>
                        </w:rPr>
                        <w:t xml:space="preserve">&gt; </w:t>
                      </w:r>
                      <w:r w:rsidR="00FC75F3">
                        <w:rPr>
                          <w:rFonts w:ascii="GT Pressura" w:hAnsi="GT Pressura"/>
                          <w:caps w:val="0"/>
                          <w:color w:val="215868" w:themeColor="accent5" w:themeShade="80"/>
                        </w:rPr>
                        <w:t>exclusief films</w:t>
                      </w:r>
                    </w:p>
                    <w:p w14:paraId="6C62F538" w14:textId="77777777" w:rsidR="00F116C5" w:rsidRPr="00F116C5" w:rsidRDefault="00F116C5" w:rsidP="00F116C5">
                      <w:pPr>
                        <w:pStyle w:val="tijdsaanduiding"/>
                        <w:spacing w:line="240" w:lineRule="auto"/>
                        <w:rPr>
                          <w:rFonts w:ascii="GT Pressura" w:hAnsi="GT Pressura" w:cs="GTPressura-Regular"/>
                          <w:b w:val="0"/>
                          <w:bCs w:val="0"/>
                          <w:caps w:val="0"/>
                          <w:color w:val="000000" w:themeColor="text1"/>
                          <w:sz w:val="16"/>
                          <w:szCs w:val="16"/>
                          <w:u w:val="none"/>
                          <w:lang w:val="nl-NL"/>
                        </w:rPr>
                      </w:pPr>
                    </w:p>
                    <w:p w14:paraId="6C62F539" w14:textId="2DA2D7AE" w:rsidR="00F116C5" w:rsidRPr="00FF5C50" w:rsidRDefault="00F116C5" w:rsidP="00F116C5">
                      <w:pPr>
                        <w:pStyle w:val="TitelRechts"/>
                        <w:rPr>
                          <w:rFonts w:ascii="GT Pressura" w:hAnsi="GT Pressura"/>
                          <w:color w:val="215868" w:themeColor="accent5" w:themeShade="80"/>
                        </w:rPr>
                      </w:pPr>
                      <w:r w:rsidRPr="00FF5C50">
                        <w:rPr>
                          <w:color w:val="215868" w:themeColor="accent5" w:themeShade="80"/>
                        </w:rPr>
                        <w:t>VIDEO</w:t>
                      </w:r>
                      <w:r w:rsidR="00174537">
                        <w:rPr>
                          <w:color w:val="215868" w:themeColor="accent5" w:themeShade="80"/>
                        </w:rPr>
                        <w:t xml:space="preserve"> 1</w:t>
                      </w:r>
                      <w:r w:rsidR="00367D13">
                        <w:rPr>
                          <w:color w:val="215868" w:themeColor="accent5" w:themeShade="80"/>
                        </w:rPr>
                        <w:t>: ruim baan voor de voc</w:t>
                      </w:r>
                    </w:p>
                    <w:p w14:paraId="718557DE" w14:textId="39C65CE9" w:rsidR="00367D13" w:rsidRDefault="00FF5C50" w:rsidP="00ED7D81">
                      <w:pPr>
                        <w:pStyle w:val="Tijd"/>
                        <w:rPr>
                          <w:rFonts w:ascii="GT Pressura" w:hAnsi="GT Pressura"/>
                          <w:caps w:val="0"/>
                          <w:color w:val="215868" w:themeColor="accent5" w:themeShade="80"/>
                        </w:rPr>
                      </w:pPr>
                      <w:r w:rsidRPr="00E924A5">
                        <w:rPr>
                          <w:b/>
                          <w:shd w:val="clear" w:color="auto" w:fill="215868" w:themeFill="accent5" w:themeFillShade="80"/>
                        </w:rPr>
                        <w:t xml:space="preserve"> </w:t>
                      </w:r>
                      <w:r w:rsidR="00C175B0">
                        <w:rPr>
                          <w:b/>
                          <w:shd w:val="clear" w:color="auto" w:fill="215868" w:themeFill="accent5" w:themeFillShade="80"/>
                        </w:rPr>
                        <w:t xml:space="preserve">2:36 </w:t>
                      </w:r>
                      <w:r w:rsidRPr="00E924A5">
                        <w:rPr>
                          <w:b/>
                          <w:shd w:val="clear" w:color="auto" w:fill="215868" w:themeFill="accent5" w:themeFillShade="80"/>
                        </w:rPr>
                        <w:t>miN</w:t>
                      </w:r>
                      <w:r>
                        <w:rPr>
                          <w:shd w:val="clear" w:color="auto" w:fill="215868" w:themeFill="accent5" w:themeFillShade="80"/>
                        </w:rPr>
                        <w:t xml:space="preserve"> </w:t>
                      </w:r>
                      <w:r w:rsidRPr="00FF5C50">
                        <w:t xml:space="preserve"> </w:t>
                      </w:r>
                      <w:r>
                        <w:rPr>
                          <w:rFonts w:ascii="Cambria" w:hAnsi="Cambria"/>
                        </w:rPr>
                        <w:t> </w:t>
                      </w:r>
                      <w:r w:rsidR="00F116C5" w:rsidRPr="00FF5C50">
                        <w:rPr>
                          <w:rFonts w:ascii="GT Pressura" w:hAnsi="GT Pressura"/>
                          <w:caps w:val="0"/>
                          <w:color w:val="215868" w:themeColor="accent5" w:themeShade="80"/>
                        </w:rPr>
                        <w:t>&gt; slide 4</w:t>
                      </w:r>
                    </w:p>
                    <w:p w14:paraId="680DF637" w14:textId="77777777" w:rsidR="00367D13" w:rsidRDefault="00367D13" w:rsidP="00ED7D81">
                      <w:pPr>
                        <w:pStyle w:val="Tijd"/>
                        <w:rPr>
                          <w:rFonts w:ascii="GT Pressura" w:hAnsi="GT Pressura"/>
                          <w:caps w:val="0"/>
                          <w:color w:val="215868" w:themeColor="accent5" w:themeShade="80"/>
                        </w:rPr>
                      </w:pPr>
                    </w:p>
                    <w:p w14:paraId="38E5ED7E" w14:textId="3635E98D" w:rsidR="00367D13" w:rsidRPr="00FF5C50" w:rsidRDefault="00367D13" w:rsidP="00367D13">
                      <w:pPr>
                        <w:pStyle w:val="TitelRechts"/>
                        <w:rPr>
                          <w:rFonts w:ascii="GT Pressura" w:hAnsi="GT Pressura"/>
                          <w:color w:val="215868" w:themeColor="accent5" w:themeShade="80"/>
                        </w:rPr>
                      </w:pPr>
                      <w:r w:rsidRPr="00FF5C50">
                        <w:rPr>
                          <w:color w:val="215868" w:themeColor="accent5" w:themeShade="80"/>
                        </w:rPr>
                        <w:t>VIDEO</w:t>
                      </w:r>
                      <w:r w:rsidR="00174537">
                        <w:rPr>
                          <w:color w:val="215868" w:themeColor="accent5" w:themeShade="80"/>
                        </w:rPr>
                        <w:t xml:space="preserve"> 2</w:t>
                      </w:r>
                      <w:r>
                        <w:rPr>
                          <w:color w:val="215868" w:themeColor="accent5" w:themeShade="80"/>
                        </w:rPr>
                        <w:t>: de voc in batavia</w:t>
                      </w:r>
                    </w:p>
                    <w:p w14:paraId="67D4DB34" w14:textId="7D2855DE" w:rsidR="00367D13" w:rsidRDefault="00367D13" w:rsidP="00367D13">
                      <w:pPr>
                        <w:pStyle w:val="Tijd"/>
                        <w:rPr>
                          <w:rFonts w:ascii="GT Pressura" w:hAnsi="GT Pressura"/>
                          <w:caps w:val="0"/>
                          <w:color w:val="215868" w:themeColor="accent5" w:themeShade="80"/>
                        </w:rPr>
                      </w:pPr>
                      <w:r w:rsidRPr="00E924A5">
                        <w:rPr>
                          <w:b/>
                          <w:shd w:val="clear" w:color="auto" w:fill="215868" w:themeFill="accent5" w:themeFillShade="80"/>
                        </w:rPr>
                        <w:t xml:space="preserve"> </w:t>
                      </w:r>
                      <w:r w:rsidR="00C175B0">
                        <w:rPr>
                          <w:b/>
                          <w:shd w:val="clear" w:color="auto" w:fill="215868" w:themeFill="accent5" w:themeFillShade="80"/>
                        </w:rPr>
                        <w:t>3:38</w:t>
                      </w:r>
                      <w:r w:rsidRPr="00E924A5">
                        <w:rPr>
                          <w:b/>
                          <w:shd w:val="clear" w:color="auto" w:fill="215868" w:themeFill="accent5" w:themeFillShade="80"/>
                        </w:rPr>
                        <w:t xml:space="preserve"> miN</w:t>
                      </w:r>
                      <w:r>
                        <w:rPr>
                          <w:shd w:val="clear" w:color="auto" w:fill="215868" w:themeFill="accent5" w:themeFillShade="80"/>
                        </w:rPr>
                        <w:t xml:space="preserve"> </w:t>
                      </w:r>
                      <w:r w:rsidRPr="00FF5C50">
                        <w:t xml:space="preserve"> </w:t>
                      </w:r>
                      <w:r>
                        <w:rPr>
                          <w:rFonts w:ascii="Cambria" w:hAnsi="Cambria"/>
                        </w:rPr>
                        <w:t> </w:t>
                      </w:r>
                      <w:r w:rsidRPr="00FF5C50">
                        <w:rPr>
                          <w:rFonts w:ascii="GT Pressura" w:hAnsi="GT Pressura"/>
                          <w:caps w:val="0"/>
                          <w:color w:val="215868" w:themeColor="accent5" w:themeShade="80"/>
                        </w:rPr>
                        <w:t xml:space="preserve">&gt; slide </w:t>
                      </w:r>
                      <w:r>
                        <w:rPr>
                          <w:rFonts w:ascii="GT Pressura" w:hAnsi="GT Pressura"/>
                          <w:caps w:val="0"/>
                          <w:color w:val="215868" w:themeColor="accent5" w:themeShade="80"/>
                        </w:rPr>
                        <w:t>1</w:t>
                      </w:r>
                      <w:r w:rsidR="0056057A">
                        <w:rPr>
                          <w:rFonts w:ascii="GT Pressura" w:hAnsi="GT Pressura"/>
                          <w:caps w:val="0"/>
                          <w:color w:val="215868" w:themeColor="accent5" w:themeShade="80"/>
                        </w:rPr>
                        <w:t>6</w:t>
                      </w:r>
                    </w:p>
                    <w:p w14:paraId="6C62F53B" w14:textId="6BC549A1" w:rsidR="00F116C5" w:rsidRDefault="00F116C5" w:rsidP="00F116C5">
                      <w:pPr>
                        <w:pStyle w:val="tijdsaanduiding"/>
                        <w:spacing w:line="240" w:lineRule="auto"/>
                        <w:rPr>
                          <w:rFonts w:ascii="GTPressura-Regular" w:hAnsi="GTPressura-Regular" w:cs="GTPressura-Regular"/>
                          <w:b w:val="0"/>
                          <w:bCs w:val="0"/>
                          <w:caps w:val="0"/>
                          <w:color w:val="001C00"/>
                          <w:sz w:val="16"/>
                          <w:szCs w:val="16"/>
                          <w:u w:val="none"/>
                          <w:lang w:val="nl-NL"/>
                        </w:rPr>
                      </w:pPr>
                    </w:p>
                    <w:p w14:paraId="0AA6A312" w14:textId="17C1E57B" w:rsidR="00353904" w:rsidRPr="00353904" w:rsidRDefault="00353904" w:rsidP="00F116C5">
                      <w:pPr>
                        <w:pStyle w:val="tijdsaanduiding"/>
                        <w:spacing w:line="240" w:lineRule="auto"/>
                        <w:rPr>
                          <w:rFonts w:ascii="GT Pressura" w:hAnsi="GT Pressura" w:cs="GTPressura-Regular"/>
                          <w:b w:val="0"/>
                          <w:bCs w:val="0"/>
                          <w:color w:val="215868" w:themeColor="accent5" w:themeShade="80"/>
                          <w:sz w:val="26"/>
                          <w:szCs w:val="28"/>
                          <w:u w:val="none"/>
                          <w:lang w:val="nl-NL"/>
                        </w:rPr>
                      </w:pPr>
                      <w:r w:rsidRPr="00353904">
                        <w:rPr>
                          <w:rFonts w:ascii="GT Pressura" w:hAnsi="GT Pressura" w:cs="GTPressura-Regular"/>
                          <w:b w:val="0"/>
                          <w:bCs w:val="0"/>
                          <w:color w:val="215868" w:themeColor="accent5" w:themeShade="80"/>
                          <w:sz w:val="26"/>
                          <w:szCs w:val="28"/>
                          <w:u w:val="none"/>
                          <w:lang w:val="nl-NL"/>
                        </w:rPr>
                        <w:t>Verwerkingsles</w:t>
                      </w:r>
                    </w:p>
                    <w:p w14:paraId="6017E523" w14:textId="5471086C" w:rsidR="00353904" w:rsidRPr="00353904" w:rsidRDefault="00353904" w:rsidP="00353904">
                      <w:pPr>
                        <w:pStyle w:val="TitelRechts"/>
                        <w:rPr>
                          <w:color w:val="215868" w:themeColor="accent5" w:themeShade="80"/>
                          <w:lang w:val="en-GB"/>
                        </w:rPr>
                      </w:pPr>
                      <w:r w:rsidRPr="00353904">
                        <w:rPr>
                          <w:color w:val="215868" w:themeColor="accent5" w:themeShade="80"/>
                          <w:lang w:val="en-GB"/>
                        </w:rPr>
                        <w:t>POWERPOINT quiz</w:t>
                      </w:r>
                      <w:r w:rsidRPr="00353904">
                        <w:rPr>
                          <w:rStyle w:val="TekstBoldChar"/>
                          <w:caps w:val="0"/>
                          <w:color w:val="215868" w:themeColor="accent5" w:themeShade="80"/>
                          <w:lang w:val="en-GB"/>
                        </w:rPr>
                        <w:t xml:space="preserve"> </w:t>
                      </w:r>
                    </w:p>
                    <w:p w14:paraId="0FBE5E9D" w14:textId="55EFB0A0" w:rsidR="00353904" w:rsidRPr="00353904" w:rsidRDefault="00353904" w:rsidP="00353904">
                      <w:pPr>
                        <w:pStyle w:val="Tijd"/>
                        <w:rPr>
                          <w:lang w:val="en-GB"/>
                        </w:rPr>
                      </w:pPr>
                      <w:r w:rsidRPr="00353904">
                        <w:rPr>
                          <w:b/>
                          <w:shd w:val="clear" w:color="auto" w:fill="215868" w:themeFill="accent5" w:themeFillShade="80"/>
                          <w:lang w:val="en-GB"/>
                        </w:rPr>
                        <w:t xml:space="preserve"> </w:t>
                      </w:r>
                      <w:r w:rsidR="003A053E">
                        <w:rPr>
                          <w:b/>
                          <w:shd w:val="clear" w:color="auto" w:fill="215868" w:themeFill="accent5" w:themeFillShade="80"/>
                          <w:lang w:val="en-GB"/>
                        </w:rPr>
                        <w:t>20</w:t>
                      </w:r>
                      <w:r w:rsidRPr="00353904">
                        <w:rPr>
                          <w:b/>
                          <w:shd w:val="clear" w:color="auto" w:fill="215868" w:themeFill="accent5" w:themeFillShade="80"/>
                          <w:lang w:val="en-GB"/>
                        </w:rPr>
                        <w:t xml:space="preserve"> miN</w:t>
                      </w:r>
                      <w:r w:rsidRPr="00353904">
                        <w:rPr>
                          <w:shd w:val="clear" w:color="auto" w:fill="215868" w:themeFill="accent5" w:themeFillShade="80"/>
                          <w:lang w:val="en-GB"/>
                        </w:rPr>
                        <w:t xml:space="preserve"> </w:t>
                      </w:r>
                      <w:r w:rsidRPr="00353904">
                        <w:rPr>
                          <w:lang w:val="en-GB"/>
                        </w:rPr>
                        <w:t xml:space="preserve"> </w:t>
                      </w:r>
                      <w:r w:rsidRPr="00353904">
                        <w:rPr>
                          <w:rFonts w:ascii="Cambria" w:hAnsi="Cambria"/>
                          <w:lang w:val="en-GB"/>
                        </w:rPr>
                        <w:t> </w:t>
                      </w:r>
                      <w:r w:rsidRPr="00353904">
                        <w:rPr>
                          <w:rFonts w:ascii="GT Pressura" w:hAnsi="GT Pressura"/>
                          <w:caps w:val="0"/>
                          <w:color w:val="215868" w:themeColor="accent5" w:themeShade="80"/>
                          <w:lang w:val="en-GB"/>
                        </w:rPr>
                        <w:t>&gt; slide 1 t/m 20</w:t>
                      </w:r>
                    </w:p>
                    <w:p w14:paraId="6C62F541" w14:textId="77777777" w:rsidR="00F116C5" w:rsidRPr="00353904" w:rsidRDefault="00F116C5" w:rsidP="00F116C5">
                      <w:pPr>
                        <w:pStyle w:val="tijdsaanduiding"/>
                        <w:rPr>
                          <w:rFonts w:ascii="GTPressura-Regular" w:hAnsi="GTPressura-Regular" w:cs="GTPressura-Regular"/>
                          <w:b w:val="0"/>
                          <w:bCs w:val="0"/>
                          <w:caps w:val="0"/>
                          <w:color w:val="001C00"/>
                          <w:u w:val="none"/>
                        </w:rPr>
                      </w:pPr>
                    </w:p>
                    <w:p w14:paraId="6C62F542" w14:textId="77777777" w:rsidR="00F116C5" w:rsidRPr="00353904" w:rsidRDefault="00F116C5" w:rsidP="00F116C5">
                      <w:pPr>
                        <w:pStyle w:val="tijdsaanduiding"/>
                        <w:rPr>
                          <w:rFonts w:ascii="GTPressura-Regular" w:hAnsi="GTPressura-Regular" w:cs="GTPressura-Regular"/>
                          <w:b w:val="0"/>
                          <w:bCs w:val="0"/>
                          <w:caps w:val="0"/>
                          <w:color w:val="001C00"/>
                          <w:u w:val="none"/>
                        </w:rPr>
                      </w:pPr>
                    </w:p>
                    <w:p w14:paraId="6C62F543" w14:textId="77777777" w:rsidR="00F116C5" w:rsidRPr="00353904" w:rsidRDefault="00F116C5" w:rsidP="00F116C5">
                      <w:pPr>
                        <w:pStyle w:val="Tijd"/>
                        <w:rPr>
                          <w:lang w:val="en-GB"/>
                        </w:rPr>
                      </w:pPr>
                    </w:p>
                    <w:p w14:paraId="6C62F544" w14:textId="77777777" w:rsidR="006D5CBE" w:rsidRPr="00353904" w:rsidRDefault="006D5CBE">
                      <w:pPr>
                        <w:rPr>
                          <w:color w:val="000000" w:themeColor="text1"/>
                          <w:lang w:val="en-GB"/>
                        </w:rPr>
                      </w:pPr>
                    </w:p>
                  </w:txbxContent>
                </v:textbox>
              </v:shape>
            </w:pict>
          </mc:Fallback>
        </mc:AlternateContent>
      </w:r>
      <w:r w:rsidR="009801F9" w:rsidRPr="0032603A">
        <w:rPr>
          <w:noProof/>
          <w:highlight w:val="darkMagenta"/>
          <w:u w:val="single"/>
          <w:lang w:eastAsia="nl-NL"/>
        </w:rPr>
        <mc:AlternateContent>
          <mc:Choice Requires="wps">
            <w:drawing>
              <wp:anchor distT="45720" distB="45720" distL="114300" distR="114300" simplePos="0" relativeHeight="251648512" behindDoc="0" locked="0" layoutInCell="1" allowOverlap="1" wp14:anchorId="6C62F527" wp14:editId="6C62F528">
                <wp:simplePos x="0" y="0"/>
                <wp:positionH relativeFrom="column">
                  <wp:posOffset>692150</wp:posOffset>
                </wp:positionH>
                <wp:positionV relativeFrom="paragraph">
                  <wp:posOffset>2268220</wp:posOffset>
                </wp:positionV>
                <wp:extent cx="2376000" cy="5040000"/>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5040000"/>
                        </a:xfrm>
                        <a:prstGeom prst="rect">
                          <a:avLst/>
                        </a:prstGeom>
                        <a:noFill/>
                        <a:ln w="9525">
                          <a:noFill/>
                          <a:miter lim="800000"/>
                          <a:headEnd/>
                          <a:tailEnd/>
                        </a:ln>
                      </wps:spPr>
                      <wps:txbx>
                        <w:txbxContent>
                          <w:p w14:paraId="6C62F552" w14:textId="77777777" w:rsidR="000236FD" w:rsidRPr="00FF5C50" w:rsidRDefault="000236FD" w:rsidP="009A7CB7">
                            <w:pPr>
                              <w:pStyle w:val="TitelRechts"/>
                              <w:rPr>
                                <w:color w:val="215868" w:themeColor="accent5" w:themeShade="80"/>
                              </w:rPr>
                            </w:pPr>
                            <w:r w:rsidRPr="00FF5C50">
                              <w:rPr>
                                <w:color w:val="215868" w:themeColor="accent5" w:themeShade="80"/>
                              </w:rPr>
                              <w:t>voor wie</w:t>
                            </w:r>
                            <w:r w:rsidRPr="00FF5C50">
                              <w:rPr>
                                <w:color w:val="215868" w:themeColor="accent5" w:themeShade="80"/>
                              </w:rPr>
                              <w:tab/>
                            </w:r>
                          </w:p>
                          <w:p w14:paraId="6C62F553" w14:textId="46EC5441" w:rsidR="000236FD" w:rsidRPr="00FF5C50" w:rsidRDefault="00BA0251" w:rsidP="009A7CB7">
                            <w:pPr>
                              <w:pStyle w:val="TekstRechts"/>
                              <w:rPr>
                                <w:color w:val="215868" w:themeColor="accent5" w:themeShade="80"/>
                              </w:rPr>
                            </w:pPr>
                            <w:r>
                              <w:rPr>
                                <w:color w:val="215868" w:themeColor="accent5" w:themeShade="80"/>
                              </w:rPr>
                              <w:t>Leerlingen van Groep 6 (PO)</w:t>
                            </w:r>
                          </w:p>
                          <w:p w14:paraId="6C62F554" w14:textId="77777777" w:rsidR="000236FD" w:rsidRPr="00FF5C50" w:rsidRDefault="000236FD" w:rsidP="000236FD">
                            <w:pPr>
                              <w:pStyle w:val="WC09plat8ptinfo"/>
                              <w:rPr>
                                <w:rFonts w:ascii="GT Pressura Bold" w:hAnsi="GT Pressura Bold" w:cs="GTPressura-Regular"/>
                                <w:b w:val="0"/>
                                <w:bCs w:val="0"/>
                                <w:color w:val="215868" w:themeColor="accent5" w:themeShade="80"/>
                                <w:sz w:val="20"/>
                                <w:szCs w:val="20"/>
                              </w:rPr>
                            </w:pPr>
                          </w:p>
                          <w:p w14:paraId="6C62F555" w14:textId="77777777" w:rsidR="000236FD" w:rsidRPr="00FF5C50" w:rsidRDefault="000236FD" w:rsidP="009A7CB7">
                            <w:pPr>
                              <w:pStyle w:val="TitelRechts"/>
                              <w:rPr>
                                <w:color w:val="215868" w:themeColor="accent5" w:themeShade="80"/>
                              </w:rPr>
                            </w:pPr>
                            <w:r w:rsidRPr="00FF5C50">
                              <w:rPr>
                                <w:color w:val="215868" w:themeColor="accent5" w:themeShade="80"/>
                              </w:rPr>
                              <w:t>LEERDOELEN</w:t>
                            </w:r>
                          </w:p>
                          <w:p w14:paraId="6C62F557" w14:textId="6E8B68E6" w:rsidR="000236FD" w:rsidRPr="00BA0251" w:rsidRDefault="000236FD" w:rsidP="00E71312">
                            <w:pPr>
                              <w:pStyle w:val="LijstRechts"/>
                              <w:rPr>
                                <w:color w:val="215868" w:themeColor="accent5" w:themeShade="80"/>
                              </w:rPr>
                            </w:pPr>
                            <w:r w:rsidRPr="00BA0251">
                              <w:rPr>
                                <w:color w:val="215868" w:themeColor="accent5" w:themeShade="80"/>
                              </w:rPr>
                              <w:t xml:space="preserve">Leerlingen </w:t>
                            </w:r>
                            <w:r w:rsidR="00BA0251">
                              <w:rPr>
                                <w:color w:val="215868" w:themeColor="accent5" w:themeShade="80"/>
                              </w:rPr>
                              <w:t>laten ervaren hoe de VOC handeldreef</w:t>
                            </w:r>
                            <w:r w:rsidRPr="00BA0251">
                              <w:rPr>
                                <w:color w:val="215868" w:themeColor="accent5" w:themeShade="80"/>
                              </w:rPr>
                              <w:t>.</w:t>
                            </w:r>
                          </w:p>
                          <w:p w14:paraId="3A48BFCC" w14:textId="4409C801" w:rsidR="005C44A7" w:rsidRDefault="005C44A7" w:rsidP="009A7CB7">
                            <w:pPr>
                              <w:pStyle w:val="LijstRechts"/>
                              <w:rPr>
                                <w:color w:val="215868" w:themeColor="accent5" w:themeShade="80"/>
                              </w:rPr>
                            </w:pPr>
                            <w:r>
                              <w:rPr>
                                <w:color w:val="215868" w:themeColor="accent5" w:themeShade="80"/>
                              </w:rPr>
                              <w:t xml:space="preserve">Leerlingen </w:t>
                            </w:r>
                            <w:r w:rsidRPr="009149DE">
                              <w:rPr>
                                <w:color w:val="215868" w:themeColor="accent5" w:themeShade="80"/>
                              </w:rPr>
                              <w:t>inzicht</w:t>
                            </w:r>
                            <w:r w:rsidR="003C58E9">
                              <w:rPr>
                                <w:color w:val="215868" w:themeColor="accent5" w:themeShade="80"/>
                              </w:rPr>
                              <w:t xml:space="preserve"> geven</w:t>
                            </w:r>
                            <w:r w:rsidRPr="009149DE">
                              <w:rPr>
                                <w:color w:val="215868" w:themeColor="accent5" w:themeShade="80"/>
                              </w:rPr>
                              <w:t xml:space="preserve"> in de verhoudingen tussen de lokale bevolking of machthebbers en de handelaren van de VOC</w:t>
                            </w:r>
                          </w:p>
                          <w:p w14:paraId="1668E270" w14:textId="77777777" w:rsidR="003C58E9" w:rsidRDefault="003C58E9" w:rsidP="003C58E9">
                            <w:pPr>
                              <w:pStyle w:val="LijstRechts"/>
                              <w:rPr>
                                <w:color w:val="215868" w:themeColor="accent5" w:themeShade="80"/>
                              </w:rPr>
                            </w:pPr>
                            <w:r w:rsidRPr="00FF5C50">
                              <w:rPr>
                                <w:color w:val="215868" w:themeColor="accent5" w:themeShade="80"/>
                              </w:rPr>
                              <w:t>Leerlingen</w:t>
                            </w:r>
                            <w:r>
                              <w:rPr>
                                <w:color w:val="215868" w:themeColor="accent5" w:themeShade="80"/>
                              </w:rPr>
                              <w:t xml:space="preserve"> zo inzicht geven in het effect dat de VOC heeft gehad in de relatie met deze landen.</w:t>
                            </w:r>
                            <w:r w:rsidRPr="00FF5C50">
                              <w:rPr>
                                <w:color w:val="215868" w:themeColor="accent5" w:themeShade="80"/>
                              </w:rPr>
                              <w:t xml:space="preserve"> </w:t>
                            </w:r>
                          </w:p>
                          <w:p w14:paraId="030BE7B0" w14:textId="77777777" w:rsidR="003C58E9" w:rsidRPr="00FF5C50" w:rsidRDefault="003C58E9" w:rsidP="009D0D87">
                            <w:pPr>
                              <w:pStyle w:val="LijstRechts"/>
                              <w:numPr>
                                <w:ilvl w:val="0"/>
                                <w:numId w:val="0"/>
                              </w:numPr>
                              <w:ind w:left="170"/>
                              <w:rPr>
                                <w:color w:val="215868" w:themeColor="accent5" w:themeShade="80"/>
                              </w:rPr>
                            </w:pPr>
                          </w:p>
                          <w:p w14:paraId="6C62F559" w14:textId="77777777" w:rsidR="000236FD" w:rsidRPr="00FF5C50" w:rsidRDefault="000236FD" w:rsidP="000236FD">
                            <w:pPr>
                              <w:pStyle w:val="WC09plat8ptinfo"/>
                              <w:rPr>
                                <w:rFonts w:ascii="GT Pressura Bold" w:hAnsi="GT Pressura Bold"/>
                                <w:caps/>
                                <w:color w:val="215868" w:themeColor="accent5" w:themeShade="80"/>
                                <w:sz w:val="20"/>
                                <w:szCs w:val="20"/>
                              </w:rPr>
                            </w:pPr>
                          </w:p>
                          <w:p w14:paraId="6C62F55A" w14:textId="77777777" w:rsidR="000236FD" w:rsidRPr="00FF5C50" w:rsidRDefault="000236FD" w:rsidP="009A7CB7">
                            <w:pPr>
                              <w:pStyle w:val="TitelRechts"/>
                              <w:rPr>
                                <w:color w:val="215868" w:themeColor="accent5" w:themeShade="80"/>
                              </w:rPr>
                            </w:pPr>
                            <w:r w:rsidRPr="00FF5C50">
                              <w:rPr>
                                <w:color w:val="215868" w:themeColor="accent5" w:themeShade="80"/>
                              </w:rPr>
                              <w:t>SLUIT AAN BIJ</w:t>
                            </w:r>
                          </w:p>
                          <w:p w14:paraId="3D54AE57" w14:textId="77777777" w:rsidR="00BA0251" w:rsidRDefault="000236FD" w:rsidP="00BA0251">
                            <w:pPr>
                              <w:pStyle w:val="TekstRechts"/>
                              <w:rPr>
                                <w:color w:val="215868" w:themeColor="accent5" w:themeShade="80"/>
                              </w:rPr>
                            </w:pPr>
                            <w:r w:rsidRPr="00FF5C50">
                              <w:rPr>
                                <w:color w:val="215868" w:themeColor="accent5" w:themeShade="80"/>
                              </w:rPr>
                              <w:t xml:space="preserve">Kerndoelen: </w:t>
                            </w:r>
                            <w:r w:rsidR="00BA0251">
                              <w:rPr>
                                <w:color w:val="215868" w:themeColor="accent5" w:themeShade="80"/>
                              </w:rPr>
                              <w:t>1 (Nederlands), 50 (Ruimte), 52 (Tijd), 56 (Kunstzinnige oriëntatie)</w:t>
                            </w:r>
                          </w:p>
                          <w:p w14:paraId="6C62F55D" w14:textId="17D70FB3" w:rsidR="000236FD" w:rsidRPr="00FF5C50" w:rsidRDefault="000236FD" w:rsidP="00BA0251">
                            <w:pPr>
                              <w:pStyle w:val="TekstRechts"/>
                              <w:rPr>
                                <w:color w:val="215868" w:themeColor="accent5" w:themeShade="80"/>
                              </w:rPr>
                            </w:pPr>
                            <w:r w:rsidRPr="00FF5C50">
                              <w:rPr>
                                <w:color w:val="215868" w:themeColor="accent5" w:themeShade="80"/>
                              </w:rPr>
                              <w:t xml:space="preserve">21st </w:t>
                            </w:r>
                            <w:proofErr w:type="spellStart"/>
                            <w:r w:rsidRPr="00FF5C50">
                              <w:rPr>
                                <w:color w:val="215868" w:themeColor="accent5" w:themeShade="80"/>
                              </w:rPr>
                              <w:t>century</w:t>
                            </w:r>
                            <w:proofErr w:type="spellEnd"/>
                            <w:r w:rsidRPr="00FF5C50">
                              <w:rPr>
                                <w:color w:val="215868" w:themeColor="accent5" w:themeShade="80"/>
                              </w:rPr>
                              <w:t xml:space="preserve"> skills: </w:t>
                            </w:r>
                            <w:r w:rsidR="00BA0251">
                              <w:rPr>
                                <w:color w:val="215868" w:themeColor="accent5" w:themeShade="80"/>
                              </w:rPr>
                              <w:t>creatief en kritisch denken</w:t>
                            </w:r>
                            <w:r w:rsidR="00B32D83">
                              <w:rPr>
                                <w:color w:val="215868" w:themeColor="accent5" w:themeShade="80"/>
                              </w:rPr>
                              <w:t>, communiceren, samenwerken</w:t>
                            </w:r>
                            <w:r w:rsidR="00BA0251">
                              <w:rPr>
                                <w:color w:val="215868" w:themeColor="accent5" w:themeShade="80"/>
                              </w:rPr>
                              <w:t xml:space="preserve"> en </w:t>
                            </w:r>
                            <w:proofErr w:type="gramStart"/>
                            <w:r w:rsidR="00BA0251">
                              <w:rPr>
                                <w:color w:val="215868" w:themeColor="accent5" w:themeShade="80"/>
                              </w:rPr>
                              <w:t>probleem-oplossend</w:t>
                            </w:r>
                            <w:proofErr w:type="gramEnd"/>
                            <w:r w:rsidR="00BA0251">
                              <w:rPr>
                                <w:color w:val="215868" w:themeColor="accent5" w:themeShade="80"/>
                              </w:rPr>
                              <w:t xml:space="preserve"> vermogen worden gestimuleerd.</w:t>
                            </w:r>
                          </w:p>
                          <w:p w14:paraId="6C62F55E" w14:textId="77777777" w:rsidR="000236FD" w:rsidRPr="00FF5C50" w:rsidRDefault="000236FD" w:rsidP="000236FD">
                            <w:pPr>
                              <w:pStyle w:val="WCondertitelscaps"/>
                              <w:rPr>
                                <w:rFonts w:ascii="GT Pressura Bold" w:hAnsi="GT Pressura Bold"/>
                                <w:color w:val="215868" w:themeColor="accent5" w:themeShade="80"/>
                              </w:rPr>
                            </w:pPr>
                          </w:p>
                          <w:p w14:paraId="6C62F55F" w14:textId="77777777" w:rsidR="000236FD" w:rsidRPr="00FF5C50" w:rsidRDefault="000236FD" w:rsidP="009A7CB7">
                            <w:pPr>
                              <w:pStyle w:val="TitelRechts"/>
                              <w:rPr>
                                <w:color w:val="215868" w:themeColor="accent5" w:themeShade="80"/>
                              </w:rPr>
                            </w:pPr>
                            <w:r w:rsidRPr="00FF5C50">
                              <w:rPr>
                                <w:color w:val="215868" w:themeColor="accent5" w:themeShade="80"/>
                              </w:rPr>
                              <w:t>BEZOEKADRES</w:t>
                            </w:r>
                          </w:p>
                          <w:p w14:paraId="6C62F560" w14:textId="22C12ADC" w:rsidR="000236FD" w:rsidRPr="00FF5C50" w:rsidRDefault="00E56DA3" w:rsidP="009A7CB7">
                            <w:pPr>
                              <w:pStyle w:val="TekstRechts"/>
                              <w:rPr>
                                <w:color w:val="215868" w:themeColor="accent5" w:themeShade="80"/>
                              </w:rPr>
                            </w:pPr>
                            <w:r>
                              <w:rPr>
                                <w:color w:val="215868" w:themeColor="accent5" w:themeShade="80"/>
                              </w:rPr>
                              <w:t>M</w:t>
                            </w:r>
                            <w:r w:rsidR="000236FD" w:rsidRPr="00FF5C50">
                              <w:rPr>
                                <w:color w:val="215868" w:themeColor="accent5" w:themeShade="80"/>
                              </w:rPr>
                              <w:t>useum</w:t>
                            </w:r>
                            <w:r>
                              <w:rPr>
                                <w:color w:val="215868" w:themeColor="accent5" w:themeShade="80"/>
                              </w:rPr>
                              <w:t xml:space="preserve"> Volkenkunde</w:t>
                            </w:r>
                          </w:p>
                          <w:p w14:paraId="6C62F561" w14:textId="2021EF19" w:rsidR="000236FD" w:rsidRPr="00FF5C50" w:rsidRDefault="00E56DA3" w:rsidP="009A7CB7">
                            <w:pPr>
                              <w:pStyle w:val="TekstRechts"/>
                              <w:rPr>
                                <w:color w:val="215868" w:themeColor="accent5" w:themeShade="80"/>
                              </w:rPr>
                            </w:pPr>
                            <w:r>
                              <w:rPr>
                                <w:color w:val="215868" w:themeColor="accent5" w:themeShade="80"/>
                              </w:rPr>
                              <w:t>Steenstraat 1</w:t>
                            </w:r>
                          </w:p>
                          <w:p w14:paraId="6C62F562" w14:textId="4B9BA2EC" w:rsidR="000236FD" w:rsidRPr="00FF5C50" w:rsidRDefault="00E56DA3" w:rsidP="009A7CB7">
                            <w:pPr>
                              <w:pStyle w:val="TekstRechts"/>
                              <w:rPr>
                                <w:color w:val="215868" w:themeColor="accent5" w:themeShade="80"/>
                              </w:rPr>
                            </w:pPr>
                            <w:r>
                              <w:rPr>
                                <w:color w:val="215868" w:themeColor="accent5" w:themeShade="80"/>
                              </w:rPr>
                              <w:t>2312 BS Leiden</w:t>
                            </w:r>
                          </w:p>
                          <w:p w14:paraId="6C62F563" w14:textId="77777777" w:rsidR="000236FD" w:rsidRPr="00FF5C50" w:rsidRDefault="000236FD" w:rsidP="000236FD">
                            <w:pPr>
                              <w:pStyle w:val="WC09plat8ptinfo"/>
                              <w:rPr>
                                <w:rFonts w:ascii="GT Pressura Bold" w:hAnsi="GT Pressura Bold"/>
                                <w:color w:val="215868" w:themeColor="accent5" w:themeShade="80"/>
                              </w:rPr>
                            </w:pPr>
                          </w:p>
                          <w:p w14:paraId="6C62F564" w14:textId="77777777" w:rsidR="000236FD" w:rsidRPr="00FF5C50" w:rsidRDefault="000236FD" w:rsidP="009A7CB7">
                            <w:pPr>
                              <w:pStyle w:val="TitelRechts"/>
                              <w:rPr>
                                <w:color w:val="215868" w:themeColor="accent5" w:themeShade="80"/>
                              </w:rPr>
                            </w:pPr>
                            <w:r w:rsidRPr="00FF5C50">
                              <w:rPr>
                                <w:color w:val="215868" w:themeColor="accent5" w:themeShade="80"/>
                              </w:rPr>
                              <w:t>CONTACT</w:t>
                            </w:r>
                          </w:p>
                          <w:p w14:paraId="6C62F565" w14:textId="77777777" w:rsidR="000236FD" w:rsidRPr="00FF5C50" w:rsidRDefault="000236FD" w:rsidP="009A7CB7">
                            <w:pPr>
                              <w:pStyle w:val="TekstRechts"/>
                              <w:rPr>
                                <w:color w:val="215868" w:themeColor="accent5" w:themeShade="80"/>
                              </w:rPr>
                            </w:pPr>
                            <w:r w:rsidRPr="00FF5C50">
                              <w:rPr>
                                <w:color w:val="215868" w:themeColor="accent5" w:themeShade="80"/>
                              </w:rPr>
                              <w:t>Afdeling reserveringen</w:t>
                            </w:r>
                          </w:p>
                          <w:p w14:paraId="6C62F566" w14:textId="003C8D9B" w:rsidR="000236FD" w:rsidRPr="00FF5C50" w:rsidRDefault="00E56DA3" w:rsidP="009A7CB7">
                            <w:pPr>
                              <w:pStyle w:val="TekstRechts"/>
                              <w:rPr>
                                <w:color w:val="215868" w:themeColor="accent5" w:themeShade="80"/>
                              </w:rPr>
                            </w:pPr>
                            <w:r>
                              <w:rPr>
                                <w:color w:val="215868" w:themeColor="accent5" w:themeShade="80"/>
                              </w:rPr>
                              <w:t>088-004283</w:t>
                            </w:r>
                            <w:r w:rsidR="000236FD" w:rsidRPr="00FF5C50">
                              <w:rPr>
                                <w:color w:val="215868" w:themeColor="accent5" w:themeShade="80"/>
                              </w:rPr>
                              <w:t>0</w:t>
                            </w:r>
                          </w:p>
                          <w:p w14:paraId="6C62F567" w14:textId="349D94BA" w:rsidR="000236FD" w:rsidRPr="009149DE" w:rsidRDefault="00E56DA3" w:rsidP="009A7CB7">
                            <w:pPr>
                              <w:pStyle w:val="TekstGrootRechts"/>
                              <w:rPr>
                                <w:color w:val="215868" w:themeColor="accent5" w:themeShade="80"/>
                                <w:lang w:val="nl-NL"/>
                              </w:rPr>
                            </w:pPr>
                            <w:proofErr w:type="gramStart"/>
                            <w:r w:rsidRPr="009149DE">
                              <w:rPr>
                                <w:color w:val="215868" w:themeColor="accent5" w:themeShade="80"/>
                                <w:lang w:val="nl-NL"/>
                              </w:rPr>
                              <w:t>reserveren</w:t>
                            </w:r>
                            <w:r w:rsidR="000236FD" w:rsidRPr="009149DE">
                              <w:rPr>
                                <w:color w:val="215868" w:themeColor="accent5" w:themeShade="80"/>
                                <w:lang w:val="nl-NL"/>
                              </w:rPr>
                              <w:t>@</w:t>
                            </w:r>
                            <w:r w:rsidRPr="009149DE">
                              <w:rPr>
                                <w:color w:val="215868" w:themeColor="accent5" w:themeShade="80"/>
                                <w:lang w:val="nl-NL"/>
                              </w:rPr>
                              <w:t>volkenkunde</w:t>
                            </w:r>
                            <w:r w:rsidR="000236FD" w:rsidRPr="009149DE">
                              <w:rPr>
                                <w:color w:val="215868" w:themeColor="accent5" w:themeShade="80"/>
                                <w:lang w:val="nl-NL"/>
                              </w:rPr>
                              <w:t>.nl</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2F527" id="_x0000_s1029" type="#_x0000_t202" style="position:absolute;margin-left:54.5pt;margin-top:178.6pt;width:187.1pt;height:396.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" filled="f" stroked="f">
                <v:textbox inset="0,0,0,0">
                  <w:txbxContent>
                    <w:p w14:paraId="6C62F552" w14:textId="77777777" w:rsidR="000236FD" w:rsidRPr="00FF5C50" w:rsidRDefault="000236FD" w:rsidP="009A7CB7">
                      <w:pPr>
                        <w:pStyle w:val="TitelRechts"/>
                        <w:rPr>
                          <w:color w:val="215868" w:themeColor="accent5" w:themeShade="80"/>
                        </w:rPr>
                      </w:pPr>
                      <w:r w:rsidRPr="00FF5C50">
                        <w:rPr>
                          <w:color w:val="215868" w:themeColor="accent5" w:themeShade="80"/>
                        </w:rPr>
                        <w:t>voor wie</w:t>
                      </w:r>
                      <w:r w:rsidRPr="00FF5C50">
                        <w:rPr>
                          <w:color w:val="215868" w:themeColor="accent5" w:themeShade="80"/>
                        </w:rPr>
                        <w:tab/>
                      </w:r>
                    </w:p>
                    <w:p w14:paraId="6C62F553" w14:textId="46EC5441" w:rsidR="000236FD" w:rsidRPr="00FF5C50" w:rsidRDefault="00BA0251" w:rsidP="009A7CB7">
                      <w:pPr>
                        <w:pStyle w:val="TekstRechts"/>
                        <w:rPr>
                          <w:color w:val="215868" w:themeColor="accent5" w:themeShade="80"/>
                        </w:rPr>
                      </w:pPr>
                      <w:r>
                        <w:rPr>
                          <w:color w:val="215868" w:themeColor="accent5" w:themeShade="80"/>
                        </w:rPr>
                        <w:t>Leerlingen van Groep 6 (PO)</w:t>
                      </w:r>
                    </w:p>
                    <w:p w14:paraId="6C62F554" w14:textId="77777777" w:rsidR="000236FD" w:rsidRPr="00FF5C50" w:rsidRDefault="000236FD" w:rsidP="000236FD">
                      <w:pPr>
                        <w:pStyle w:val="WC09plat8ptinfo"/>
                        <w:rPr>
                          <w:rFonts w:ascii="GT Pressura Bold" w:hAnsi="GT Pressura Bold" w:cs="GTPressura-Regular"/>
                          <w:b w:val="0"/>
                          <w:bCs w:val="0"/>
                          <w:color w:val="215868" w:themeColor="accent5" w:themeShade="80"/>
                          <w:sz w:val="20"/>
                          <w:szCs w:val="20"/>
                        </w:rPr>
                      </w:pPr>
                    </w:p>
                    <w:p w14:paraId="6C62F555" w14:textId="77777777" w:rsidR="000236FD" w:rsidRPr="00FF5C50" w:rsidRDefault="000236FD" w:rsidP="009A7CB7">
                      <w:pPr>
                        <w:pStyle w:val="TitelRechts"/>
                        <w:rPr>
                          <w:color w:val="215868" w:themeColor="accent5" w:themeShade="80"/>
                        </w:rPr>
                      </w:pPr>
                      <w:r w:rsidRPr="00FF5C50">
                        <w:rPr>
                          <w:color w:val="215868" w:themeColor="accent5" w:themeShade="80"/>
                        </w:rPr>
                        <w:t>LEERDOELEN</w:t>
                      </w:r>
                    </w:p>
                    <w:p w14:paraId="6C62F557" w14:textId="6E8B68E6" w:rsidR="000236FD" w:rsidRPr="00BA0251" w:rsidRDefault="000236FD" w:rsidP="00E71312">
                      <w:pPr>
                        <w:pStyle w:val="LijstRechts"/>
                        <w:rPr>
                          <w:color w:val="215868" w:themeColor="accent5" w:themeShade="80"/>
                        </w:rPr>
                      </w:pPr>
                      <w:r w:rsidRPr="00BA0251">
                        <w:rPr>
                          <w:color w:val="215868" w:themeColor="accent5" w:themeShade="80"/>
                        </w:rPr>
                        <w:t xml:space="preserve">Leerlingen </w:t>
                      </w:r>
                      <w:r w:rsidR="00BA0251">
                        <w:rPr>
                          <w:color w:val="215868" w:themeColor="accent5" w:themeShade="80"/>
                        </w:rPr>
                        <w:t>laten ervaren hoe de VOC handeldreef</w:t>
                      </w:r>
                      <w:r w:rsidRPr="00BA0251">
                        <w:rPr>
                          <w:color w:val="215868" w:themeColor="accent5" w:themeShade="80"/>
                        </w:rPr>
                        <w:t>.</w:t>
                      </w:r>
                    </w:p>
                    <w:p w14:paraId="3A48BFCC" w14:textId="4409C801" w:rsidR="005C44A7" w:rsidRDefault="005C44A7" w:rsidP="009A7CB7">
                      <w:pPr>
                        <w:pStyle w:val="LijstRechts"/>
                        <w:rPr>
                          <w:color w:val="215868" w:themeColor="accent5" w:themeShade="80"/>
                        </w:rPr>
                      </w:pPr>
                      <w:r>
                        <w:rPr>
                          <w:color w:val="215868" w:themeColor="accent5" w:themeShade="80"/>
                        </w:rPr>
                        <w:t xml:space="preserve">Leerlingen </w:t>
                      </w:r>
                      <w:r w:rsidRPr="009149DE">
                        <w:rPr>
                          <w:color w:val="215868" w:themeColor="accent5" w:themeShade="80"/>
                        </w:rPr>
                        <w:t>inzicht</w:t>
                      </w:r>
                      <w:r w:rsidR="003C58E9">
                        <w:rPr>
                          <w:color w:val="215868" w:themeColor="accent5" w:themeShade="80"/>
                        </w:rPr>
                        <w:t xml:space="preserve"> geven</w:t>
                      </w:r>
                      <w:r w:rsidRPr="009149DE">
                        <w:rPr>
                          <w:color w:val="215868" w:themeColor="accent5" w:themeShade="80"/>
                        </w:rPr>
                        <w:t xml:space="preserve"> in de verhoudingen tussen de lokale bevolking of machthebbers en de handelaren van de VOC</w:t>
                      </w:r>
                    </w:p>
                    <w:p w14:paraId="1668E270" w14:textId="77777777" w:rsidR="003C58E9" w:rsidRDefault="003C58E9" w:rsidP="003C58E9">
                      <w:pPr>
                        <w:pStyle w:val="LijstRechts"/>
                        <w:rPr>
                          <w:color w:val="215868" w:themeColor="accent5" w:themeShade="80"/>
                        </w:rPr>
                      </w:pPr>
                      <w:r w:rsidRPr="00FF5C50">
                        <w:rPr>
                          <w:color w:val="215868" w:themeColor="accent5" w:themeShade="80"/>
                        </w:rPr>
                        <w:t>Leerlingen</w:t>
                      </w:r>
                      <w:r>
                        <w:rPr>
                          <w:color w:val="215868" w:themeColor="accent5" w:themeShade="80"/>
                        </w:rPr>
                        <w:t xml:space="preserve"> zo inzicht geven in het effect dat de VOC heeft gehad in de relatie met deze landen.</w:t>
                      </w:r>
                      <w:r w:rsidRPr="00FF5C50">
                        <w:rPr>
                          <w:color w:val="215868" w:themeColor="accent5" w:themeShade="80"/>
                        </w:rPr>
                        <w:t xml:space="preserve"> </w:t>
                      </w:r>
                    </w:p>
                    <w:p w14:paraId="030BE7B0" w14:textId="77777777" w:rsidR="003C58E9" w:rsidRPr="00FF5C50" w:rsidRDefault="003C58E9" w:rsidP="009D0D87">
                      <w:pPr>
                        <w:pStyle w:val="LijstRechts"/>
                        <w:numPr>
                          <w:ilvl w:val="0"/>
                          <w:numId w:val="0"/>
                        </w:numPr>
                        <w:ind w:left="170"/>
                        <w:rPr>
                          <w:color w:val="215868" w:themeColor="accent5" w:themeShade="80"/>
                        </w:rPr>
                      </w:pPr>
                    </w:p>
                    <w:p w14:paraId="6C62F559" w14:textId="77777777" w:rsidR="000236FD" w:rsidRPr="00FF5C50" w:rsidRDefault="000236FD" w:rsidP="000236FD">
                      <w:pPr>
                        <w:pStyle w:val="WC09plat8ptinfo"/>
                        <w:rPr>
                          <w:rFonts w:ascii="GT Pressura Bold" w:hAnsi="GT Pressura Bold"/>
                          <w:caps/>
                          <w:color w:val="215868" w:themeColor="accent5" w:themeShade="80"/>
                          <w:sz w:val="20"/>
                          <w:szCs w:val="20"/>
                        </w:rPr>
                      </w:pPr>
                    </w:p>
                    <w:p w14:paraId="6C62F55A" w14:textId="77777777" w:rsidR="000236FD" w:rsidRPr="00FF5C50" w:rsidRDefault="000236FD" w:rsidP="009A7CB7">
                      <w:pPr>
                        <w:pStyle w:val="TitelRechts"/>
                        <w:rPr>
                          <w:color w:val="215868" w:themeColor="accent5" w:themeShade="80"/>
                        </w:rPr>
                      </w:pPr>
                      <w:r w:rsidRPr="00FF5C50">
                        <w:rPr>
                          <w:color w:val="215868" w:themeColor="accent5" w:themeShade="80"/>
                        </w:rPr>
                        <w:t>SLUIT AAN BIJ</w:t>
                      </w:r>
                    </w:p>
                    <w:p w14:paraId="3D54AE57" w14:textId="77777777" w:rsidR="00BA0251" w:rsidRDefault="000236FD" w:rsidP="00BA0251">
                      <w:pPr>
                        <w:pStyle w:val="TekstRechts"/>
                        <w:rPr>
                          <w:color w:val="215868" w:themeColor="accent5" w:themeShade="80"/>
                        </w:rPr>
                      </w:pPr>
                      <w:r w:rsidRPr="00FF5C50">
                        <w:rPr>
                          <w:color w:val="215868" w:themeColor="accent5" w:themeShade="80"/>
                        </w:rPr>
                        <w:t xml:space="preserve">Kerndoelen: </w:t>
                      </w:r>
                      <w:r w:rsidR="00BA0251">
                        <w:rPr>
                          <w:color w:val="215868" w:themeColor="accent5" w:themeShade="80"/>
                        </w:rPr>
                        <w:t>1 (Nederlands), 50 (Ruimte), 52 (Tijd), 56 (Kunstzinnige oriëntatie)</w:t>
                      </w:r>
                    </w:p>
                    <w:p w14:paraId="6C62F55D" w14:textId="17D70FB3" w:rsidR="000236FD" w:rsidRPr="00FF5C50" w:rsidRDefault="000236FD" w:rsidP="00BA0251">
                      <w:pPr>
                        <w:pStyle w:val="TekstRechts"/>
                        <w:rPr>
                          <w:color w:val="215868" w:themeColor="accent5" w:themeShade="80"/>
                        </w:rPr>
                      </w:pPr>
                      <w:r w:rsidRPr="00FF5C50">
                        <w:rPr>
                          <w:color w:val="215868" w:themeColor="accent5" w:themeShade="80"/>
                        </w:rPr>
                        <w:t xml:space="preserve">21st </w:t>
                      </w:r>
                      <w:proofErr w:type="spellStart"/>
                      <w:r w:rsidRPr="00FF5C50">
                        <w:rPr>
                          <w:color w:val="215868" w:themeColor="accent5" w:themeShade="80"/>
                        </w:rPr>
                        <w:t>century</w:t>
                      </w:r>
                      <w:proofErr w:type="spellEnd"/>
                      <w:r w:rsidRPr="00FF5C50">
                        <w:rPr>
                          <w:color w:val="215868" w:themeColor="accent5" w:themeShade="80"/>
                        </w:rPr>
                        <w:t xml:space="preserve"> skills: </w:t>
                      </w:r>
                      <w:r w:rsidR="00BA0251">
                        <w:rPr>
                          <w:color w:val="215868" w:themeColor="accent5" w:themeShade="80"/>
                        </w:rPr>
                        <w:t>creatief en kritisch denken</w:t>
                      </w:r>
                      <w:r w:rsidR="00B32D83">
                        <w:rPr>
                          <w:color w:val="215868" w:themeColor="accent5" w:themeShade="80"/>
                        </w:rPr>
                        <w:t>, communiceren, samenwerken</w:t>
                      </w:r>
                      <w:r w:rsidR="00BA0251">
                        <w:rPr>
                          <w:color w:val="215868" w:themeColor="accent5" w:themeShade="80"/>
                        </w:rPr>
                        <w:t xml:space="preserve"> en probleem-oplossend vermogen worden gestimuleerd.</w:t>
                      </w:r>
                    </w:p>
                    <w:p w14:paraId="6C62F55E" w14:textId="77777777" w:rsidR="000236FD" w:rsidRPr="00FF5C50" w:rsidRDefault="000236FD" w:rsidP="000236FD">
                      <w:pPr>
                        <w:pStyle w:val="WCondertitelscaps"/>
                        <w:rPr>
                          <w:rFonts w:ascii="GT Pressura Bold" w:hAnsi="GT Pressura Bold"/>
                          <w:color w:val="215868" w:themeColor="accent5" w:themeShade="80"/>
                        </w:rPr>
                      </w:pPr>
                    </w:p>
                    <w:p w14:paraId="6C62F55F" w14:textId="77777777" w:rsidR="000236FD" w:rsidRPr="00FF5C50" w:rsidRDefault="000236FD" w:rsidP="009A7CB7">
                      <w:pPr>
                        <w:pStyle w:val="TitelRechts"/>
                        <w:rPr>
                          <w:color w:val="215868" w:themeColor="accent5" w:themeShade="80"/>
                        </w:rPr>
                      </w:pPr>
                      <w:r w:rsidRPr="00FF5C50">
                        <w:rPr>
                          <w:color w:val="215868" w:themeColor="accent5" w:themeShade="80"/>
                        </w:rPr>
                        <w:t>BEZOEKADRES</w:t>
                      </w:r>
                    </w:p>
                    <w:p w14:paraId="6C62F560" w14:textId="22C12ADC" w:rsidR="000236FD" w:rsidRPr="00FF5C50" w:rsidRDefault="00E56DA3" w:rsidP="009A7CB7">
                      <w:pPr>
                        <w:pStyle w:val="TekstRechts"/>
                        <w:rPr>
                          <w:color w:val="215868" w:themeColor="accent5" w:themeShade="80"/>
                        </w:rPr>
                      </w:pPr>
                      <w:r>
                        <w:rPr>
                          <w:color w:val="215868" w:themeColor="accent5" w:themeShade="80"/>
                        </w:rPr>
                        <w:t>M</w:t>
                      </w:r>
                      <w:r w:rsidR="000236FD" w:rsidRPr="00FF5C50">
                        <w:rPr>
                          <w:color w:val="215868" w:themeColor="accent5" w:themeShade="80"/>
                        </w:rPr>
                        <w:t>useum</w:t>
                      </w:r>
                      <w:r>
                        <w:rPr>
                          <w:color w:val="215868" w:themeColor="accent5" w:themeShade="80"/>
                        </w:rPr>
                        <w:t xml:space="preserve"> Volkenkunde</w:t>
                      </w:r>
                    </w:p>
                    <w:p w14:paraId="6C62F561" w14:textId="2021EF19" w:rsidR="000236FD" w:rsidRPr="00FF5C50" w:rsidRDefault="00E56DA3" w:rsidP="009A7CB7">
                      <w:pPr>
                        <w:pStyle w:val="TekstRechts"/>
                        <w:rPr>
                          <w:color w:val="215868" w:themeColor="accent5" w:themeShade="80"/>
                        </w:rPr>
                      </w:pPr>
                      <w:r>
                        <w:rPr>
                          <w:color w:val="215868" w:themeColor="accent5" w:themeShade="80"/>
                        </w:rPr>
                        <w:t>Steenstraat 1</w:t>
                      </w:r>
                    </w:p>
                    <w:p w14:paraId="6C62F562" w14:textId="4B9BA2EC" w:rsidR="000236FD" w:rsidRPr="00FF5C50" w:rsidRDefault="00E56DA3" w:rsidP="009A7CB7">
                      <w:pPr>
                        <w:pStyle w:val="TekstRechts"/>
                        <w:rPr>
                          <w:color w:val="215868" w:themeColor="accent5" w:themeShade="80"/>
                        </w:rPr>
                      </w:pPr>
                      <w:r>
                        <w:rPr>
                          <w:color w:val="215868" w:themeColor="accent5" w:themeShade="80"/>
                        </w:rPr>
                        <w:t>2312 BS Leiden</w:t>
                      </w:r>
                    </w:p>
                    <w:p w14:paraId="6C62F563" w14:textId="77777777" w:rsidR="000236FD" w:rsidRPr="00FF5C50" w:rsidRDefault="000236FD" w:rsidP="000236FD">
                      <w:pPr>
                        <w:pStyle w:val="WC09plat8ptinfo"/>
                        <w:rPr>
                          <w:rFonts w:ascii="GT Pressura Bold" w:hAnsi="GT Pressura Bold"/>
                          <w:color w:val="215868" w:themeColor="accent5" w:themeShade="80"/>
                        </w:rPr>
                      </w:pPr>
                    </w:p>
                    <w:p w14:paraId="6C62F564" w14:textId="77777777" w:rsidR="000236FD" w:rsidRPr="00FF5C50" w:rsidRDefault="000236FD" w:rsidP="009A7CB7">
                      <w:pPr>
                        <w:pStyle w:val="TitelRechts"/>
                        <w:rPr>
                          <w:color w:val="215868" w:themeColor="accent5" w:themeShade="80"/>
                        </w:rPr>
                      </w:pPr>
                      <w:r w:rsidRPr="00FF5C50">
                        <w:rPr>
                          <w:color w:val="215868" w:themeColor="accent5" w:themeShade="80"/>
                        </w:rPr>
                        <w:t>CONTACT</w:t>
                      </w:r>
                    </w:p>
                    <w:p w14:paraId="6C62F565" w14:textId="77777777" w:rsidR="000236FD" w:rsidRPr="00FF5C50" w:rsidRDefault="000236FD" w:rsidP="009A7CB7">
                      <w:pPr>
                        <w:pStyle w:val="TekstRechts"/>
                        <w:rPr>
                          <w:color w:val="215868" w:themeColor="accent5" w:themeShade="80"/>
                        </w:rPr>
                      </w:pPr>
                      <w:r w:rsidRPr="00FF5C50">
                        <w:rPr>
                          <w:color w:val="215868" w:themeColor="accent5" w:themeShade="80"/>
                        </w:rPr>
                        <w:t>Afdeling reserveringen</w:t>
                      </w:r>
                    </w:p>
                    <w:p w14:paraId="6C62F566" w14:textId="003C8D9B" w:rsidR="000236FD" w:rsidRPr="00FF5C50" w:rsidRDefault="00E56DA3" w:rsidP="009A7CB7">
                      <w:pPr>
                        <w:pStyle w:val="TekstRechts"/>
                        <w:rPr>
                          <w:color w:val="215868" w:themeColor="accent5" w:themeShade="80"/>
                        </w:rPr>
                      </w:pPr>
                      <w:r>
                        <w:rPr>
                          <w:color w:val="215868" w:themeColor="accent5" w:themeShade="80"/>
                        </w:rPr>
                        <w:t>088-004283</w:t>
                      </w:r>
                      <w:r w:rsidR="000236FD" w:rsidRPr="00FF5C50">
                        <w:rPr>
                          <w:color w:val="215868" w:themeColor="accent5" w:themeShade="80"/>
                        </w:rPr>
                        <w:t>0</w:t>
                      </w:r>
                    </w:p>
                    <w:p w14:paraId="6C62F567" w14:textId="349D94BA" w:rsidR="000236FD" w:rsidRPr="009149DE" w:rsidRDefault="00E56DA3" w:rsidP="009A7CB7">
                      <w:pPr>
                        <w:pStyle w:val="TekstGrootRechts"/>
                        <w:rPr>
                          <w:color w:val="215868" w:themeColor="accent5" w:themeShade="80"/>
                          <w:lang w:val="nl-NL"/>
                        </w:rPr>
                      </w:pPr>
                      <w:r w:rsidRPr="009149DE">
                        <w:rPr>
                          <w:color w:val="215868" w:themeColor="accent5" w:themeShade="80"/>
                          <w:lang w:val="nl-NL"/>
                        </w:rPr>
                        <w:t>reserveren</w:t>
                      </w:r>
                      <w:r w:rsidR="000236FD" w:rsidRPr="009149DE">
                        <w:rPr>
                          <w:color w:val="215868" w:themeColor="accent5" w:themeShade="80"/>
                          <w:lang w:val="nl-NL"/>
                        </w:rPr>
                        <w:t>@</w:t>
                      </w:r>
                      <w:r w:rsidRPr="009149DE">
                        <w:rPr>
                          <w:color w:val="215868" w:themeColor="accent5" w:themeShade="80"/>
                          <w:lang w:val="nl-NL"/>
                        </w:rPr>
                        <w:t>volkenkunde</w:t>
                      </w:r>
                      <w:r w:rsidR="000236FD" w:rsidRPr="009149DE">
                        <w:rPr>
                          <w:color w:val="215868" w:themeColor="accent5" w:themeShade="80"/>
                          <w:lang w:val="nl-NL"/>
                        </w:rPr>
                        <w:t>.nl</w:t>
                      </w:r>
                    </w:p>
                  </w:txbxContent>
                </v:textbox>
                <w10:wrap type="square"/>
              </v:shape>
            </w:pict>
          </mc:Fallback>
        </mc:AlternateContent>
      </w:r>
    </w:p>
    <w:sectPr w:rsidR="003F0CB6" w:rsidRPr="0032603A" w:rsidSect="000236FD">
      <w:pgSz w:w="16839" w:h="11907" w:orient="landscape" w:code="9"/>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T Pressura Bold">
    <w:panose1 w:val="02000506020000020004"/>
    <w:charset w:val="00"/>
    <w:family w:val="modern"/>
    <w:notTrueType/>
    <w:pitch w:val="variable"/>
    <w:sig w:usb0="A00000AF" w:usb1="5000206A"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6FA47FF0-5A3F-4CD1-B4D1-B5D5EE048F2D}"/>
    <w:embedBold r:id="rId2" w:fontKey="{C08E3858-1630-4FFE-B828-DF6703E81689}"/>
  </w:font>
  <w:font w:name="GTPressura-Bold">
    <w:panose1 w:val="02000506020000020004"/>
    <w:charset w:val="EE"/>
    <w:family w:val="auto"/>
    <w:pitch w:val="variable"/>
    <w:sig w:usb0="A00000AF" w:usb1="5000206A" w:usb2="00000000" w:usb3="00000000" w:csb0="00000002" w:csb1="00000000"/>
    <w:embedRegular r:id="rId3" w:fontKey="{2D0475BB-84F0-46CB-ABB6-1C3F2BC858DF}"/>
    <w:embedBold r:id="rId4" w:fontKey="{8461A774-8235-4466-9437-685BD4657FBA}"/>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TPressura">
    <w:panose1 w:val="02000506020000020004"/>
    <w:charset w:val="EE"/>
    <w:family w:val="auto"/>
    <w:pitch w:val="variable"/>
    <w:sig w:usb0="A00000AF" w:usb1="5000206A" w:usb2="00000000" w:usb3="00000000" w:csb0="00000002" w:csb1="00000000"/>
    <w:embedRegular r:id="rId5" w:fontKey="{E2B6DDA7-44BB-4B3D-A48A-979DDE6B2CC9}"/>
  </w:font>
  <w:font w:name="GTPressura-Regular">
    <w:panose1 w:val="00000000000000000000"/>
    <w:charset w:val="4D"/>
    <w:family w:val="auto"/>
    <w:notTrueType/>
    <w:pitch w:val="default"/>
    <w:sig w:usb0="00000003" w:usb1="00000000" w:usb2="00000000" w:usb3="00000000" w:csb0="00000001" w:csb1="00000000"/>
  </w:font>
  <w:font w:name="GT Pressura">
    <w:charset w:val="00"/>
    <w:family w:val="auto"/>
    <w:pitch w:val="variable"/>
    <w:sig w:usb0="00000007" w:usb1="00000001" w:usb2="00000000" w:usb3="00000000" w:csb0="00000093" w:csb1="00000000"/>
    <w:embedRegular r:id="rId6" w:fontKey="{28F87952-83D6-44A2-BDAF-8177355FE38F}"/>
    <w:embedBold r:id="rId7" w:fontKey="{5A1969AF-BEE6-40EB-8512-8A5CB73F1F35}"/>
  </w:font>
  <w:font w:name="Segoe UI">
    <w:panose1 w:val="020B0502040204020203"/>
    <w:charset w:val="00"/>
    <w:family w:val="swiss"/>
    <w:pitch w:val="variable"/>
    <w:sig w:usb0="E10022FF" w:usb1="C000E47F" w:usb2="00000029" w:usb3="00000000" w:csb0="000001DF" w:csb1="00000000"/>
    <w:embedRegular r:id="rId8" w:fontKey="{A05F0458-8D7D-43C6-B6EE-3A75B09202EC}"/>
  </w:font>
  <w:font w:name="Cambria">
    <w:panose1 w:val="02040503050406030204"/>
    <w:charset w:val="00"/>
    <w:family w:val="roman"/>
    <w:pitch w:val="variable"/>
    <w:sig w:usb0="E00002FF" w:usb1="400004FF" w:usb2="00000000" w:usb3="00000000" w:csb0="0000019F" w:csb1="00000000"/>
    <w:embedRegular r:id="rId9" w:fontKey="{FE3DEEB0-7A19-45F1-8EAF-D73D74E90706}"/>
    <w:embedBold r:id="rId10" w:fontKey="{B078FCFB-8D7F-4F8D-B38B-D52B5A020F7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32"/>
    <w:multiLevelType w:val="hybridMultilevel"/>
    <w:tmpl w:val="FE00061A"/>
    <w:lvl w:ilvl="0" w:tplc="80E67B4A">
      <w:numFmt w:val="bullet"/>
      <w:pStyle w:val="LijstRechts"/>
      <w:lvlText w:val="-"/>
      <w:lvlJc w:val="left"/>
      <w:pPr>
        <w:ind w:left="720" w:hanging="360"/>
      </w:pPr>
      <w:rPr>
        <w:rFonts w:ascii="GT Pressura Bold" w:eastAsiaTheme="minorHAnsi" w:hAnsi="GT Pressura Bold" w:cs="GTPressura-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33145"/>
    <w:multiLevelType w:val="hybridMultilevel"/>
    <w:tmpl w:val="D6F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6FD"/>
    <w:rsid w:val="000236FD"/>
    <w:rsid w:val="00174537"/>
    <w:rsid w:val="00196D43"/>
    <w:rsid w:val="00234D24"/>
    <w:rsid w:val="00295B01"/>
    <w:rsid w:val="0032603A"/>
    <w:rsid w:val="00353904"/>
    <w:rsid w:val="00367D13"/>
    <w:rsid w:val="00380401"/>
    <w:rsid w:val="003A053E"/>
    <w:rsid w:val="003C58E9"/>
    <w:rsid w:val="003F0CB6"/>
    <w:rsid w:val="0044143B"/>
    <w:rsid w:val="00456789"/>
    <w:rsid w:val="0047683E"/>
    <w:rsid w:val="0056057A"/>
    <w:rsid w:val="0056770C"/>
    <w:rsid w:val="005C44A7"/>
    <w:rsid w:val="00692CC9"/>
    <w:rsid w:val="006D5CBE"/>
    <w:rsid w:val="007410AE"/>
    <w:rsid w:val="00770829"/>
    <w:rsid w:val="008301E4"/>
    <w:rsid w:val="00841FE6"/>
    <w:rsid w:val="008429DF"/>
    <w:rsid w:val="0084532A"/>
    <w:rsid w:val="009149DE"/>
    <w:rsid w:val="00956D72"/>
    <w:rsid w:val="009801F9"/>
    <w:rsid w:val="009A7CB7"/>
    <w:rsid w:val="009C0317"/>
    <w:rsid w:val="009C7C4A"/>
    <w:rsid w:val="009D0D87"/>
    <w:rsid w:val="00AA2871"/>
    <w:rsid w:val="00B32D83"/>
    <w:rsid w:val="00B550D7"/>
    <w:rsid w:val="00BA0251"/>
    <w:rsid w:val="00C175B0"/>
    <w:rsid w:val="00CF0DAC"/>
    <w:rsid w:val="00D759A1"/>
    <w:rsid w:val="00E56DA3"/>
    <w:rsid w:val="00E924A5"/>
    <w:rsid w:val="00E9565D"/>
    <w:rsid w:val="00EC6836"/>
    <w:rsid w:val="00ED7D81"/>
    <w:rsid w:val="00F116C5"/>
    <w:rsid w:val="00FC75F3"/>
    <w:rsid w:val="00FF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F5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Condertitelscaps">
    <w:name w:val="WC ondertitels caps"/>
    <w:basedOn w:val="Standaard"/>
    <w:link w:val="WCondertitelscapsChar"/>
    <w:uiPriority w:val="99"/>
    <w:rsid w:val="000236FD"/>
    <w:pPr>
      <w:tabs>
        <w:tab w:val="left" w:pos="283"/>
      </w:tabs>
      <w:suppressAutoHyphens/>
      <w:autoSpaceDE w:val="0"/>
      <w:autoSpaceDN w:val="0"/>
      <w:adjustRightInd w:val="0"/>
      <w:spacing w:after="0" w:line="240" w:lineRule="atLeast"/>
      <w:textAlignment w:val="center"/>
    </w:pPr>
    <w:rPr>
      <w:rFonts w:ascii="GTPressura-Bold" w:hAnsi="GTPressura-Bold" w:cs="GTPressura-Bold"/>
      <w:b/>
      <w:bCs/>
      <w:caps/>
      <w:color w:val="001C00"/>
      <w:sz w:val="20"/>
      <w:szCs w:val="20"/>
      <w:lang w:val="nl-NL"/>
    </w:rPr>
  </w:style>
  <w:style w:type="paragraph" w:customStyle="1" w:styleId="WC09plat8ptinfo">
    <w:name w:val="WC 09 plat 8pt info"/>
    <w:basedOn w:val="Standaard"/>
    <w:link w:val="WC09plat8ptinfoChar"/>
    <w:uiPriority w:val="99"/>
    <w:rsid w:val="000236FD"/>
    <w:pPr>
      <w:tabs>
        <w:tab w:val="left" w:pos="283"/>
      </w:tabs>
      <w:suppressAutoHyphens/>
      <w:autoSpaceDE w:val="0"/>
      <w:autoSpaceDN w:val="0"/>
      <w:adjustRightInd w:val="0"/>
      <w:spacing w:after="0" w:line="240" w:lineRule="atLeast"/>
      <w:ind w:left="170" w:hanging="170"/>
      <w:textAlignment w:val="center"/>
    </w:pPr>
    <w:rPr>
      <w:rFonts w:ascii="GTPressura-Bold" w:hAnsi="GTPressura-Bold" w:cs="GTPressura-Bold"/>
      <w:b/>
      <w:bCs/>
      <w:color w:val="001C00"/>
      <w:sz w:val="16"/>
      <w:szCs w:val="16"/>
      <w:lang w:val="nl-NL"/>
    </w:rPr>
  </w:style>
  <w:style w:type="paragraph" w:customStyle="1" w:styleId="LijstRechts">
    <w:name w:val="Lijst Rechts"/>
    <w:basedOn w:val="WC09plat8ptinfo"/>
    <w:link w:val="LijstRechtsChar"/>
    <w:qFormat/>
    <w:rsid w:val="009A7CB7"/>
    <w:pPr>
      <w:numPr>
        <w:numId w:val="2"/>
      </w:numPr>
      <w:ind w:left="170" w:hanging="170"/>
    </w:pPr>
    <w:rPr>
      <w:rFonts w:ascii="GT Pressura Bold" w:hAnsi="GT Pressura Bold"/>
      <w:color w:val="000000" w:themeColor="text1"/>
    </w:rPr>
  </w:style>
  <w:style w:type="paragraph" w:customStyle="1" w:styleId="TitelRechts">
    <w:name w:val="Titel Rechts"/>
    <w:basedOn w:val="WCondertitelscaps"/>
    <w:link w:val="TitelRechtsChar"/>
    <w:qFormat/>
    <w:rsid w:val="009A7CB7"/>
    <w:rPr>
      <w:rFonts w:ascii="GT Pressura Bold" w:hAnsi="GT Pressura Bold"/>
      <w:color w:val="000000" w:themeColor="text1"/>
    </w:rPr>
  </w:style>
  <w:style w:type="character" w:customStyle="1" w:styleId="WC09plat8ptinfoChar">
    <w:name w:val="WC 09 plat 8pt info Char"/>
    <w:basedOn w:val="Standaardalinea-lettertype"/>
    <w:link w:val="WC09plat8ptinfo"/>
    <w:uiPriority w:val="99"/>
    <w:rsid w:val="009A7CB7"/>
    <w:rPr>
      <w:rFonts w:ascii="GTPressura-Bold" w:hAnsi="GTPressura-Bold" w:cs="GTPressura-Bold"/>
      <w:b/>
      <w:bCs/>
      <w:color w:val="001C00"/>
      <w:sz w:val="16"/>
      <w:szCs w:val="16"/>
      <w:lang w:val="nl-NL"/>
    </w:rPr>
  </w:style>
  <w:style w:type="character" w:customStyle="1" w:styleId="LijstRechtsChar">
    <w:name w:val="Lijst Rechts Char"/>
    <w:basedOn w:val="WC09plat8ptinfoChar"/>
    <w:link w:val="LijstRechts"/>
    <w:rsid w:val="009A7CB7"/>
    <w:rPr>
      <w:rFonts w:ascii="GT Pressura Bold" w:hAnsi="GT Pressura Bold" w:cs="GTPressura-Bold"/>
      <w:b/>
      <w:bCs/>
      <w:color w:val="000000" w:themeColor="text1"/>
      <w:sz w:val="16"/>
      <w:szCs w:val="16"/>
      <w:lang w:val="nl-NL"/>
    </w:rPr>
  </w:style>
  <w:style w:type="paragraph" w:customStyle="1" w:styleId="TekstRechts">
    <w:name w:val="Tekst Rechts"/>
    <w:basedOn w:val="WC09plat8ptinfo"/>
    <w:link w:val="TekstRechtsChar"/>
    <w:qFormat/>
    <w:rsid w:val="009A7CB7"/>
    <w:rPr>
      <w:rFonts w:ascii="GT Pressura Bold" w:hAnsi="GT Pressura Bold"/>
      <w:color w:val="000000" w:themeColor="text1"/>
    </w:rPr>
  </w:style>
  <w:style w:type="character" w:customStyle="1" w:styleId="WCondertitelscapsChar">
    <w:name w:val="WC ondertitels caps Char"/>
    <w:basedOn w:val="Standaardalinea-lettertype"/>
    <w:link w:val="WCondertitelscaps"/>
    <w:uiPriority w:val="99"/>
    <w:rsid w:val="009A7CB7"/>
    <w:rPr>
      <w:rFonts w:ascii="GTPressura-Bold" w:hAnsi="GTPressura-Bold" w:cs="GTPressura-Bold"/>
      <w:b/>
      <w:bCs/>
      <w:caps/>
      <w:color w:val="001C00"/>
      <w:sz w:val="20"/>
      <w:szCs w:val="20"/>
      <w:lang w:val="nl-NL"/>
    </w:rPr>
  </w:style>
  <w:style w:type="character" w:customStyle="1" w:styleId="TitelRechtsChar">
    <w:name w:val="Titel Rechts Char"/>
    <w:basedOn w:val="WCondertitelscapsChar"/>
    <w:link w:val="TitelRechts"/>
    <w:rsid w:val="009A7CB7"/>
    <w:rPr>
      <w:rFonts w:ascii="GT Pressura Bold" w:hAnsi="GT Pressura Bold" w:cs="GTPressura-Bold"/>
      <w:b/>
      <w:bCs/>
      <w:caps/>
      <w:color w:val="000000" w:themeColor="text1"/>
      <w:sz w:val="20"/>
      <w:szCs w:val="20"/>
      <w:lang w:val="nl-NL"/>
    </w:rPr>
  </w:style>
  <w:style w:type="paragraph" w:customStyle="1" w:styleId="TekstGrootRechts">
    <w:name w:val="Tekst Groot Rechts"/>
    <w:basedOn w:val="Standaard"/>
    <w:link w:val="TekstGrootRechtsChar"/>
    <w:qFormat/>
    <w:rsid w:val="009A7CB7"/>
    <w:rPr>
      <w:rFonts w:ascii="GT Pressura Bold" w:hAnsi="GT Pressura Bold"/>
      <w:color w:val="000000" w:themeColor="text1"/>
    </w:rPr>
  </w:style>
  <w:style w:type="character" w:customStyle="1" w:styleId="TekstRechtsChar">
    <w:name w:val="Tekst Rechts Char"/>
    <w:basedOn w:val="WC09plat8ptinfoChar"/>
    <w:link w:val="TekstRechts"/>
    <w:rsid w:val="009A7CB7"/>
    <w:rPr>
      <w:rFonts w:ascii="GT Pressura Bold" w:hAnsi="GT Pressura Bold" w:cs="GTPressura-Bold"/>
      <w:b/>
      <w:bCs/>
      <w:color w:val="000000" w:themeColor="text1"/>
      <w:sz w:val="16"/>
      <w:szCs w:val="16"/>
      <w:lang w:val="nl-NL"/>
    </w:rPr>
  </w:style>
  <w:style w:type="paragraph" w:customStyle="1" w:styleId="WC04ondertitelscaps">
    <w:name w:val="WC 04 ondertitels caps"/>
    <w:basedOn w:val="Standaard"/>
    <w:link w:val="WC04ondertitelscapsChar"/>
    <w:uiPriority w:val="99"/>
    <w:rsid w:val="006D5CBE"/>
    <w:pPr>
      <w:suppressAutoHyphens/>
      <w:autoSpaceDE w:val="0"/>
      <w:autoSpaceDN w:val="0"/>
      <w:adjustRightInd w:val="0"/>
      <w:spacing w:after="0" w:line="240" w:lineRule="atLeast"/>
      <w:textAlignment w:val="center"/>
    </w:pPr>
    <w:rPr>
      <w:rFonts w:ascii="GTPressura" w:hAnsi="GTPressura" w:cs="GTPressura"/>
      <w:caps/>
      <w:color w:val="001C00"/>
      <w:sz w:val="28"/>
      <w:szCs w:val="28"/>
      <w:lang w:val="en-GB"/>
    </w:rPr>
  </w:style>
  <w:style w:type="character" w:customStyle="1" w:styleId="TekstGrootRechtsChar">
    <w:name w:val="Tekst Groot Rechts Char"/>
    <w:basedOn w:val="Standaardalinea-lettertype"/>
    <w:link w:val="TekstGrootRechts"/>
    <w:rsid w:val="009A7CB7"/>
    <w:rPr>
      <w:rFonts w:ascii="GT Pressura Bold" w:hAnsi="GT Pressura Bold"/>
      <w:color w:val="000000" w:themeColor="text1"/>
    </w:rPr>
  </w:style>
  <w:style w:type="paragraph" w:customStyle="1" w:styleId="WC01platregular">
    <w:name w:val="WC 01 plat regular"/>
    <w:basedOn w:val="Standaard"/>
    <w:link w:val="WC01platregularChar"/>
    <w:uiPriority w:val="99"/>
    <w:rsid w:val="006D5CBE"/>
    <w:pPr>
      <w:tabs>
        <w:tab w:val="left" w:pos="283"/>
      </w:tabs>
      <w:suppressAutoHyphens/>
      <w:autoSpaceDE w:val="0"/>
      <w:autoSpaceDN w:val="0"/>
      <w:adjustRightInd w:val="0"/>
      <w:spacing w:after="0" w:line="240" w:lineRule="atLeast"/>
      <w:textAlignment w:val="center"/>
    </w:pPr>
    <w:rPr>
      <w:rFonts w:ascii="GTPressura" w:hAnsi="GTPressura" w:cs="GTPressura"/>
      <w:color w:val="001C00"/>
      <w:sz w:val="20"/>
      <w:szCs w:val="20"/>
      <w:lang w:val="nl-NL"/>
    </w:rPr>
  </w:style>
  <w:style w:type="paragraph" w:customStyle="1" w:styleId="TitelBold">
    <w:name w:val="Titel Bold"/>
    <w:basedOn w:val="WC04ondertitelscaps"/>
    <w:link w:val="TitelBoldChar"/>
    <w:qFormat/>
    <w:rsid w:val="006D5CBE"/>
    <w:rPr>
      <w:rFonts w:ascii="GT Pressura Bold" w:hAnsi="GT Pressura Bold" w:cs="GTPressura-Regular"/>
      <w:color w:val="000000" w:themeColor="text1"/>
      <w:lang w:val="nl-NL"/>
    </w:rPr>
  </w:style>
  <w:style w:type="paragraph" w:customStyle="1" w:styleId="Titel1">
    <w:name w:val="Titel1"/>
    <w:basedOn w:val="WC04ondertitelscaps"/>
    <w:link w:val="TitelChar"/>
    <w:qFormat/>
    <w:rsid w:val="009801F9"/>
    <w:pPr>
      <w:spacing w:line="192" w:lineRule="auto"/>
    </w:pPr>
    <w:rPr>
      <w:rFonts w:ascii="GT Pressura" w:hAnsi="GT Pressura" w:cs="GTPressura-Regular"/>
      <w:color w:val="000000" w:themeColor="text1"/>
      <w:lang w:val="nl-NL"/>
    </w:rPr>
  </w:style>
  <w:style w:type="character" w:customStyle="1" w:styleId="WC04ondertitelscapsChar">
    <w:name w:val="WC 04 ondertitels caps Char"/>
    <w:basedOn w:val="Standaardalinea-lettertype"/>
    <w:link w:val="WC04ondertitelscaps"/>
    <w:uiPriority w:val="99"/>
    <w:rsid w:val="006D5CBE"/>
    <w:rPr>
      <w:rFonts w:ascii="GTPressura" w:hAnsi="GTPressura" w:cs="GTPressura"/>
      <w:caps/>
      <w:color w:val="001C00"/>
      <w:sz w:val="28"/>
      <w:szCs w:val="28"/>
      <w:lang w:val="en-GB"/>
    </w:rPr>
  </w:style>
  <w:style w:type="character" w:customStyle="1" w:styleId="TitelBoldChar">
    <w:name w:val="Titel Bold Char"/>
    <w:basedOn w:val="WC04ondertitelscapsChar"/>
    <w:link w:val="TitelBold"/>
    <w:rsid w:val="006D5CBE"/>
    <w:rPr>
      <w:rFonts w:ascii="GT Pressura Bold" w:hAnsi="GT Pressura Bold" w:cs="GTPressura-Regular"/>
      <w:caps/>
      <w:color w:val="000000" w:themeColor="text1"/>
      <w:sz w:val="28"/>
      <w:szCs w:val="28"/>
      <w:lang w:val="nl-NL"/>
    </w:rPr>
  </w:style>
  <w:style w:type="paragraph" w:customStyle="1" w:styleId="Tekst">
    <w:name w:val="Tekst"/>
    <w:basedOn w:val="WC01platregular"/>
    <w:link w:val="TekstChar"/>
    <w:qFormat/>
    <w:rsid w:val="009801F9"/>
    <w:pPr>
      <w:spacing w:after="160" w:line="216" w:lineRule="auto"/>
    </w:pPr>
    <w:rPr>
      <w:rFonts w:ascii="GT Pressura" w:hAnsi="GT Pressura" w:cs="GTPressura-Regular"/>
      <w:color w:val="000000" w:themeColor="text1"/>
    </w:rPr>
  </w:style>
  <w:style w:type="character" w:customStyle="1" w:styleId="TitelChar">
    <w:name w:val="Titel Char"/>
    <w:basedOn w:val="WC04ondertitelscapsChar"/>
    <w:link w:val="Titel1"/>
    <w:rsid w:val="009801F9"/>
    <w:rPr>
      <w:rFonts w:ascii="GT Pressura" w:hAnsi="GT Pressura" w:cs="GTPressura-Regular"/>
      <w:caps/>
      <w:color w:val="000000" w:themeColor="text1"/>
      <w:sz w:val="28"/>
      <w:szCs w:val="28"/>
      <w:lang w:val="nl-NL"/>
    </w:rPr>
  </w:style>
  <w:style w:type="paragraph" w:customStyle="1" w:styleId="TekstBold">
    <w:name w:val="Tekst Bold"/>
    <w:basedOn w:val="WC01platregular"/>
    <w:link w:val="TekstBoldChar"/>
    <w:qFormat/>
    <w:rsid w:val="006D5CBE"/>
    <w:rPr>
      <w:rFonts w:ascii="GT Pressura Bold" w:hAnsi="GT Pressura Bold" w:cs="GTPressura-Bold"/>
      <w:b/>
      <w:bCs/>
      <w:color w:val="000000" w:themeColor="text1"/>
    </w:rPr>
  </w:style>
  <w:style w:type="character" w:customStyle="1" w:styleId="WC01platregularChar">
    <w:name w:val="WC 01 plat regular Char"/>
    <w:basedOn w:val="Standaardalinea-lettertype"/>
    <w:link w:val="WC01platregular"/>
    <w:uiPriority w:val="99"/>
    <w:rsid w:val="006D5CBE"/>
    <w:rPr>
      <w:rFonts w:ascii="GTPressura" w:hAnsi="GTPressura" w:cs="GTPressura"/>
      <w:color w:val="001C00"/>
      <w:sz w:val="20"/>
      <w:szCs w:val="20"/>
      <w:lang w:val="nl-NL"/>
    </w:rPr>
  </w:style>
  <w:style w:type="character" w:customStyle="1" w:styleId="TekstChar">
    <w:name w:val="Tekst Char"/>
    <w:basedOn w:val="WC01platregularChar"/>
    <w:link w:val="Tekst"/>
    <w:rsid w:val="009801F9"/>
    <w:rPr>
      <w:rFonts w:ascii="GT Pressura" w:hAnsi="GT Pressura" w:cs="GTPressura-Regular"/>
      <w:color w:val="000000" w:themeColor="text1"/>
      <w:sz w:val="20"/>
      <w:szCs w:val="20"/>
      <w:lang w:val="nl-NL"/>
    </w:rPr>
  </w:style>
  <w:style w:type="paragraph" w:customStyle="1" w:styleId="Tijd">
    <w:name w:val="Tijd"/>
    <w:basedOn w:val="TitelBold"/>
    <w:link w:val="TijdChar"/>
    <w:rsid w:val="006D5CBE"/>
    <w:rPr>
      <w:color w:val="FFFFFF" w:themeColor="background1"/>
      <w:sz w:val="20"/>
      <w:szCs w:val="20"/>
    </w:rPr>
  </w:style>
  <w:style w:type="character" w:customStyle="1" w:styleId="TekstBoldChar">
    <w:name w:val="Tekst Bold Char"/>
    <w:basedOn w:val="WC01platregularChar"/>
    <w:link w:val="TekstBold"/>
    <w:rsid w:val="006D5CBE"/>
    <w:rPr>
      <w:rFonts w:ascii="GT Pressura Bold" w:hAnsi="GT Pressura Bold" w:cs="GTPressura-Bold"/>
      <w:b/>
      <w:bCs/>
      <w:color w:val="000000" w:themeColor="text1"/>
      <w:sz w:val="20"/>
      <w:szCs w:val="20"/>
      <w:lang w:val="nl-NL"/>
    </w:rPr>
  </w:style>
  <w:style w:type="paragraph" w:customStyle="1" w:styleId="Lijst1">
    <w:name w:val="Lijst1"/>
    <w:basedOn w:val="LijstRechts"/>
    <w:link w:val="LijstChar"/>
    <w:qFormat/>
    <w:rsid w:val="006D5CBE"/>
    <w:rPr>
      <w:rFonts w:ascii="GT Pressura" w:hAnsi="GT Pressura"/>
      <w:b w:val="0"/>
      <w:sz w:val="20"/>
      <w:szCs w:val="20"/>
    </w:rPr>
  </w:style>
  <w:style w:type="character" w:customStyle="1" w:styleId="TijdChar">
    <w:name w:val="Tijd Char"/>
    <w:basedOn w:val="TitelBoldChar"/>
    <w:link w:val="Tijd"/>
    <w:rsid w:val="006D5CBE"/>
    <w:rPr>
      <w:rFonts w:ascii="GT Pressura Bold" w:hAnsi="GT Pressura Bold" w:cs="GTPressura-Regular"/>
      <w:caps/>
      <w:color w:val="FFFFFF" w:themeColor="background1"/>
      <w:sz w:val="20"/>
      <w:szCs w:val="20"/>
      <w:lang w:val="nl-NL"/>
    </w:rPr>
  </w:style>
  <w:style w:type="paragraph" w:customStyle="1" w:styleId="tijdsaanduiding">
    <w:name w:val="tijdsaanduiding"/>
    <w:basedOn w:val="WC04ondertitelscaps"/>
    <w:uiPriority w:val="99"/>
    <w:rsid w:val="00F116C5"/>
    <w:rPr>
      <w:rFonts w:ascii="GTPressura-Bold" w:hAnsi="GTPressura-Bold" w:cs="GTPressura-Bold"/>
      <w:b/>
      <w:bCs/>
      <w:color w:val="FFFFFF"/>
      <w:sz w:val="20"/>
      <w:szCs w:val="20"/>
      <w:u w:val="thick" w:color="001C00"/>
    </w:rPr>
  </w:style>
  <w:style w:type="character" w:customStyle="1" w:styleId="LijstChar">
    <w:name w:val="Lijst Char"/>
    <w:basedOn w:val="LijstRechtsChar"/>
    <w:link w:val="Lijst1"/>
    <w:rsid w:val="006D5CBE"/>
    <w:rPr>
      <w:rFonts w:ascii="GT Pressura" w:hAnsi="GT Pressura" w:cs="GTPressura-Bold"/>
      <w:b w:val="0"/>
      <w:bCs/>
      <w:color w:val="000000" w:themeColor="text1"/>
      <w:sz w:val="20"/>
      <w:szCs w:val="20"/>
      <w:lang w:val="nl-NL"/>
    </w:rPr>
  </w:style>
  <w:style w:type="table" w:styleId="Tabelraster">
    <w:name w:val="Table Grid"/>
    <w:basedOn w:val="Standaardtabel"/>
    <w:uiPriority w:val="59"/>
    <w:rsid w:val="003F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E9565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3C58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58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55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0766280857664297B4707BFEB0E820" ma:contentTypeVersion="6" ma:contentTypeDescription="Een nieuw document maken." ma:contentTypeScope="" ma:versionID="eb1d09cc6adb1f4d7c43dfaa9558e74e">
  <xsd:schema xmlns:xsd="http://www.w3.org/2001/XMLSchema" xmlns:xs="http://www.w3.org/2001/XMLSchema" xmlns:p="http://schemas.microsoft.com/office/2006/metadata/properties" xmlns:ns2="f0bebfbc-228c-4daa-8061-eb88c75b798c" xmlns:ns3="f12a8c01-ad9c-4477-9923-07b35a1879c9" targetNamespace="http://schemas.microsoft.com/office/2006/metadata/properties" ma:root="true" ma:fieldsID="2f7426e0d0539e3ca280b8d46052709e" ns2:_="" ns3:_="">
    <xsd:import namespace="f0bebfbc-228c-4daa-8061-eb88c75b798c"/>
    <xsd:import namespace="f12a8c01-ad9c-4477-9923-07b35a1879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ebfbc-228c-4daa-8061-eb88c75b798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a8c01-ad9c-4477-9923-07b35a1879c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F6577-615A-4479-8A58-F0BA73FDD94F}">
  <ds:schemaRefs>
    <ds:schemaRef ds:uri="http://schemas.microsoft.com/office/2006/metadata/properties"/>
    <ds:schemaRef ds:uri="http://www.w3.org/XML/1998/namespace"/>
    <ds:schemaRef ds:uri="http://purl.org/dc/terms/"/>
    <ds:schemaRef ds:uri="http://purl.org/dc/elements/1.1/"/>
    <ds:schemaRef ds:uri="f0bebfbc-228c-4daa-8061-eb88c75b798c"/>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f12a8c01-ad9c-4477-9923-07b35a1879c9"/>
  </ds:schemaRefs>
</ds:datastoreItem>
</file>

<file path=customXml/itemProps2.xml><?xml version="1.0" encoding="utf-8"?>
<ds:datastoreItem xmlns:ds="http://schemas.openxmlformats.org/officeDocument/2006/customXml" ds:itemID="{64893DB6-70A5-4DF2-B71A-28722C902BEF}">
  <ds:schemaRefs>
    <ds:schemaRef ds:uri="http://schemas.microsoft.com/sharepoint/v3/contenttype/forms"/>
  </ds:schemaRefs>
</ds:datastoreItem>
</file>

<file path=customXml/itemProps3.xml><?xml version="1.0" encoding="utf-8"?>
<ds:datastoreItem xmlns:ds="http://schemas.openxmlformats.org/officeDocument/2006/customXml" ds:itemID="{0936D429-21CA-4750-98F9-7F38413CA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ebfbc-228c-4daa-8061-eb88c75b798c"/>
    <ds:schemaRef ds:uri="f12a8c01-ad9c-4477-9923-07b35a187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Docentenhandleiding%20Handelaar%20bij%20de%20VOC</Template>
  <TotalTime>2</TotalTime>
  <Pages>1</Pages>
  <Words>1</Words>
  <Characters>8</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Walthert</dc:creator>
  <cp:keywords/>
  <dc:description/>
  <cp:lastModifiedBy>Esther van Zutphen</cp:lastModifiedBy>
  <cp:revision>2</cp:revision>
  <dcterms:created xsi:type="dcterms:W3CDTF">2017-10-09T10:09:00Z</dcterms:created>
  <dcterms:modified xsi:type="dcterms:W3CDTF">2017-10-09T10:09:00Z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0x010100BB0766280857664297B4707BFEB0E820</vt:lpwstr>
  </property>
</Properties>
</file>