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B75466" w14:textId="3B4096DE" w:rsidR="003F0CB6" w:rsidRPr="0032603A" w:rsidRDefault="00305329" w:rsidP="009A7CB7">
      <w:pPr>
        <w:pStyle w:val="TitelRechts"/>
        <w:rPr>
          <w:u w:val="single"/>
        </w:rPr>
      </w:pPr>
      <w:r w:rsidRPr="0032603A">
        <w:rPr>
          <w:noProof/>
          <w:highlight w:val="darkMagenta"/>
          <w:u w:val="single"/>
          <w:lang w:eastAsia="nl-NL"/>
        </w:rPr>
        <mc:AlternateContent>
          <mc:Choice Requires="wps">
            <w:drawing>
              <wp:anchor distT="0" distB="0" distL="114300" distR="114300" simplePos="0" relativeHeight="251655680" behindDoc="0" locked="0" layoutInCell="1" allowOverlap="1" wp14:anchorId="55B75473" wp14:editId="590D518D">
                <wp:simplePos x="0" y="0"/>
                <wp:positionH relativeFrom="column">
                  <wp:posOffset>6639339</wp:posOffset>
                </wp:positionH>
                <wp:positionV relativeFrom="paragraph">
                  <wp:posOffset>2266122</wp:posOffset>
                </wp:positionV>
                <wp:extent cx="3525078" cy="5194852"/>
                <wp:effectExtent l="0" t="0" r="18415" b="25400"/>
                <wp:wrapNone/>
                <wp:docPr id="28" name="Text Box 28"/>
                <wp:cNvGraphicFramePr/>
                <a:graphic xmlns:a="http://schemas.openxmlformats.org/drawingml/2006/main">
                  <a:graphicData uri="http://schemas.microsoft.com/office/word/2010/wordprocessingShape">
                    <wps:wsp>
                      <wps:cNvSpPr txBox="1"/>
                      <wps:spPr>
                        <a:xfrm>
                          <a:off x="0" y="0"/>
                          <a:ext cx="3525078" cy="5194852"/>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B75493" w14:textId="77777777" w:rsidR="009801F9" w:rsidRPr="00E924A5" w:rsidRDefault="009801F9" w:rsidP="009801F9">
                            <w:pPr>
                              <w:pStyle w:val="TitelBold"/>
                              <w:spacing w:line="192" w:lineRule="auto"/>
                              <w:rPr>
                                <w:b/>
                                <w:color w:val="215868" w:themeColor="accent5" w:themeShade="80"/>
                                <w:sz w:val="20"/>
                                <w:szCs w:val="20"/>
                              </w:rPr>
                            </w:pPr>
                            <w:r w:rsidRPr="00E924A5">
                              <w:rPr>
                                <w:b/>
                                <w:color w:val="215868" w:themeColor="accent5" w:themeShade="80"/>
                              </w:rPr>
                              <w:t>Museumbezoek</w:t>
                            </w:r>
                          </w:p>
                          <w:p w14:paraId="55B75494" w14:textId="5869A7F6" w:rsidR="00FF5C50" w:rsidRPr="00E924A5" w:rsidRDefault="00BC3BE7" w:rsidP="00FF5C50">
                            <w:pPr>
                              <w:pStyle w:val="Tijd"/>
                              <w:rPr>
                                <w:b/>
                              </w:rPr>
                            </w:pPr>
                            <w:r>
                              <w:rPr>
                                <w:b/>
                                <w:shd w:val="clear" w:color="auto" w:fill="215868" w:themeFill="accent5" w:themeFillShade="80"/>
                              </w:rPr>
                              <w:t xml:space="preserve"> 9</w:t>
                            </w:r>
                            <w:r w:rsidR="00FF5C50" w:rsidRPr="00E924A5">
                              <w:rPr>
                                <w:b/>
                                <w:shd w:val="clear" w:color="auto" w:fill="215868" w:themeFill="accent5" w:themeFillShade="80"/>
                              </w:rPr>
                              <w:t xml:space="preserve">0 min </w:t>
                            </w:r>
                            <w:r w:rsidR="00FF5C50" w:rsidRPr="00E924A5">
                              <w:rPr>
                                <w:rFonts w:ascii="Cambria" w:hAnsi="Cambria"/>
                                <w:b/>
                              </w:rPr>
                              <w:t> </w:t>
                            </w:r>
                            <w:r w:rsidR="00FF5C50" w:rsidRPr="00E924A5">
                              <w:rPr>
                                <w:b/>
                              </w:rPr>
                              <w:t xml:space="preserve"> </w:t>
                            </w:r>
                          </w:p>
                          <w:p w14:paraId="55B75495" w14:textId="77777777" w:rsidR="009801F9" w:rsidRPr="006D5CBE" w:rsidRDefault="009801F9" w:rsidP="009801F9">
                            <w:pPr>
                              <w:pStyle w:val="WC04ondertitelscaps"/>
                              <w:rPr>
                                <w:rFonts w:ascii="GT Pressura" w:hAnsi="GT Pressura" w:cs="GTPressura-Regular"/>
                                <w:color w:val="000000" w:themeColor="text1"/>
                                <w:sz w:val="8"/>
                                <w:szCs w:val="8"/>
                                <w:lang w:val="nl-NL"/>
                              </w:rPr>
                            </w:pPr>
                          </w:p>
                          <w:p w14:paraId="55B75496" w14:textId="77777777" w:rsidR="009801F9" w:rsidRPr="00FF5C50" w:rsidRDefault="009801F9" w:rsidP="009801F9">
                            <w:pPr>
                              <w:pStyle w:val="Titel1"/>
                              <w:rPr>
                                <w:color w:val="215868" w:themeColor="accent5" w:themeShade="80"/>
                              </w:rPr>
                            </w:pPr>
                            <w:r w:rsidRPr="00FF5C50">
                              <w:rPr>
                                <w:color w:val="215868" w:themeColor="accent5" w:themeShade="80"/>
                              </w:rPr>
                              <w:t>GROEPSINDELING</w:t>
                            </w:r>
                          </w:p>
                          <w:p w14:paraId="55B75497" w14:textId="06E8FBE5" w:rsidR="009801F9" w:rsidRPr="00441A96" w:rsidRDefault="009801F9" w:rsidP="00A673C9">
                            <w:pPr>
                              <w:pStyle w:val="Tekst"/>
                              <w:jc w:val="both"/>
                              <w:rPr>
                                <w:color w:val="215868" w:themeColor="accent5" w:themeShade="80"/>
                                <w:sz w:val="18"/>
                                <w:szCs w:val="18"/>
                              </w:rPr>
                            </w:pPr>
                            <w:r w:rsidRPr="00441A96">
                              <w:rPr>
                                <w:color w:val="215868" w:themeColor="accent5" w:themeShade="80"/>
                                <w:sz w:val="18"/>
                                <w:szCs w:val="18"/>
                              </w:rPr>
                              <w:t xml:space="preserve">Om het programma soepel te kunnen starten is het prettig als de leerlingen al zijn ingedeeld in </w:t>
                            </w:r>
                            <w:r w:rsidR="00F84FEA">
                              <w:rPr>
                                <w:color w:val="215868" w:themeColor="accent5" w:themeShade="80"/>
                                <w:sz w:val="18"/>
                                <w:szCs w:val="18"/>
                              </w:rPr>
                              <w:t xml:space="preserve">twee </w:t>
                            </w:r>
                            <w:r w:rsidRPr="00441A96">
                              <w:rPr>
                                <w:color w:val="215868" w:themeColor="accent5" w:themeShade="80"/>
                                <w:sz w:val="18"/>
                                <w:szCs w:val="18"/>
                              </w:rPr>
                              <w:t xml:space="preserve">groepen. Per 10 leerlingen zorgt de school voor minimaal 1 begeleider. </w:t>
                            </w:r>
                          </w:p>
                          <w:p w14:paraId="55B75498" w14:textId="77777777" w:rsidR="009801F9" w:rsidRPr="00FF5C50" w:rsidRDefault="009801F9" w:rsidP="009801F9">
                            <w:pPr>
                              <w:pStyle w:val="Titel1"/>
                              <w:rPr>
                                <w:color w:val="215868" w:themeColor="accent5" w:themeShade="80"/>
                              </w:rPr>
                            </w:pPr>
                            <w:r w:rsidRPr="00FF5C50">
                              <w:rPr>
                                <w:color w:val="215868" w:themeColor="accent5" w:themeShade="80"/>
                              </w:rPr>
                              <w:t>ONTVANGST</w:t>
                            </w:r>
                          </w:p>
                          <w:p w14:paraId="55B75499" w14:textId="77777777" w:rsidR="009801F9" w:rsidRPr="00441A96" w:rsidRDefault="009801F9" w:rsidP="00A673C9">
                            <w:pPr>
                              <w:pStyle w:val="Tekst"/>
                              <w:jc w:val="both"/>
                              <w:rPr>
                                <w:color w:val="215868" w:themeColor="accent5" w:themeShade="80"/>
                                <w:sz w:val="18"/>
                                <w:szCs w:val="18"/>
                              </w:rPr>
                            </w:pPr>
                            <w:r w:rsidRPr="00441A96">
                              <w:rPr>
                                <w:color w:val="215868" w:themeColor="accent5" w:themeShade="80"/>
                                <w:sz w:val="18"/>
                                <w:szCs w:val="18"/>
                              </w:rPr>
                              <w:t>In het museum worden jullie ontvangen door een museumdocent. Hij/zij zal wijzen op de balie waar de groep aan gemeld kan worden. De museumdocent wijst ook op de garderobe, de toiletten en de huisregels. Hierna wordt de groep meegenomen het museum in.</w:t>
                            </w:r>
                          </w:p>
                          <w:p w14:paraId="55B7549A" w14:textId="77777777" w:rsidR="009801F9" w:rsidRPr="00FF5C50" w:rsidRDefault="009801F9" w:rsidP="009801F9">
                            <w:pPr>
                              <w:pStyle w:val="Titel1"/>
                              <w:rPr>
                                <w:color w:val="215868" w:themeColor="accent5" w:themeShade="80"/>
                              </w:rPr>
                            </w:pPr>
                            <w:r w:rsidRPr="00FF5C50">
                              <w:rPr>
                                <w:color w:val="215868" w:themeColor="accent5" w:themeShade="80"/>
                              </w:rPr>
                              <w:t>PROGRAMMA</w:t>
                            </w:r>
                          </w:p>
                          <w:p w14:paraId="55B7549B" w14:textId="41FFEFE6" w:rsidR="009801F9" w:rsidRPr="00441A96" w:rsidRDefault="002106BA" w:rsidP="00A673C9">
                            <w:pPr>
                              <w:pStyle w:val="Tekst"/>
                              <w:jc w:val="both"/>
                              <w:rPr>
                                <w:color w:val="215868" w:themeColor="accent5" w:themeShade="80"/>
                                <w:sz w:val="18"/>
                                <w:szCs w:val="18"/>
                              </w:rPr>
                            </w:pPr>
                            <w:r w:rsidRPr="00441A96">
                              <w:rPr>
                                <w:color w:val="215868" w:themeColor="accent5" w:themeShade="80"/>
                                <w:sz w:val="18"/>
                                <w:szCs w:val="18"/>
                              </w:rPr>
                              <w:t>De klas krijgt eerst e</w:t>
                            </w:r>
                            <w:r w:rsidR="009801F9" w:rsidRPr="00441A96">
                              <w:rPr>
                                <w:color w:val="215868" w:themeColor="accent5" w:themeShade="80"/>
                                <w:sz w:val="18"/>
                                <w:szCs w:val="18"/>
                              </w:rPr>
                              <w:t>e</w:t>
                            </w:r>
                            <w:r w:rsidR="00441A96">
                              <w:rPr>
                                <w:color w:val="215868" w:themeColor="accent5" w:themeShade="80"/>
                                <w:sz w:val="18"/>
                                <w:szCs w:val="18"/>
                              </w:rPr>
                              <w:t>n introductie. D</w:t>
                            </w:r>
                            <w:r w:rsidRPr="00441A96">
                              <w:rPr>
                                <w:color w:val="215868" w:themeColor="accent5" w:themeShade="80"/>
                                <w:sz w:val="18"/>
                                <w:szCs w:val="18"/>
                              </w:rPr>
                              <w:t xml:space="preserve">e leerlingen “transformeren” van mens tot dier (zalm). Daarna </w:t>
                            </w:r>
                            <w:r w:rsidR="00441A96">
                              <w:rPr>
                                <w:color w:val="215868" w:themeColor="accent5" w:themeShade="80"/>
                                <w:sz w:val="18"/>
                                <w:szCs w:val="18"/>
                              </w:rPr>
                              <w:t>gaat de groep in twee</w:t>
                            </w:r>
                            <w:r w:rsidR="005F741B">
                              <w:rPr>
                                <w:color w:val="215868" w:themeColor="accent5" w:themeShade="80"/>
                                <w:sz w:val="18"/>
                                <w:szCs w:val="18"/>
                              </w:rPr>
                              <w:t xml:space="preserve"> delen</w:t>
                            </w:r>
                            <w:r w:rsidR="00441A96">
                              <w:rPr>
                                <w:color w:val="215868" w:themeColor="accent5" w:themeShade="80"/>
                                <w:sz w:val="18"/>
                                <w:szCs w:val="18"/>
                              </w:rPr>
                              <w:t xml:space="preserve"> uiteen naar</w:t>
                            </w:r>
                            <w:r w:rsidRPr="00441A96">
                              <w:rPr>
                                <w:color w:val="215868" w:themeColor="accent5" w:themeShade="80"/>
                                <w:sz w:val="18"/>
                                <w:szCs w:val="18"/>
                              </w:rPr>
                              <w:t xml:space="preserve"> Noord-Amerika. </w:t>
                            </w:r>
                            <w:r w:rsidR="00A673C9" w:rsidRPr="00441A96">
                              <w:rPr>
                                <w:color w:val="215868" w:themeColor="accent5" w:themeShade="80"/>
                                <w:sz w:val="18"/>
                                <w:szCs w:val="18"/>
                              </w:rPr>
                              <w:t xml:space="preserve">De ene groep begint met een rondleiding door de verschillende gebieden. De leerlingen </w:t>
                            </w:r>
                            <w:r w:rsidR="00117494">
                              <w:rPr>
                                <w:color w:val="215868" w:themeColor="accent5" w:themeShade="80"/>
                                <w:sz w:val="18"/>
                                <w:szCs w:val="18"/>
                              </w:rPr>
                              <w:t>bekijken en leren over</w:t>
                            </w:r>
                            <w:r w:rsidR="00A673C9" w:rsidRPr="00441A96">
                              <w:rPr>
                                <w:color w:val="215868" w:themeColor="accent5" w:themeShade="80"/>
                                <w:sz w:val="18"/>
                                <w:szCs w:val="18"/>
                              </w:rPr>
                              <w:t xml:space="preserve"> voorwerpen van diverse Indianenvolken</w:t>
                            </w:r>
                            <w:r w:rsidR="009801F9" w:rsidRPr="00441A96">
                              <w:rPr>
                                <w:color w:val="215868" w:themeColor="accent5" w:themeShade="80"/>
                                <w:sz w:val="18"/>
                                <w:szCs w:val="18"/>
                              </w:rPr>
                              <w:t>.</w:t>
                            </w:r>
                            <w:r w:rsidR="00A673C9" w:rsidRPr="00441A96">
                              <w:rPr>
                                <w:color w:val="215868" w:themeColor="accent5" w:themeShade="80"/>
                                <w:sz w:val="18"/>
                                <w:szCs w:val="18"/>
                              </w:rPr>
                              <w:t xml:space="preserve"> De andere groep</w:t>
                            </w:r>
                            <w:r w:rsidR="005F741B">
                              <w:rPr>
                                <w:color w:val="215868" w:themeColor="accent5" w:themeShade="80"/>
                                <w:sz w:val="18"/>
                                <w:szCs w:val="18"/>
                              </w:rPr>
                              <w:t xml:space="preserve"> bekijkt</w:t>
                            </w:r>
                            <w:r w:rsidR="00A673C9" w:rsidRPr="00441A96">
                              <w:rPr>
                                <w:color w:val="215868" w:themeColor="accent5" w:themeShade="80"/>
                                <w:sz w:val="18"/>
                                <w:szCs w:val="18"/>
                              </w:rPr>
                              <w:t xml:space="preserve"> een miniatuur huis </w:t>
                            </w:r>
                            <w:r w:rsidR="005F741B">
                              <w:rPr>
                                <w:color w:val="215868" w:themeColor="accent5" w:themeShade="80"/>
                                <w:sz w:val="18"/>
                                <w:szCs w:val="18"/>
                              </w:rPr>
                              <w:t>v</w:t>
                            </w:r>
                            <w:r w:rsidR="00A673C9" w:rsidRPr="00441A96">
                              <w:rPr>
                                <w:color w:val="215868" w:themeColor="accent5" w:themeShade="80"/>
                                <w:sz w:val="18"/>
                                <w:szCs w:val="18"/>
                              </w:rPr>
                              <w:t>an de Indianen van de Noordwestkust. Ze moeten uitzoeken welke voorwerpen bij welk Indianenvolk hoort. Daarna wisselen de groepen om. Na</w:t>
                            </w:r>
                            <w:r w:rsidR="005F741B">
                              <w:rPr>
                                <w:color w:val="215868" w:themeColor="accent5" w:themeShade="80"/>
                                <w:sz w:val="18"/>
                                <w:szCs w:val="18"/>
                              </w:rPr>
                              <w:t xml:space="preserve"> ongeveer</w:t>
                            </w:r>
                            <w:r w:rsidR="00A673C9" w:rsidRPr="00441A96">
                              <w:rPr>
                                <w:color w:val="215868" w:themeColor="accent5" w:themeShade="80"/>
                                <w:sz w:val="18"/>
                                <w:szCs w:val="18"/>
                              </w:rPr>
                              <w:t xml:space="preserve"> een half uur, verzamelen de leerlingen en gaan samen naar het wereld lab om het feest te vieren. Hier </w:t>
                            </w:r>
                            <w:r w:rsidR="005F741B">
                              <w:rPr>
                                <w:color w:val="215868" w:themeColor="accent5" w:themeShade="80"/>
                                <w:sz w:val="18"/>
                                <w:szCs w:val="18"/>
                              </w:rPr>
                              <w:t xml:space="preserve">vieren de leerlingen een </w:t>
                            </w:r>
                            <w:proofErr w:type="spellStart"/>
                            <w:r w:rsidR="005F741B">
                              <w:rPr>
                                <w:color w:val="215868" w:themeColor="accent5" w:themeShade="80"/>
                                <w:sz w:val="18"/>
                                <w:szCs w:val="18"/>
                              </w:rPr>
                              <w:t>potlatch</w:t>
                            </w:r>
                            <w:proofErr w:type="spellEnd"/>
                            <w:r w:rsidR="005F741B">
                              <w:rPr>
                                <w:color w:val="215868" w:themeColor="accent5" w:themeShade="80"/>
                                <w:sz w:val="18"/>
                                <w:szCs w:val="18"/>
                              </w:rPr>
                              <w:t>, een traditioneel feest van de Indianen van de Noordwestkust van Noord-Amerika. Bij dit feest vertellen de leerlingen een verhaal met muziek, dans en spel.</w:t>
                            </w:r>
                            <w:r w:rsidR="00A673C9" w:rsidRPr="00441A96">
                              <w:rPr>
                                <w:color w:val="215868" w:themeColor="accent5" w:themeShade="80"/>
                                <w:sz w:val="18"/>
                                <w:szCs w:val="18"/>
                              </w:rPr>
                              <w:t xml:space="preserve"> </w:t>
                            </w:r>
                          </w:p>
                          <w:p w14:paraId="55B7549C" w14:textId="77777777" w:rsidR="009801F9" w:rsidRPr="00FF5C50" w:rsidRDefault="009801F9" w:rsidP="009801F9">
                            <w:pPr>
                              <w:pStyle w:val="Titel1"/>
                              <w:rPr>
                                <w:rFonts w:ascii="GTPressura-Bold" w:hAnsi="GTPressura-Bold" w:cs="GTPressura-Bold"/>
                                <w:b/>
                                <w:bCs/>
                                <w:color w:val="215868" w:themeColor="accent5" w:themeShade="80"/>
                              </w:rPr>
                            </w:pPr>
                            <w:r w:rsidRPr="00FF5C50">
                              <w:rPr>
                                <w:color w:val="215868" w:themeColor="accent5" w:themeShade="80"/>
                              </w:rPr>
                              <w:t>vertraging</w:t>
                            </w:r>
                          </w:p>
                          <w:p w14:paraId="55B7549D" w14:textId="56C0B5CD" w:rsidR="009801F9" w:rsidRPr="00441A96" w:rsidRDefault="009801F9" w:rsidP="00441A96">
                            <w:pPr>
                              <w:pStyle w:val="Tekst"/>
                              <w:jc w:val="both"/>
                              <w:rPr>
                                <w:color w:val="215868" w:themeColor="accent5" w:themeShade="80"/>
                                <w:sz w:val="18"/>
                                <w:szCs w:val="18"/>
                              </w:rPr>
                            </w:pPr>
                            <w:r w:rsidRPr="00441A96">
                              <w:rPr>
                                <w:color w:val="215868" w:themeColor="accent5" w:themeShade="80"/>
                                <w:sz w:val="18"/>
                                <w:szCs w:val="18"/>
                              </w:rPr>
                              <w:t>Komen jullie later aan dan gepland? Neem dan contact op met</w:t>
                            </w:r>
                            <w:r w:rsidR="00071593">
                              <w:rPr>
                                <w:color w:val="215868" w:themeColor="accent5" w:themeShade="80"/>
                                <w:sz w:val="18"/>
                                <w:szCs w:val="18"/>
                              </w:rPr>
                              <w:t xml:space="preserve"> het museum via telefoonnummer: </w:t>
                            </w:r>
                            <w:bookmarkStart w:id="0" w:name="_GoBack"/>
                            <w:bookmarkEnd w:id="0"/>
                            <w:r w:rsidRPr="00441A96">
                              <w:rPr>
                                <w:color w:val="215868" w:themeColor="accent5" w:themeShade="80"/>
                                <w:sz w:val="18"/>
                                <w:szCs w:val="18"/>
                              </w:rPr>
                              <w:t>088-00428</w:t>
                            </w:r>
                            <w:r w:rsidR="0076503E" w:rsidRPr="00441A96">
                              <w:rPr>
                                <w:color w:val="215868" w:themeColor="accent5" w:themeShade="80"/>
                                <w:sz w:val="18"/>
                                <w:szCs w:val="18"/>
                              </w:rPr>
                              <w:t>3</w:t>
                            </w:r>
                            <w:r w:rsidRPr="00441A96">
                              <w:rPr>
                                <w:color w:val="215868" w:themeColor="accent5" w:themeShade="80"/>
                                <w:sz w:val="18"/>
                                <w:szCs w:val="18"/>
                              </w:rPr>
                              <w:t xml:space="preserve">0. Als jullie te laat zijn wordt de oorspronkelijke eindtijd van het programma aangehouden en wordt het programma dus ingekort. </w:t>
                            </w:r>
                          </w:p>
                          <w:p w14:paraId="55B7549E" w14:textId="77777777" w:rsidR="009801F9" w:rsidRPr="00FF5C50" w:rsidRDefault="009801F9" w:rsidP="009801F9">
                            <w:pPr>
                              <w:pStyle w:val="Titel1"/>
                              <w:rPr>
                                <w:color w:val="215868" w:themeColor="accent5" w:themeShade="80"/>
                                <w:sz w:val="20"/>
                                <w:szCs w:val="20"/>
                              </w:rPr>
                            </w:pPr>
                            <w:r w:rsidRPr="00FF5C50">
                              <w:rPr>
                                <w:color w:val="215868" w:themeColor="accent5" w:themeShade="80"/>
                              </w:rPr>
                              <w:t>Tot ziens in 0ns museum!</w:t>
                            </w:r>
                          </w:p>
                          <w:p w14:paraId="55B7549F" w14:textId="77777777" w:rsidR="009801F9" w:rsidRPr="00FF5C50" w:rsidRDefault="009801F9">
                            <w:pPr>
                              <w:rPr>
                                <w:color w:val="215868" w:themeColor="accent5" w:themeShade="80"/>
                                <w:lang w:val="nl-N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B75473" id="_x0000_t202" coordsize="21600,21600" o:spt="202" path="m,l,21600r21600,l21600,xe">
                <v:stroke joinstyle="miter"/>
                <v:path gradientshapeok="t" o:connecttype="rect"/>
              </v:shapetype>
              <v:shape id="Text Box 28" o:spid="_x0000_s1026" type="#_x0000_t202" style="position:absolute;margin-left:522.8pt;margin-top:178.45pt;width:277.55pt;height:409.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" fillcolor="white [3212]" strokecolor="white [3212]" strokeweight=".5pt">
                <v:textbox inset="0,0,0,0">
                  <w:txbxContent>
                    <w:p w14:paraId="55B75493" w14:textId="77777777" w:rsidR="009801F9" w:rsidRPr="00E924A5" w:rsidRDefault="009801F9" w:rsidP="009801F9">
                      <w:pPr>
                        <w:pStyle w:val="TitelBold"/>
                        <w:spacing w:line="192" w:lineRule="auto"/>
                        <w:rPr>
                          <w:b/>
                          <w:color w:val="215868" w:themeColor="accent5" w:themeShade="80"/>
                          <w:sz w:val="20"/>
                          <w:szCs w:val="20"/>
                        </w:rPr>
                      </w:pPr>
                      <w:r w:rsidRPr="00E924A5">
                        <w:rPr>
                          <w:b/>
                          <w:color w:val="215868" w:themeColor="accent5" w:themeShade="80"/>
                        </w:rPr>
                        <w:t>Museumbezoek</w:t>
                      </w:r>
                    </w:p>
                    <w:p w14:paraId="55B75494" w14:textId="5869A7F6" w:rsidR="00FF5C50" w:rsidRPr="00E924A5" w:rsidRDefault="00BC3BE7" w:rsidP="00FF5C50">
                      <w:pPr>
                        <w:pStyle w:val="Tijd"/>
                        <w:rPr>
                          <w:b/>
                        </w:rPr>
                      </w:pPr>
                      <w:r>
                        <w:rPr>
                          <w:b/>
                          <w:shd w:val="clear" w:color="auto" w:fill="215868" w:themeFill="accent5" w:themeFillShade="80"/>
                        </w:rPr>
                        <w:t xml:space="preserve"> 9</w:t>
                      </w:r>
                      <w:r w:rsidR="00FF5C50" w:rsidRPr="00E924A5">
                        <w:rPr>
                          <w:b/>
                          <w:shd w:val="clear" w:color="auto" w:fill="215868" w:themeFill="accent5" w:themeFillShade="80"/>
                        </w:rPr>
                        <w:t xml:space="preserve">0 min </w:t>
                      </w:r>
                      <w:r w:rsidR="00FF5C50" w:rsidRPr="00E924A5">
                        <w:rPr>
                          <w:rFonts w:ascii="Cambria" w:hAnsi="Cambria"/>
                          <w:b/>
                        </w:rPr>
                        <w:t> </w:t>
                      </w:r>
                      <w:r w:rsidR="00FF5C50" w:rsidRPr="00E924A5">
                        <w:rPr>
                          <w:b/>
                        </w:rPr>
                        <w:t xml:space="preserve"> </w:t>
                      </w:r>
                    </w:p>
                    <w:p w14:paraId="55B75495" w14:textId="77777777" w:rsidR="009801F9" w:rsidRPr="006D5CBE" w:rsidRDefault="009801F9" w:rsidP="009801F9">
                      <w:pPr>
                        <w:pStyle w:val="WC04ondertitelscaps"/>
                        <w:rPr>
                          <w:rFonts w:ascii="GT Pressura" w:hAnsi="GT Pressura" w:cs="GTPressura-Regular"/>
                          <w:color w:val="000000" w:themeColor="text1"/>
                          <w:sz w:val="8"/>
                          <w:szCs w:val="8"/>
                          <w:lang w:val="nl-NL"/>
                        </w:rPr>
                      </w:pPr>
                    </w:p>
                    <w:p w14:paraId="55B75496" w14:textId="77777777" w:rsidR="009801F9" w:rsidRPr="00FF5C50" w:rsidRDefault="009801F9" w:rsidP="009801F9">
                      <w:pPr>
                        <w:pStyle w:val="Titel1"/>
                        <w:rPr>
                          <w:color w:val="215868" w:themeColor="accent5" w:themeShade="80"/>
                        </w:rPr>
                      </w:pPr>
                      <w:r w:rsidRPr="00FF5C50">
                        <w:rPr>
                          <w:color w:val="215868" w:themeColor="accent5" w:themeShade="80"/>
                        </w:rPr>
                        <w:t>GROEPSINDELING</w:t>
                      </w:r>
                    </w:p>
                    <w:p w14:paraId="55B75497" w14:textId="06E8FBE5" w:rsidR="009801F9" w:rsidRPr="00441A96" w:rsidRDefault="009801F9" w:rsidP="00A673C9">
                      <w:pPr>
                        <w:pStyle w:val="Tekst"/>
                        <w:jc w:val="both"/>
                        <w:rPr>
                          <w:color w:val="215868" w:themeColor="accent5" w:themeShade="80"/>
                          <w:sz w:val="18"/>
                          <w:szCs w:val="18"/>
                        </w:rPr>
                      </w:pPr>
                      <w:r w:rsidRPr="00441A96">
                        <w:rPr>
                          <w:color w:val="215868" w:themeColor="accent5" w:themeShade="80"/>
                          <w:sz w:val="18"/>
                          <w:szCs w:val="18"/>
                        </w:rPr>
                        <w:t xml:space="preserve">Om het programma soepel te kunnen starten is het prettig als de leerlingen al zijn ingedeeld in </w:t>
                      </w:r>
                      <w:r w:rsidR="00F84FEA">
                        <w:rPr>
                          <w:color w:val="215868" w:themeColor="accent5" w:themeShade="80"/>
                          <w:sz w:val="18"/>
                          <w:szCs w:val="18"/>
                        </w:rPr>
                        <w:t xml:space="preserve">twee </w:t>
                      </w:r>
                      <w:r w:rsidRPr="00441A96">
                        <w:rPr>
                          <w:color w:val="215868" w:themeColor="accent5" w:themeShade="80"/>
                          <w:sz w:val="18"/>
                          <w:szCs w:val="18"/>
                        </w:rPr>
                        <w:t xml:space="preserve">groepen. Per 10 leerlingen zorgt de school voor minimaal 1 begeleider. </w:t>
                      </w:r>
                    </w:p>
                    <w:p w14:paraId="55B75498" w14:textId="77777777" w:rsidR="009801F9" w:rsidRPr="00FF5C50" w:rsidRDefault="009801F9" w:rsidP="009801F9">
                      <w:pPr>
                        <w:pStyle w:val="Titel1"/>
                        <w:rPr>
                          <w:color w:val="215868" w:themeColor="accent5" w:themeShade="80"/>
                        </w:rPr>
                      </w:pPr>
                      <w:r w:rsidRPr="00FF5C50">
                        <w:rPr>
                          <w:color w:val="215868" w:themeColor="accent5" w:themeShade="80"/>
                        </w:rPr>
                        <w:t>ONTVANGST</w:t>
                      </w:r>
                    </w:p>
                    <w:p w14:paraId="55B75499" w14:textId="77777777" w:rsidR="009801F9" w:rsidRPr="00441A96" w:rsidRDefault="009801F9" w:rsidP="00A673C9">
                      <w:pPr>
                        <w:pStyle w:val="Tekst"/>
                        <w:jc w:val="both"/>
                        <w:rPr>
                          <w:color w:val="215868" w:themeColor="accent5" w:themeShade="80"/>
                          <w:sz w:val="18"/>
                          <w:szCs w:val="18"/>
                        </w:rPr>
                      </w:pPr>
                      <w:r w:rsidRPr="00441A96">
                        <w:rPr>
                          <w:color w:val="215868" w:themeColor="accent5" w:themeShade="80"/>
                          <w:sz w:val="18"/>
                          <w:szCs w:val="18"/>
                        </w:rPr>
                        <w:t>In het museum worden jullie ontvangen door een museumdocent. Hij/zij zal wijzen op de balie waar de groep aan gemeld kan worden. De museumdocent wijst ook op de garderobe, de toiletten en de huisregels. Hierna wordt de groep meegenomen het museum in.</w:t>
                      </w:r>
                    </w:p>
                    <w:p w14:paraId="55B7549A" w14:textId="77777777" w:rsidR="009801F9" w:rsidRPr="00FF5C50" w:rsidRDefault="009801F9" w:rsidP="009801F9">
                      <w:pPr>
                        <w:pStyle w:val="Titel1"/>
                        <w:rPr>
                          <w:color w:val="215868" w:themeColor="accent5" w:themeShade="80"/>
                        </w:rPr>
                      </w:pPr>
                      <w:r w:rsidRPr="00FF5C50">
                        <w:rPr>
                          <w:color w:val="215868" w:themeColor="accent5" w:themeShade="80"/>
                        </w:rPr>
                        <w:t>PROGRAMMA</w:t>
                      </w:r>
                    </w:p>
                    <w:p w14:paraId="55B7549B" w14:textId="41FFEFE6" w:rsidR="009801F9" w:rsidRPr="00441A96" w:rsidRDefault="002106BA" w:rsidP="00A673C9">
                      <w:pPr>
                        <w:pStyle w:val="Tekst"/>
                        <w:jc w:val="both"/>
                        <w:rPr>
                          <w:color w:val="215868" w:themeColor="accent5" w:themeShade="80"/>
                          <w:sz w:val="18"/>
                          <w:szCs w:val="18"/>
                        </w:rPr>
                      </w:pPr>
                      <w:r w:rsidRPr="00441A96">
                        <w:rPr>
                          <w:color w:val="215868" w:themeColor="accent5" w:themeShade="80"/>
                          <w:sz w:val="18"/>
                          <w:szCs w:val="18"/>
                        </w:rPr>
                        <w:t>De klas krijgt eerst e</w:t>
                      </w:r>
                      <w:r w:rsidR="009801F9" w:rsidRPr="00441A96">
                        <w:rPr>
                          <w:color w:val="215868" w:themeColor="accent5" w:themeShade="80"/>
                          <w:sz w:val="18"/>
                          <w:szCs w:val="18"/>
                        </w:rPr>
                        <w:t>e</w:t>
                      </w:r>
                      <w:r w:rsidR="00441A96">
                        <w:rPr>
                          <w:color w:val="215868" w:themeColor="accent5" w:themeShade="80"/>
                          <w:sz w:val="18"/>
                          <w:szCs w:val="18"/>
                        </w:rPr>
                        <w:t>n introductie. D</w:t>
                      </w:r>
                      <w:r w:rsidRPr="00441A96">
                        <w:rPr>
                          <w:color w:val="215868" w:themeColor="accent5" w:themeShade="80"/>
                          <w:sz w:val="18"/>
                          <w:szCs w:val="18"/>
                        </w:rPr>
                        <w:t xml:space="preserve">e leerlingen “transformeren” van mens tot dier (zalm). Daarna </w:t>
                      </w:r>
                      <w:r w:rsidR="00441A96">
                        <w:rPr>
                          <w:color w:val="215868" w:themeColor="accent5" w:themeShade="80"/>
                          <w:sz w:val="18"/>
                          <w:szCs w:val="18"/>
                        </w:rPr>
                        <w:t>gaat de groep in twee</w:t>
                      </w:r>
                      <w:r w:rsidR="005F741B">
                        <w:rPr>
                          <w:color w:val="215868" w:themeColor="accent5" w:themeShade="80"/>
                          <w:sz w:val="18"/>
                          <w:szCs w:val="18"/>
                        </w:rPr>
                        <w:t xml:space="preserve"> delen</w:t>
                      </w:r>
                      <w:r w:rsidR="00441A96">
                        <w:rPr>
                          <w:color w:val="215868" w:themeColor="accent5" w:themeShade="80"/>
                          <w:sz w:val="18"/>
                          <w:szCs w:val="18"/>
                        </w:rPr>
                        <w:t xml:space="preserve"> uiteen naar</w:t>
                      </w:r>
                      <w:r w:rsidRPr="00441A96">
                        <w:rPr>
                          <w:color w:val="215868" w:themeColor="accent5" w:themeShade="80"/>
                          <w:sz w:val="18"/>
                          <w:szCs w:val="18"/>
                        </w:rPr>
                        <w:t xml:space="preserve"> Noord-Amerika. </w:t>
                      </w:r>
                      <w:r w:rsidR="00A673C9" w:rsidRPr="00441A96">
                        <w:rPr>
                          <w:color w:val="215868" w:themeColor="accent5" w:themeShade="80"/>
                          <w:sz w:val="18"/>
                          <w:szCs w:val="18"/>
                        </w:rPr>
                        <w:t xml:space="preserve">De ene groep begint met een rondleiding door de verschillende gebieden. De leerlingen </w:t>
                      </w:r>
                      <w:r w:rsidR="00117494">
                        <w:rPr>
                          <w:color w:val="215868" w:themeColor="accent5" w:themeShade="80"/>
                          <w:sz w:val="18"/>
                          <w:szCs w:val="18"/>
                        </w:rPr>
                        <w:t>bekijken en leren over</w:t>
                      </w:r>
                      <w:r w:rsidR="00A673C9" w:rsidRPr="00441A96">
                        <w:rPr>
                          <w:color w:val="215868" w:themeColor="accent5" w:themeShade="80"/>
                          <w:sz w:val="18"/>
                          <w:szCs w:val="18"/>
                        </w:rPr>
                        <w:t xml:space="preserve"> voorwerpen van diverse Indianenvolken</w:t>
                      </w:r>
                      <w:r w:rsidR="009801F9" w:rsidRPr="00441A96">
                        <w:rPr>
                          <w:color w:val="215868" w:themeColor="accent5" w:themeShade="80"/>
                          <w:sz w:val="18"/>
                          <w:szCs w:val="18"/>
                        </w:rPr>
                        <w:t>.</w:t>
                      </w:r>
                      <w:r w:rsidR="00A673C9" w:rsidRPr="00441A96">
                        <w:rPr>
                          <w:color w:val="215868" w:themeColor="accent5" w:themeShade="80"/>
                          <w:sz w:val="18"/>
                          <w:szCs w:val="18"/>
                        </w:rPr>
                        <w:t xml:space="preserve"> De andere groep</w:t>
                      </w:r>
                      <w:r w:rsidR="005F741B">
                        <w:rPr>
                          <w:color w:val="215868" w:themeColor="accent5" w:themeShade="80"/>
                          <w:sz w:val="18"/>
                          <w:szCs w:val="18"/>
                        </w:rPr>
                        <w:t xml:space="preserve"> bekijkt</w:t>
                      </w:r>
                      <w:r w:rsidR="00A673C9" w:rsidRPr="00441A96">
                        <w:rPr>
                          <w:color w:val="215868" w:themeColor="accent5" w:themeShade="80"/>
                          <w:sz w:val="18"/>
                          <w:szCs w:val="18"/>
                        </w:rPr>
                        <w:t xml:space="preserve"> een miniatuur huis </w:t>
                      </w:r>
                      <w:r w:rsidR="005F741B">
                        <w:rPr>
                          <w:color w:val="215868" w:themeColor="accent5" w:themeShade="80"/>
                          <w:sz w:val="18"/>
                          <w:szCs w:val="18"/>
                        </w:rPr>
                        <w:t>v</w:t>
                      </w:r>
                      <w:r w:rsidR="00A673C9" w:rsidRPr="00441A96">
                        <w:rPr>
                          <w:color w:val="215868" w:themeColor="accent5" w:themeShade="80"/>
                          <w:sz w:val="18"/>
                          <w:szCs w:val="18"/>
                        </w:rPr>
                        <w:t>an de Indianen van de Noordwestkust. Ze moeten uitzoeken welke voorwerpen bij welk Indianenvolk hoort. Daarna wisselen de groepen om. Na</w:t>
                      </w:r>
                      <w:r w:rsidR="005F741B">
                        <w:rPr>
                          <w:color w:val="215868" w:themeColor="accent5" w:themeShade="80"/>
                          <w:sz w:val="18"/>
                          <w:szCs w:val="18"/>
                        </w:rPr>
                        <w:t xml:space="preserve"> ongeveer</w:t>
                      </w:r>
                      <w:r w:rsidR="00A673C9" w:rsidRPr="00441A96">
                        <w:rPr>
                          <w:color w:val="215868" w:themeColor="accent5" w:themeShade="80"/>
                          <w:sz w:val="18"/>
                          <w:szCs w:val="18"/>
                        </w:rPr>
                        <w:t xml:space="preserve"> een half uur, verzamelen de leerlingen en gaan samen naar het wereld lab om het feest te vieren. Hier </w:t>
                      </w:r>
                      <w:r w:rsidR="005F741B">
                        <w:rPr>
                          <w:color w:val="215868" w:themeColor="accent5" w:themeShade="80"/>
                          <w:sz w:val="18"/>
                          <w:szCs w:val="18"/>
                        </w:rPr>
                        <w:t xml:space="preserve">vieren de leerlingen een </w:t>
                      </w:r>
                      <w:proofErr w:type="spellStart"/>
                      <w:r w:rsidR="005F741B">
                        <w:rPr>
                          <w:color w:val="215868" w:themeColor="accent5" w:themeShade="80"/>
                          <w:sz w:val="18"/>
                          <w:szCs w:val="18"/>
                        </w:rPr>
                        <w:t>potlatch</w:t>
                      </w:r>
                      <w:proofErr w:type="spellEnd"/>
                      <w:r w:rsidR="005F741B">
                        <w:rPr>
                          <w:color w:val="215868" w:themeColor="accent5" w:themeShade="80"/>
                          <w:sz w:val="18"/>
                          <w:szCs w:val="18"/>
                        </w:rPr>
                        <w:t>, een traditioneel feest van de Indianen van de Noordwestkust van Noord-Amerika. Bij dit feest vertellen de leerlingen een verhaal met muziek, dans en spel.</w:t>
                      </w:r>
                      <w:r w:rsidR="00A673C9" w:rsidRPr="00441A96">
                        <w:rPr>
                          <w:color w:val="215868" w:themeColor="accent5" w:themeShade="80"/>
                          <w:sz w:val="18"/>
                          <w:szCs w:val="18"/>
                        </w:rPr>
                        <w:t xml:space="preserve"> </w:t>
                      </w:r>
                    </w:p>
                    <w:p w14:paraId="55B7549C" w14:textId="77777777" w:rsidR="009801F9" w:rsidRPr="00FF5C50" w:rsidRDefault="009801F9" w:rsidP="009801F9">
                      <w:pPr>
                        <w:pStyle w:val="Titel1"/>
                        <w:rPr>
                          <w:rFonts w:ascii="GTPressura-Bold" w:hAnsi="GTPressura-Bold" w:cs="GTPressura-Bold"/>
                          <w:b/>
                          <w:bCs/>
                          <w:color w:val="215868" w:themeColor="accent5" w:themeShade="80"/>
                        </w:rPr>
                      </w:pPr>
                      <w:r w:rsidRPr="00FF5C50">
                        <w:rPr>
                          <w:color w:val="215868" w:themeColor="accent5" w:themeShade="80"/>
                        </w:rPr>
                        <w:t>vertraging</w:t>
                      </w:r>
                    </w:p>
                    <w:p w14:paraId="55B7549D" w14:textId="56C0B5CD" w:rsidR="009801F9" w:rsidRPr="00441A96" w:rsidRDefault="009801F9" w:rsidP="00441A96">
                      <w:pPr>
                        <w:pStyle w:val="Tekst"/>
                        <w:jc w:val="both"/>
                        <w:rPr>
                          <w:color w:val="215868" w:themeColor="accent5" w:themeShade="80"/>
                          <w:sz w:val="18"/>
                          <w:szCs w:val="18"/>
                        </w:rPr>
                      </w:pPr>
                      <w:r w:rsidRPr="00441A96">
                        <w:rPr>
                          <w:color w:val="215868" w:themeColor="accent5" w:themeShade="80"/>
                          <w:sz w:val="18"/>
                          <w:szCs w:val="18"/>
                        </w:rPr>
                        <w:t>Komen jullie later aan dan gepland? Neem dan contact op met</w:t>
                      </w:r>
                      <w:r w:rsidR="00071593">
                        <w:rPr>
                          <w:color w:val="215868" w:themeColor="accent5" w:themeShade="80"/>
                          <w:sz w:val="18"/>
                          <w:szCs w:val="18"/>
                        </w:rPr>
                        <w:t xml:space="preserve"> het museum via telefoonnummer: </w:t>
                      </w:r>
                      <w:bookmarkStart w:id="1" w:name="_GoBack"/>
                      <w:bookmarkEnd w:id="1"/>
                      <w:r w:rsidRPr="00441A96">
                        <w:rPr>
                          <w:color w:val="215868" w:themeColor="accent5" w:themeShade="80"/>
                          <w:sz w:val="18"/>
                          <w:szCs w:val="18"/>
                        </w:rPr>
                        <w:t>088-00428</w:t>
                      </w:r>
                      <w:r w:rsidR="0076503E" w:rsidRPr="00441A96">
                        <w:rPr>
                          <w:color w:val="215868" w:themeColor="accent5" w:themeShade="80"/>
                          <w:sz w:val="18"/>
                          <w:szCs w:val="18"/>
                        </w:rPr>
                        <w:t>3</w:t>
                      </w:r>
                      <w:r w:rsidRPr="00441A96">
                        <w:rPr>
                          <w:color w:val="215868" w:themeColor="accent5" w:themeShade="80"/>
                          <w:sz w:val="18"/>
                          <w:szCs w:val="18"/>
                        </w:rPr>
                        <w:t xml:space="preserve">0. Als jullie te laat zijn wordt de oorspronkelijke eindtijd van het programma aangehouden en wordt het programma dus ingekort. </w:t>
                      </w:r>
                    </w:p>
                    <w:p w14:paraId="55B7549E" w14:textId="77777777" w:rsidR="009801F9" w:rsidRPr="00FF5C50" w:rsidRDefault="009801F9" w:rsidP="009801F9">
                      <w:pPr>
                        <w:pStyle w:val="Titel1"/>
                        <w:rPr>
                          <w:color w:val="215868" w:themeColor="accent5" w:themeShade="80"/>
                          <w:sz w:val="20"/>
                          <w:szCs w:val="20"/>
                        </w:rPr>
                      </w:pPr>
                      <w:r w:rsidRPr="00FF5C50">
                        <w:rPr>
                          <w:color w:val="215868" w:themeColor="accent5" w:themeShade="80"/>
                        </w:rPr>
                        <w:t>Tot ziens in 0ns museum!</w:t>
                      </w:r>
                    </w:p>
                    <w:p w14:paraId="55B7549F" w14:textId="77777777" w:rsidR="009801F9" w:rsidRPr="00FF5C50" w:rsidRDefault="009801F9">
                      <w:pPr>
                        <w:rPr>
                          <w:color w:val="215868" w:themeColor="accent5" w:themeShade="80"/>
                          <w:lang w:val="nl-NL"/>
                        </w:rPr>
                      </w:pPr>
                    </w:p>
                  </w:txbxContent>
                </v:textbox>
              </v:shape>
            </w:pict>
          </mc:Fallback>
        </mc:AlternateContent>
      </w:r>
      <w:r w:rsidR="00CC6593" w:rsidRPr="0032603A">
        <w:rPr>
          <w:noProof/>
          <w:highlight w:val="darkMagenta"/>
          <w:u w:val="single"/>
          <w:lang w:eastAsia="nl-NL"/>
        </w:rPr>
        <w:drawing>
          <wp:anchor distT="0" distB="0" distL="114300" distR="114300" simplePos="0" relativeHeight="251663872" behindDoc="1" locked="0" layoutInCell="1" allowOverlap="1" wp14:anchorId="55B7546B" wp14:editId="6DC9DF74">
            <wp:simplePos x="0" y="0"/>
            <wp:positionH relativeFrom="column">
              <wp:posOffset>8562975</wp:posOffset>
            </wp:positionH>
            <wp:positionV relativeFrom="paragraph">
              <wp:posOffset>190499</wp:posOffset>
            </wp:positionV>
            <wp:extent cx="1875790" cy="1799701"/>
            <wp:effectExtent l="0" t="0" r="0" b="0"/>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Face.jpg"/>
                    <pic:cNvPicPr/>
                  </pic:nvPicPr>
                  <pic:blipFill rotWithShape="1">
                    <a:blip r:embed="rId8" cstate="print">
                      <a:extLst>
                        <a:ext uri="{28A0092B-C50C-407E-A947-70E740481C1C}">
                          <a14:useLocalDpi xmlns:a14="http://schemas.microsoft.com/office/drawing/2010/main" val="0"/>
                        </a:ext>
                      </a:extLst>
                    </a:blip>
                    <a:srcRect t="2620" b="52366"/>
                    <a:stretch/>
                  </pic:blipFill>
                  <pic:spPr bwMode="auto">
                    <a:xfrm>
                      <a:off x="0" y="0"/>
                      <a:ext cx="1876425" cy="1800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6789" w:rsidRPr="0032603A">
        <w:rPr>
          <w:noProof/>
          <w:u w:val="single"/>
          <w:lang w:eastAsia="nl-NL"/>
        </w:rPr>
        <mc:AlternateContent>
          <mc:Choice Requires="wpg">
            <w:drawing>
              <wp:anchor distT="0" distB="0" distL="114300" distR="114300" simplePos="0" relativeHeight="251672064" behindDoc="0" locked="0" layoutInCell="1" allowOverlap="1" wp14:anchorId="55B75467" wp14:editId="55B75468">
                <wp:simplePos x="0" y="0"/>
                <wp:positionH relativeFrom="column">
                  <wp:posOffset>238125</wp:posOffset>
                </wp:positionH>
                <wp:positionV relativeFrom="paragraph">
                  <wp:posOffset>244403</wp:posOffset>
                </wp:positionV>
                <wp:extent cx="2215645" cy="585989"/>
                <wp:effectExtent l="0" t="0" r="0" b="5080"/>
                <wp:wrapNone/>
                <wp:docPr id="734" name="Group 945"/>
                <wp:cNvGraphicFramePr/>
                <a:graphic xmlns:a="http://schemas.openxmlformats.org/drawingml/2006/main">
                  <a:graphicData uri="http://schemas.microsoft.com/office/word/2010/wordprocessingGroup">
                    <wpg:wgp>
                      <wpg:cNvGrpSpPr/>
                      <wpg:grpSpPr>
                        <a:xfrm>
                          <a:off x="0" y="0"/>
                          <a:ext cx="2215645" cy="585989"/>
                          <a:chOff x="0" y="0"/>
                          <a:chExt cx="3325813" cy="882650"/>
                        </a:xfrm>
                        <a:solidFill>
                          <a:srgbClr val="FFFF99"/>
                        </a:solidFill>
                      </wpg:grpSpPr>
                      <wps:wsp>
                        <wps:cNvPr id="735" name="Freeform 735"/>
                        <wps:cNvSpPr>
                          <a:spLocks/>
                        </wps:cNvSpPr>
                        <wps:spPr bwMode="auto">
                          <a:xfrm>
                            <a:off x="3090863" y="469900"/>
                            <a:ext cx="234950" cy="404813"/>
                          </a:xfrm>
                          <a:custGeom>
                            <a:avLst/>
                            <a:gdLst>
                              <a:gd name="T0" fmla="*/ 84 w 246"/>
                              <a:gd name="T1" fmla="*/ 333 h 423"/>
                              <a:gd name="T2" fmla="*/ 84 w 246"/>
                              <a:gd name="T3" fmla="*/ 333 h 423"/>
                              <a:gd name="T4" fmla="*/ 90 w 246"/>
                              <a:gd name="T5" fmla="*/ 339 h 423"/>
                              <a:gd name="T6" fmla="*/ 233 w 246"/>
                              <a:gd name="T7" fmla="*/ 339 h 423"/>
                              <a:gd name="T8" fmla="*/ 246 w 246"/>
                              <a:gd name="T9" fmla="*/ 351 h 423"/>
                              <a:gd name="T10" fmla="*/ 246 w 246"/>
                              <a:gd name="T11" fmla="*/ 411 h 423"/>
                              <a:gd name="T12" fmla="*/ 233 w 246"/>
                              <a:gd name="T13" fmla="*/ 423 h 423"/>
                              <a:gd name="T14" fmla="*/ 12 w 246"/>
                              <a:gd name="T15" fmla="*/ 423 h 423"/>
                              <a:gd name="T16" fmla="*/ 0 w 246"/>
                              <a:gd name="T17" fmla="*/ 411 h 423"/>
                              <a:gd name="T18" fmla="*/ 0 w 246"/>
                              <a:gd name="T19" fmla="*/ 13 h 423"/>
                              <a:gd name="T20" fmla="*/ 12 w 246"/>
                              <a:gd name="T21" fmla="*/ 0 h 423"/>
                              <a:gd name="T22" fmla="*/ 231 w 246"/>
                              <a:gd name="T23" fmla="*/ 0 h 423"/>
                              <a:gd name="T24" fmla="*/ 243 w 246"/>
                              <a:gd name="T25" fmla="*/ 13 h 423"/>
                              <a:gd name="T26" fmla="*/ 243 w 246"/>
                              <a:gd name="T27" fmla="*/ 73 h 423"/>
                              <a:gd name="T28" fmla="*/ 231 w 246"/>
                              <a:gd name="T29" fmla="*/ 85 h 423"/>
                              <a:gd name="T30" fmla="*/ 90 w 246"/>
                              <a:gd name="T31" fmla="*/ 85 h 423"/>
                              <a:gd name="T32" fmla="*/ 84 w 246"/>
                              <a:gd name="T33" fmla="*/ 91 h 423"/>
                              <a:gd name="T34" fmla="*/ 84 w 246"/>
                              <a:gd name="T35" fmla="*/ 164 h 423"/>
                              <a:gd name="T36" fmla="*/ 90 w 246"/>
                              <a:gd name="T37" fmla="*/ 170 h 423"/>
                              <a:gd name="T38" fmla="*/ 226 w 246"/>
                              <a:gd name="T39" fmla="*/ 170 h 423"/>
                              <a:gd name="T40" fmla="*/ 238 w 246"/>
                              <a:gd name="T41" fmla="*/ 182 h 423"/>
                              <a:gd name="T42" fmla="*/ 238 w 246"/>
                              <a:gd name="T43" fmla="*/ 242 h 423"/>
                              <a:gd name="T44" fmla="*/ 226 w 246"/>
                              <a:gd name="T45" fmla="*/ 254 h 423"/>
                              <a:gd name="T46" fmla="*/ 90 w 246"/>
                              <a:gd name="T47" fmla="*/ 254 h 423"/>
                              <a:gd name="T48" fmla="*/ 84 w 246"/>
                              <a:gd name="T49" fmla="*/ 260 h 423"/>
                              <a:gd name="T50" fmla="*/ 84 w 246"/>
                              <a:gd name="T51" fmla="*/ 333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6" h="423">
                                <a:moveTo>
                                  <a:pt x="84" y="333"/>
                                </a:moveTo>
                                <a:lnTo>
                                  <a:pt x="84" y="333"/>
                                </a:lnTo>
                                <a:cubicBezTo>
                                  <a:pt x="84" y="336"/>
                                  <a:pt x="87" y="339"/>
                                  <a:pt x="90" y="339"/>
                                </a:cubicBezTo>
                                <a:lnTo>
                                  <a:pt x="233" y="339"/>
                                </a:lnTo>
                                <a:cubicBezTo>
                                  <a:pt x="240" y="339"/>
                                  <a:pt x="246" y="344"/>
                                  <a:pt x="246" y="351"/>
                                </a:cubicBezTo>
                                <a:lnTo>
                                  <a:pt x="246" y="411"/>
                                </a:lnTo>
                                <a:cubicBezTo>
                                  <a:pt x="246" y="418"/>
                                  <a:pt x="240" y="423"/>
                                  <a:pt x="233" y="423"/>
                                </a:cubicBezTo>
                                <a:lnTo>
                                  <a:pt x="12" y="423"/>
                                </a:lnTo>
                                <a:cubicBezTo>
                                  <a:pt x="5" y="423"/>
                                  <a:pt x="0" y="418"/>
                                  <a:pt x="0" y="411"/>
                                </a:cubicBezTo>
                                <a:lnTo>
                                  <a:pt x="0" y="13"/>
                                </a:lnTo>
                                <a:cubicBezTo>
                                  <a:pt x="0" y="6"/>
                                  <a:pt x="5" y="0"/>
                                  <a:pt x="12" y="0"/>
                                </a:cubicBezTo>
                                <a:lnTo>
                                  <a:pt x="231" y="0"/>
                                </a:lnTo>
                                <a:cubicBezTo>
                                  <a:pt x="238" y="0"/>
                                  <a:pt x="243" y="6"/>
                                  <a:pt x="243" y="13"/>
                                </a:cubicBezTo>
                                <a:lnTo>
                                  <a:pt x="243" y="73"/>
                                </a:lnTo>
                                <a:cubicBezTo>
                                  <a:pt x="243" y="80"/>
                                  <a:pt x="238" y="85"/>
                                  <a:pt x="231" y="85"/>
                                </a:cubicBezTo>
                                <a:lnTo>
                                  <a:pt x="90" y="85"/>
                                </a:lnTo>
                                <a:cubicBezTo>
                                  <a:pt x="87" y="85"/>
                                  <a:pt x="84" y="88"/>
                                  <a:pt x="84" y="91"/>
                                </a:cubicBezTo>
                                <a:lnTo>
                                  <a:pt x="84" y="164"/>
                                </a:lnTo>
                                <a:cubicBezTo>
                                  <a:pt x="84" y="167"/>
                                  <a:pt x="87" y="170"/>
                                  <a:pt x="90" y="170"/>
                                </a:cubicBezTo>
                                <a:lnTo>
                                  <a:pt x="226" y="170"/>
                                </a:lnTo>
                                <a:cubicBezTo>
                                  <a:pt x="233" y="170"/>
                                  <a:pt x="238" y="175"/>
                                  <a:pt x="238" y="182"/>
                                </a:cubicBezTo>
                                <a:lnTo>
                                  <a:pt x="238" y="242"/>
                                </a:lnTo>
                                <a:cubicBezTo>
                                  <a:pt x="238" y="249"/>
                                  <a:pt x="233" y="254"/>
                                  <a:pt x="226" y="254"/>
                                </a:cubicBezTo>
                                <a:lnTo>
                                  <a:pt x="90" y="254"/>
                                </a:lnTo>
                                <a:cubicBezTo>
                                  <a:pt x="87" y="254"/>
                                  <a:pt x="84" y="257"/>
                                  <a:pt x="84" y="260"/>
                                </a:cubicBezTo>
                                <a:lnTo>
                                  <a:pt x="84" y="333"/>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60" name="Freeform 960"/>
                        <wps:cNvSpPr>
                          <a:spLocks/>
                        </wps:cNvSpPr>
                        <wps:spPr bwMode="auto">
                          <a:xfrm>
                            <a:off x="2143125" y="471487"/>
                            <a:ext cx="274638" cy="411163"/>
                          </a:xfrm>
                          <a:custGeom>
                            <a:avLst/>
                            <a:gdLst>
                              <a:gd name="T0" fmla="*/ 287 w 287"/>
                              <a:gd name="T1" fmla="*/ 296 h 430"/>
                              <a:gd name="T2" fmla="*/ 287 w 287"/>
                              <a:gd name="T3" fmla="*/ 296 h 430"/>
                              <a:gd name="T4" fmla="*/ 143 w 287"/>
                              <a:gd name="T5" fmla="*/ 430 h 430"/>
                              <a:gd name="T6" fmla="*/ 0 w 287"/>
                              <a:gd name="T7" fmla="*/ 296 h 430"/>
                              <a:gd name="T8" fmla="*/ 0 w 287"/>
                              <a:gd name="T9" fmla="*/ 12 h 430"/>
                              <a:gd name="T10" fmla="*/ 12 w 287"/>
                              <a:gd name="T11" fmla="*/ 0 h 430"/>
                              <a:gd name="T12" fmla="*/ 73 w 287"/>
                              <a:gd name="T13" fmla="*/ 0 h 430"/>
                              <a:gd name="T14" fmla="*/ 85 w 287"/>
                              <a:gd name="T15" fmla="*/ 12 h 430"/>
                              <a:gd name="T16" fmla="*/ 85 w 287"/>
                              <a:gd name="T17" fmla="*/ 296 h 430"/>
                              <a:gd name="T18" fmla="*/ 143 w 287"/>
                              <a:gd name="T19" fmla="*/ 345 h 430"/>
                              <a:gd name="T20" fmla="*/ 201 w 287"/>
                              <a:gd name="T21" fmla="*/ 296 h 430"/>
                              <a:gd name="T22" fmla="*/ 201 w 287"/>
                              <a:gd name="T23" fmla="*/ 12 h 430"/>
                              <a:gd name="T24" fmla="*/ 213 w 287"/>
                              <a:gd name="T25" fmla="*/ 0 h 430"/>
                              <a:gd name="T26" fmla="*/ 274 w 287"/>
                              <a:gd name="T27" fmla="*/ 0 h 430"/>
                              <a:gd name="T28" fmla="*/ 287 w 287"/>
                              <a:gd name="T29" fmla="*/ 12 h 430"/>
                              <a:gd name="T30" fmla="*/ 287 w 287"/>
                              <a:gd name="T31" fmla="*/ 296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7" h="430">
                                <a:moveTo>
                                  <a:pt x="287" y="296"/>
                                </a:moveTo>
                                <a:lnTo>
                                  <a:pt x="287" y="296"/>
                                </a:lnTo>
                                <a:cubicBezTo>
                                  <a:pt x="287" y="369"/>
                                  <a:pt x="226" y="430"/>
                                  <a:pt x="143" y="430"/>
                                </a:cubicBezTo>
                                <a:cubicBezTo>
                                  <a:pt x="61" y="430"/>
                                  <a:pt x="0" y="369"/>
                                  <a:pt x="0" y="296"/>
                                </a:cubicBezTo>
                                <a:lnTo>
                                  <a:pt x="0" y="12"/>
                                </a:lnTo>
                                <a:cubicBezTo>
                                  <a:pt x="0" y="6"/>
                                  <a:pt x="6" y="0"/>
                                  <a:pt x="12" y="0"/>
                                </a:cubicBezTo>
                                <a:lnTo>
                                  <a:pt x="73" y="0"/>
                                </a:lnTo>
                                <a:cubicBezTo>
                                  <a:pt x="80" y="0"/>
                                  <a:pt x="85" y="6"/>
                                  <a:pt x="85" y="12"/>
                                </a:cubicBezTo>
                                <a:lnTo>
                                  <a:pt x="85" y="296"/>
                                </a:lnTo>
                                <a:cubicBezTo>
                                  <a:pt x="85" y="323"/>
                                  <a:pt x="107" y="345"/>
                                  <a:pt x="143" y="345"/>
                                </a:cubicBezTo>
                                <a:cubicBezTo>
                                  <a:pt x="180" y="345"/>
                                  <a:pt x="201" y="323"/>
                                  <a:pt x="201" y="296"/>
                                </a:cubicBezTo>
                                <a:lnTo>
                                  <a:pt x="201" y="12"/>
                                </a:lnTo>
                                <a:cubicBezTo>
                                  <a:pt x="201" y="6"/>
                                  <a:pt x="207" y="0"/>
                                  <a:pt x="213" y="0"/>
                                </a:cubicBezTo>
                                <a:lnTo>
                                  <a:pt x="274" y="0"/>
                                </a:lnTo>
                                <a:cubicBezTo>
                                  <a:pt x="281" y="0"/>
                                  <a:pt x="287" y="6"/>
                                  <a:pt x="287" y="12"/>
                                </a:cubicBezTo>
                                <a:lnTo>
                                  <a:pt x="287" y="296"/>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61" name="Freeform 961"/>
                        <wps:cNvSpPr>
                          <a:spLocks/>
                        </wps:cNvSpPr>
                        <wps:spPr bwMode="auto">
                          <a:xfrm>
                            <a:off x="1527175" y="471487"/>
                            <a:ext cx="260350" cy="403225"/>
                          </a:xfrm>
                          <a:custGeom>
                            <a:avLst/>
                            <a:gdLst>
                              <a:gd name="T0" fmla="*/ 188 w 272"/>
                              <a:gd name="T1" fmla="*/ 423 h 423"/>
                              <a:gd name="T2" fmla="*/ 188 w 272"/>
                              <a:gd name="T3" fmla="*/ 423 h 423"/>
                              <a:gd name="T4" fmla="*/ 172 w 272"/>
                              <a:gd name="T5" fmla="*/ 413 h 423"/>
                              <a:gd name="T6" fmla="*/ 90 w 272"/>
                              <a:gd name="T7" fmla="*/ 201 h 423"/>
                              <a:gd name="T8" fmla="*/ 84 w 272"/>
                              <a:gd name="T9" fmla="*/ 202 h 423"/>
                              <a:gd name="T10" fmla="*/ 84 w 272"/>
                              <a:gd name="T11" fmla="*/ 411 h 423"/>
                              <a:gd name="T12" fmla="*/ 72 w 272"/>
                              <a:gd name="T13" fmla="*/ 423 h 423"/>
                              <a:gd name="T14" fmla="*/ 12 w 272"/>
                              <a:gd name="T15" fmla="*/ 423 h 423"/>
                              <a:gd name="T16" fmla="*/ 0 w 272"/>
                              <a:gd name="T17" fmla="*/ 411 h 423"/>
                              <a:gd name="T18" fmla="*/ 0 w 272"/>
                              <a:gd name="T19" fmla="*/ 12 h 423"/>
                              <a:gd name="T20" fmla="*/ 12 w 272"/>
                              <a:gd name="T21" fmla="*/ 0 h 423"/>
                              <a:gd name="T22" fmla="*/ 84 w 272"/>
                              <a:gd name="T23" fmla="*/ 0 h 423"/>
                              <a:gd name="T24" fmla="*/ 99 w 272"/>
                              <a:gd name="T25" fmla="*/ 11 h 423"/>
                              <a:gd name="T26" fmla="*/ 182 w 272"/>
                              <a:gd name="T27" fmla="*/ 241 h 423"/>
                              <a:gd name="T28" fmla="*/ 187 w 272"/>
                              <a:gd name="T29" fmla="*/ 239 h 423"/>
                              <a:gd name="T30" fmla="*/ 187 w 272"/>
                              <a:gd name="T31" fmla="*/ 12 h 423"/>
                              <a:gd name="T32" fmla="*/ 199 w 272"/>
                              <a:gd name="T33" fmla="*/ 0 h 423"/>
                              <a:gd name="T34" fmla="*/ 260 w 272"/>
                              <a:gd name="T35" fmla="*/ 0 h 423"/>
                              <a:gd name="T36" fmla="*/ 272 w 272"/>
                              <a:gd name="T37" fmla="*/ 12 h 423"/>
                              <a:gd name="T38" fmla="*/ 272 w 272"/>
                              <a:gd name="T39" fmla="*/ 411 h 423"/>
                              <a:gd name="T40" fmla="*/ 260 w 272"/>
                              <a:gd name="T41" fmla="*/ 423 h 423"/>
                              <a:gd name="T42" fmla="*/ 188 w 272"/>
                              <a:gd name="T43" fmla="*/ 423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72" h="423">
                                <a:moveTo>
                                  <a:pt x="188" y="423"/>
                                </a:moveTo>
                                <a:lnTo>
                                  <a:pt x="188" y="423"/>
                                </a:lnTo>
                                <a:cubicBezTo>
                                  <a:pt x="178" y="423"/>
                                  <a:pt x="174" y="418"/>
                                  <a:pt x="172" y="413"/>
                                </a:cubicBezTo>
                                <a:lnTo>
                                  <a:pt x="90" y="201"/>
                                </a:lnTo>
                                <a:cubicBezTo>
                                  <a:pt x="89" y="197"/>
                                  <a:pt x="84" y="198"/>
                                  <a:pt x="84" y="202"/>
                                </a:cubicBezTo>
                                <a:lnTo>
                                  <a:pt x="84" y="411"/>
                                </a:lnTo>
                                <a:cubicBezTo>
                                  <a:pt x="84" y="418"/>
                                  <a:pt x="79" y="423"/>
                                  <a:pt x="72" y="423"/>
                                </a:cubicBezTo>
                                <a:lnTo>
                                  <a:pt x="12" y="423"/>
                                </a:lnTo>
                                <a:cubicBezTo>
                                  <a:pt x="5" y="423"/>
                                  <a:pt x="0" y="418"/>
                                  <a:pt x="0" y="411"/>
                                </a:cubicBezTo>
                                <a:lnTo>
                                  <a:pt x="0" y="12"/>
                                </a:lnTo>
                                <a:cubicBezTo>
                                  <a:pt x="0" y="6"/>
                                  <a:pt x="5" y="0"/>
                                  <a:pt x="12" y="0"/>
                                </a:cubicBezTo>
                                <a:lnTo>
                                  <a:pt x="84" y="0"/>
                                </a:lnTo>
                                <a:cubicBezTo>
                                  <a:pt x="93" y="0"/>
                                  <a:pt x="97" y="6"/>
                                  <a:pt x="99" y="11"/>
                                </a:cubicBezTo>
                                <a:lnTo>
                                  <a:pt x="182" y="241"/>
                                </a:lnTo>
                                <a:cubicBezTo>
                                  <a:pt x="183" y="244"/>
                                  <a:pt x="187" y="243"/>
                                  <a:pt x="187" y="239"/>
                                </a:cubicBezTo>
                                <a:lnTo>
                                  <a:pt x="187" y="12"/>
                                </a:lnTo>
                                <a:cubicBezTo>
                                  <a:pt x="187" y="6"/>
                                  <a:pt x="193" y="0"/>
                                  <a:pt x="199" y="0"/>
                                </a:cubicBezTo>
                                <a:lnTo>
                                  <a:pt x="260" y="0"/>
                                </a:lnTo>
                                <a:cubicBezTo>
                                  <a:pt x="266" y="0"/>
                                  <a:pt x="272" y="6"/>
                                  <a:pt x="272" y="12"/>
                                </a:cubicBezTo>
                                <a:lnTo>
                                  <a:pt x="272" y="411"/>
                                </a:lnTo>
                                <a:cubicBezTo>
                                  <a:pt x="272" y="418"/>
                                  <a:pt x="266" y="423"/>
                                  <a:pt x="260" y="423"/>
                                </a:cubicBezTo>
                                <a:lnTo>
                                  <a:pt x="188" y="423"/>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62" name="Freeform 962"/>
                        <wps:cNvSpPr>
                          <a:spLocks/>
                        </wps:cNvSpPr>
                        <wps:spPr bwMode="auto">
                          <a:xfrm>
                            <a:off x="920750" y="471487"/>
                            <a:ext cx="277813" cy="403225"/>
                          </a:xfrm>
                          <a:custGeom>
                            <a:avLst/>
                            <a:gdLst>
                              <a:gd name="T0" fmla="*/ 91 w 291"/>
                              <a:gd name="T1" fmla="*/ 251 h 423"/>
                              <a:gd name="T2" fmla="*/ 91 w 291"/>
                              <a:gd name="T3" fmla="*/ 251 h 423"/>
                              <a:gd name="T4" fmla="*/ 84 w 291"/>
                              <a:gd name="T5" fmla="*/ 253 h 423"/>
                              <a:gd name="T6" fmla="*/ 84 w 291"/>
                              <a:gd name="T7" fmla="*/ 411 h 423"/>
                              <a:gd name="T8" fmla="*/ 72 w 291"/>
                              <a:gd name="T9" fmla="*/ 423 h 423"/>
                              <a:gd name="T10" fmla="*/ 13 w 291"/>
                              <a:gd name="T11" fmla="*/ 423 h 423"/>
                              <a:gd name="T12" fmla="*/ 0 w 291"/>
                              <a:gd name="T13" fmla="*/ 411 h 423"/>
                              <a:gd name="T14" fmla="*/ 0 w 291"/>
                              <a:gd name="T15" fmla="*/ 12 h 423"/>
                              <a:gd name="T16" fmla="*/ 13 w 291"/>
                              <a:gd name="T17" fmla="*/ 0 h 423"/>
                              <a:gd name="T18" fmla="*/ 72 w 291"/>
                              <a:gd name="T19" fmla="*/ 0 h 423"/>
                              <a:gd name="T20" fmla="*/ 84 w 291"/>
                              <a:gd name="T21" fmla="*/ 12 h 423"/>
                              <a:gd name="T22" fmla="*/ 84 w 291"/>
                              <a:gd name="T23" fmla="*/ 151 h 423"/>
                              <a:gd name="T24" fmla="*/ 91 w 291"/>
                              <a:gd name="T25" fmla="*/ 153 h 423"/>
                              <a:gd name="T26" fmla="*/ 190 w 291"/>
                              <a:gd name="T27" fmla="*/ 6 h 423"/>
                              <a:gd name="T28" fmla="*/ 204 w 291"/>
                              <a:gd name="T29" fmla="*/ 0 h 423"/>
                              <a:gd name="T30" fmla="*/ 265 w 291"/>
                              <a:gd name="T31" fmla="*/ 0 h 423"/>
                              <a:gd name="T32" fmla="*/ 275 w 291"/>
                              <a:gd name="T33" fmla="*/ 22 h 423"/>
                              <a:gd name="T34" fmla="*/ 162 w 291"/>
                              <a:gd name="T35" fmla="*/ 189 h 423"/>
                              <a:gd name="T36" fmla="*/ 162 w 291"/>
                              <a:gd name="T37" fmla="*/ 209 h 423"/>
                              <a:gd name="T38" fmla="*/ 286 w 291"/>
                              <a:gd name="T39" fmla="*/ 400 h 423"/>
                              <a:gd name="T40" fmla="*/ 273 w 291"/>
                              <a:gd name="T41" fmla="*/ 423 h 423"/>
                              <a:gd name="T42" fmla="*/ 208 w 291"/>
                              <a:gd name="T43" fmla="*/ 423 h 423"/>
                              <a:gd name="T44" fmla="*/ 194 w 291"/>
                              <a:gd name="T45" fmla="*/ 416 h 423"/>
                              <a:gd name="T46" fmla="*/ 91 w 291"/>
                              <a:gd name="T47" fmla="*/ 251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91" h="423">
                                <a:moveTo>
                                  <a:pt x="91" y="251"/>
                                </a:moveTo>
                                <a:lnTo>
                                  <a:pt x="91" y="251"/>
                                </a:lnTo>
                                <a:cubicBezTo>
                                  <a:pt x="89" y="248"/>
                                  <a:pt x="84" y="249"/>
                                  <a:pt x="84" y="253"/>
                                </a:cubicBezTo>
                                <a:lnTo>
                                  <a:pt x="84" y="411"/>
                                </a:lnTo>
                                <a:cubicBezTo>
                                  <a:pt x="84" y="418"/>
                                  <a:pt x="79" y="423"/>
                                  <a:pt x="72" y="423"/>
                                </a:cubicBezTo>
                                <a:lnTo>
                                  <a:pt x="13" y="423"/>
                                </a:lnTo>
                                <a:cubicBezTo>
                                  <a:pt x="6" y="423"/>
                                  <a:pt x="0" y="418"/>
                                  <a:pt x="0" y="411"/>
                                </a:cubicBezTo>
                                <a:lnTo>
                                  <a:pt x="0" y="12"/>
                                </a:lnTo>
                                <a:cubicBezTo>
                                  <a:pt x="0" y="6"/>
                                  <a:pt x="6" y="0"/>
                                  <a:pt x="13" y="0"/>
                                </a:cubicBezTo>
                                <a:lnTo>
                                  <a:pt x="72" y="0"/>
                                </a:lnTo>
                                <a:cubicBezTo>
                                  <a:pt x="79" y="0"/>
                                  <a:pt x="84" y="6"/>
                                  <a:pt x="84" y="12"/>
                                </a:cubicBezTo>
                                <a:lnTo>
                                  <a:pt x="84" y="151"/>
                                </a:lnTo>
                                <a:cubicBezTo>
                                  <a:pt x="84" y="155"/>
                                  <a:pt x="89" y="155"/>
                                  <a:pt x="91" y="153"/>
                                </a:cubicBezTo>
                                <a:lnTo>
                                  <a:pt x="190" y="6"/>
                                </a:lnTo>
                                <a:cubicBezTo>
                                  <a:pt x="192" y="4"/>
                                  <a:pt x="194" y="0"/>
                                  <a:pt x="204" y="0"/>
                                </a:cubicBezTo>
                                <a:lnTo>
                                  <a:pt x="265" y="0"/>
                                </a:lnTo>
                                <a:cubicBezTo>
                                  <a:pt x="276" y="0"/>
                                  <a:pt x="281" y="13"/>
                                  <a:pt x="275" y="22"/>
                                </a:cubicBezTo>
                                <a:lnTo>
                                  <a:pt x="162" y="189"/>
                                </a:lnTo>
                                <a:cubicBezTo>
                                  <a:pt x="156" y="196"/>
                                  <a:pt x="157" y="201"/>
                                  <a:pt x="162" y="209"/>
                                </a:cubicBezTo>
                                <a:lnTo>
                                  <a:pt x="286" y="400"/>
                                </a:lnTo>
                                <a:cubicBezTo>
                                  <a:pt x="291" y="409"/>
                                  <a:pt x="286" y="423"/>
                                  <a:pt x="273" y="423"/>
                                </a:cubicBezTo>
                                <a:lnTo>
                                  <a:pt x="208" y="423"/>
                                </a:lnTo>
                                <a:cubicBezTo>
                                  <a:pt x="199" y="423"/>
                                  <a:pt x="196" y="419"/>
                                  <a:pt x="194" y="416"/>
                                </a:cubicBezTo>
                                <a:lnTo>
                                  <a:pt x="91" y="251"/>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63" name="Freeform 963"/>
                        <wps:cNvSpPr>
                          <a:spLocks/>
                        </wps:cNvSpPr>
                        <wps:spPr bwMode="auto">
                          <a:xfrm>
                            <a:off x="1841500" y="471487"/>
                            <a:ext cx="277813" cy="403225"/>
                          </a:xfrm>
                          <a:custGeom>
                            <a:avLst/>
                            <a:gdLst>
                              <a:gd name="T0" fmla="*/ 90 w 291"/>
                              <a:gd name="T1" fmla="*/ 251 h 423"/>
                              <a:gd name="T2" fmla="*/ 90 w 291"/>
                              <a:gd name="T3" fmla="*/ 251 h 423"/>
                              <a:gd name="T4" fmla="*/ 84 w 291"/>
                              <a:gd name="T5" fmla="*/ 253 h 423"/>
                              <a:gd name="T6" fmla="*/ 84 w 291"/>
                              <a:gd name="T7" fmla="*/ 411 h 423"/>
                              <a:gd name="T8" fmla="*/ 72 w 291"/>
                              <a:gd name="T9" fmla="*/ 423 h 423"/>
                              <a:gd name="T10" fmla="*/ 12 w 291"/>
                              <a:gd name="T11" fmla="*/ 423 h 423"/>
                              <a:gd name="T12" fmla="*/ 0 w 291"/>
                              <a:gd name="T13" fmla="*/ 411 h 423"/>
                              <a:gd name="T14" fmla="*/ 0 w 291"/>
                              <a:gd name="T15" fmla="*/ 12 h 423"/>
                              <a:gd name="T16" fmla="*/ 12 w 291"/>
                              <a:gd name="T17" fmla="*/ 0 h 423"/>
                              <a:gd name="T18" fmla="*/ 72 w 291"/>
                              <a:gd name="T19" fmla="*/ 0 h 423"/>
                              <a:gd name="T20" fmla="*/ 84 w 291"/>
                              <a:gd name="T21" fmla="*/ 12 h 423"/>
                              <a:gd name="T22" fmla="*/ 84 w 291"/>
                              <a:gd name="T23" fmla="*/ 151 h 423"/>
                              <a:gd name="T24" fmla="*/ 90 w 291"/>
                              <a:gd name="T25" fmla="*/ 153 h 423"/>
                              <a:gd name="T26" fmla="*/ 190 w 291"/>
                              <a:gd name="T27" fmla="*/ 6 h 423"/>
                              <a:gd name="T28" fmla="*/ 203 w 291"/>
                              <a:gd name="T29" fmla="*/ 0 h 423"/>
                              <a:gd name="T30" fmla="*/ 264 w 291"/>
                              <a:gd name="T31" fmla="*/ 0 h 423"/>
                              <a:gd name="T32" fmla="*/ 274 w 291"/>
                              <a:gd name="T33" fmla="*/ 22 h 423"/>
                              <a:gd name="T34" fmla="*/ 161 w 291"/>
                              <a:gd name="T35" fmla="*/ 189 h 423"/>
                              <a:gd name="T36" fmla="*/ 161 w 291"/>
                              <a:gd name="T37" fmla="*/ 209 h 423"/>
                              <a:gd name="T38" fmla="*/ 285 w 291"/>
                              <a:gd name="T39" fmla="*/ 400 h 423"/>
                              <a:gd name="T40" fmla="*/ 273 w 291"/>
                              <a:gd name="T41" fmla="*/ 423 h 423"/>
                              <a:gd name="T42" fmla="*/ 207 w 291"/>
                              <a:gd name="T43" fmla="*/ 423 h 423"/>
                              <a:gd name="T44" fmla="*/ 193 w 291"/>
                              <a:gd name="T45" fmla="*/ 416 h 423"/>
                              <a:gd name="T46" fmla="*/ 90 w 291"/>
                              <a:gd name="T47" fmla="*/ 251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91" h="423">
                                <a:moveTo>
                                  <a:pt x="90" y="251"/>
                                </a:moveTo>
                                <a:lnTo>
                                  <a:pt x="90" y="251"/>
                                </a:lnTo>
                                <a:cubicBezTo>
                                  <a:pt x="88" y="248"/>
                                  <a:pt x="84" y="249"/>
                                  <a:pt x="84" y="253"/>
                                </a:cubicBezTo>
                                <a:lnTo>
                                  <a:pt x="84" y="411"/>
                                </a:lnTo>
                                <a:cubicBezTo>
                                  <a:pt x="84" y="418"/>
                                  <a:pt x="79" y="423"/>
                                  <a:pt x="72" y="423"/>
                                </a:cubicBezTo>
                                <a:lnTo>
                                  <a:pt x="12" y="423"/>
                                </a:lnTo>
                                <a:cubicBezTo>
                                  <a:pt x="5" y="423"/>
                                  <a:pt x="0" y="418"/>
                                  <a:pt x="0" y="411"/>
                                </a:cubicBezTo>
                                <a:lnTo>
                                  <a:pt x="0" y="12"/>
                                </a:lnTo>
                                <a:cubicBezTo>
                                  <a:pt x="0" y="6"/>
                                  <a:pt x="5" y="0"/>
                                  <a:pt x="12" y="0"/>
                                </a:cubicBezTo>
                                <a:lnTo>
                                  <a:pt x="72" y="0"/>
                                </a:lnTo>
                                <a:cubicBezTo>
                                  <a:pt x="79" y="0"/>
                                  <a:pt x="84" y="6"/>
                                  <a:pt x="84" y="12"/>
                                </a:cubicBezTo>
                                <a:lnTo>
                                  <a:pt x="84" y="151"/>
                                </a:lnTo>
                                <a:cubicBezTo>
                                  <a:pt x="84" y="155"/>
                                  <a:pt x="88" y="155"/>
                                  <a:pt x="90" y="153"/>
                                </a:cubicBezTo>
                                <a:lnTo>
                                  <a:pt x="190" y="6"/>
                                </a:lnTo>
                                <a:cubicBezTo>
                                  <a:pt x="192" y="4"/>
                                  <a:pt x="194" y="0"/>
                                  <a:pt x="203" y="0"/>
                                </a:cubicBezTo>
                                <a:lnTo>
                                  <a:pt x="264" y="0"/>
                                </a:lnTo>
                                <a:cubicBezTo>
                                  <a:pt x="276" y="0"/>
                                  <a:pt x="280" y="13"/>
                                  <a:pt x="274" y="22"/>
                                </a:cubicBezTo>
                                <a:lnTo>
                                  <a:pt x="161" y="189"/>
                                </a:lnTo>
                                <a:cubicBezTo>
                                  <a:pt x="156" y="196"/>
                                  <a:pt x="157" y="201"/>
                                  <a:pt x="161" y="209"/>
                                </a:cubicBezTo>
                                <a:lnTo>
                                  <a:pt x="285" y="400"/>
                                </a:lnTo>
                                <a:cubicBezTo>
                                  <a:pt x="291" y="409"/>
                                  <a:pt x="286" y="423"/>
                                  <a:pt x="273" y="423"/>
                                </a:cubicBezTo>
                                <a:lnTo>
                                  <a:pt x="207" y="423"/>
                                </a:lnTo>
                                <a:cubicBezTo>
                                  <a:pt x="198" y="423"/>
                                  <a:pt x="195" y="419"/>
                                  <a:pt x="193" y="416"/>
                                </a:cubicBezTo>
                                <a:lnTo>
                                  <a:pt x="90" y="251"/>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64" name="Freeform 964"/>
                        <wps:cNvSpPr>
                          <a:spLocks/>
                        </wps:cNvSpPr>
                        <wps:spPr bwMode="auto">
                          <a:xfrm>
                            <a:off x="666750" y="471487"/>
                            <a:ext cx="217488" cy="403225"/>
                          </a:xfrm>
                          <a:custGeom>
                            <a:avLst/>
                            <a:gdLst>
                              <a:gd name="T0" fmla="*/ 84 w 229"/>
                              <a:gd name="T1" fmla="*/ 332 h 423"/>
                              <a:gd name="T2" fmla="*/ 84 w 229"/>
                              <a:gd name="T3" fmla="*/ 332 h 423"/>
                              <a:gd name="T4" fmla="*/ 90 w 229"/>
                              <a:gd name="T5" fmla="*/ 338 h 423"/>
                              <a:gd name="T6" fmla="*/ 217 w 229"/>
                              <a:gd name="T7" fmla="*/ 338 h 423"/>
                              <a:gd name="T8" fmla="*/ 229 w 229"/>
                              <a:gd name="T9" fmla="*/ 351 h 423"/>
                              <a:gd name="T10" fmla="*/ 229 w 229"/>
                              <a:gd name="T11" fmla="*/ 411 h 423"/>
                              <a:gd name="T12" fmla="*/ 217 w 229"/>
                              <a:gd name="T13" fmla="*/ 423 h 423"/>
                              <a:gd name="T14" fmla="*/ 12 w 229"/>
                              <a:gd name="T15" fmla="*/ 423 h 423"/>
                              <a:gd name="T16" fmla="*/ 0 w 229"/>
                              <a:gd name="T17" fmla="*/ 411 h 423"/>
                              <a:gd name="T18" fmla="*/ 0 w 229"/>
                              <a:gd name="T19" fmla="*/ 12 h 423"/>
                              <a:gd name="T20" fmla="*/ 12 w 229"/>
                              <a:gd name="T21" fmla="*/ 0 h 423"/>
                              <a:gd name="T22" fmla="*/ 72 w 229"/>
                              <a:gd name="T23" fmla="*/ 0 h 423"/>
                              <a:gd name="T24" fmla="*/ 84 w 229"/>
                              <a:gd name="T25" fmla="*/ 12 h 423"/>
                              <a:gd name="T26" fmla="*/ 84 w 229"/>
                              <a:gd name="T27" fmla="*/ 332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9" h="423">
                                <a:moveTo>
                                  <a:pt x="84" y="332"/>
                                </a:moveTo>
                                <a:lnTo>
                                  <a:pt x="84" y="332"/>
                                </a:lnTo>
                                <a:cubicBezTo>
                                  <a:pt x="84" y="336"/>
                                  <a:pt x="87" y="338"/>
                                  <a:pt x="90" y="338"/>
                                </a:cubicBezTo>
                                <a:lnTo>
                                  <a:pt x="217" y="338"/>
                                </a:lnTo>
                                <a:cubicBezTo>
                                  <a:pt x="224" y="338"/>
                                  <a:pt x="229" y="344"/>
                                  <a:pt x="229" y="351"/>
                                </a:cubicBezTo>
                                <a:lnTo>
                                  <a:pt x="229" y="411"/>
                                </a:lnTo>
                                <a:cubicBezTo>
                                  <a:pt x="229" y="418"/>
                                  <a:pt x="224" y="423"/>
                                  <a:pt x="217" y="423"/>
                                </a:cubicBezTo>
                                <a:lnTo>
                                  <a:pt x="12" y="423"/>
                                </a:lnTo>
                                <a:cubicBezTo>
                                  <a:pt x="5" y="423"/>
                                  <a:pt x="0" y="418"/>
                                  <a:pt x="0" y="411"/>
                                </a:cubicBezTo>
                                <a:lnTo>
                                  <a:pt x="0" y="12"/>
                                </a:lnTo>
                                <a:cubicBezTo>
                                  <a:pt x="0" y="6"/>
                                  <a:pt x="5" y="0"/>
                                  <a:pt x="12" y="0"/>
                                </a:cubicBezTo>
                                <a:lnTo>
                                  <a:pt x="72" y="0"/>
                                </a:lnTo>
                                <a:cubicBezTo>
                                  <a:pt x="79" y="0"/>
                                  <a:pt x="84" y="6"/>
                                  <a:pt x="84" y="12"/>
                                </a:cubicBezTo>
                                <a:lnTo>
                                  <a:pt x="84" y="332"/>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65" name="Freeform 965"/>
                        <wps:cNvSpPr>
                          <a:spLocks/>
                        </wps:cNvSpPr>
                        <wps:spPr bwMode="auto">
                          <a:xfrm>
                            <a:off x="0" y="471487"/>
                            <a:ext cx="312738" cy="403225"/>
                          </a:xfrm>
                          <a:custGeom>
                            <a:avLst/>
                            <a:gdLst>
                              <a:gd name="T0" fmla="*/ 220 w 327"/>
                              <a:gd name="T1" fmla="*/ 414 h 423"/>
                              <a:gd name="T2" fmla="*/ 220 w 327"/>
                              <a:gd name="T3" fmla="*/ 414 h 423"/>
                              <a:gd name="T4" fmla="*/ 209 w 327"/>
                              <a:gd name="T5" fmla="*/ 423 h 423"/>
                              <a:gd name="T6" fmla="*/ 118 w 327"/>
                              <a:gd name="T7" fmla="*/ 423 h 423"/>
                              <a:gd name="T8" fmla="*/ 106 w 327"/>
                              <a:gd name="T9" fmla="*/ 414 h 423"/>
                              <a:gd name="T10" fmla="*/ 2 w 327"/>
                              <a:gd name="T11" fmla="*/ 15 h 423"/>
                              <a:gd name="T12" fmla="*/ 13 w 327"/>
                              <a:gd name="T13" fmla="*/ 0 h 423"/>
                              <a:gd name="T14" fmla="*/ 80 w 327"/>
                              <a:gd name="T15" fmla="*/ 0 h 423"/>
                              <a:gd name="T16" fmla="*/ 91 w 327"/>
                              <a:gd name="T17" fmla="*/ 9 h 423"/>
                              <a:gd name="T18" fmla="*/ 158 w 327"/>
                              <a:gd name="T19" fmla="*/ 293 h 423"/>
                              <a:gd name="T20" fmla="*/ 162 w 327"/>
                              <a:gd name="T21" fmla="*/ 297 h 423"/>
                              <a:gd name="T22" fmla="*/ 166 w 327"/>
                              <a:gd name="T23" fmla="*/ 297 h 423"/>
                              <a:gd name="T24" fmla="*/ 170 w 327"/>
                              <a:gd name="T25" fmla="*/ 293 h 423"/>
                              <a:gd name="T26" fmla="*/ 236 w 327"/>
                              <a:gd name="T27" fmla="*/ 9 h 423"/>
                              <a:gd name="T28" fmla="*/ 247 w 327"/>
                              <a:gd name="T29" fmla="*/ 0 h 423"/>
                              <a:gd name="T30" fmla="*/ 314 w 327"/>
                              <a:gd name="T31" fmla="*/ 0 h 423"/>
                              <a:gd name="T32" fmla="*/ 325 w 327"/>
                              <a:gd name="T33" fmla="*/ 15 h 423"/>
                              <a:gd name="T34" fmla="*/ 220 w 327"/>
                              <a:gd name="T35" fmla="*/ 414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7" h="423">
                                <a:moveTo>
                                  <a:pt x="220" y="414"/>
                                </a:moveTo>
                                <a:lnTo>
                                  <a:pt x="220" y="414"/>
                                </a:lnTo>
                                <a:cubicBezTo>
                                  <a:pt x="219" y="420"/>
                                  <a:pt x="214" y="423"/>
                                  <a:pt x="209" y="423"/>
                                </a:cubicBezTo>
                                <a:lnTo>
                                  <a:pt x="118" y="423"/>
                                </a:lnTo>
                                <a:cubicBezTo>
                                  <a:pt x="112" y="423"/>
                                  <a:pt x="108" y="420"/>
                                  <a:pt x="106" y="414"/>
                                </a:cubicBezTo>
                                <a:lnTo>
                                  <a:pt x="2" y="15"/>
                                </a:lnTo>
                                <a:cubicBezTo>
                                  <a:pt x="0" y="9"/>
                                  <a:pt x="4" y="0"/>
                                  <a:pt x="13" y="0"/>
                                </a:cubicBezTo>
                                <a:lnTo>
                                  <a:pt x="80" y="0"/>
                                </a:lnTo>
                                <a:cubicBezTo>
                                  <a:pt x="85" y="0"/>
                                  <a:pt x="90" y="3"/>
                                  <a:pt x="91" y="9"/>
                                </a:cubicBezTo>
                                <a:lnTo>
                                  <a:pt x="158" y="293"/>
                                </a:lnTo>
                                <a:cubicBezTo>
                                  <a:pt x="158" y="295"/>
                                  <a:pt x="159" y="297"/>
                                  <a:pt x="162" y="297"/>
                                </a:cubicBezTo>
                                <a:lnTo>
                                  <a:pt x="166" y="297"/>
                                </a:lnTo>
                                <a:cubicBezTo>
                                  <a:pt x="168" y="297"/>
                                  <a:pt x="169" y="295"/>
                                  <a:pt x="170" y="293"/>
                                </a:cubicBezTo>
                                <a:lnTo>
                                  <a:pt x="236" y="9"/>
                                </a:lnTo>
                                <a:cubicBezTo>
                                  <a:pt x="237" y="3"/>
                                  <a:pt x="242" y="0"/>
                                  <a:pt x="247" y="0"/>
                                </a:cubicBezTo>
                                <a:lnTo>
                                  <a:pt x="314" y="0"/>
                                </a:lnTo>
                                <a:cubicBezTo>
                                  <a:pt x="323" y="0"/>
                                  <a:pt x="327" y="9"/>
                                  <a:pt x="325" y="15"/>
                                </a:cubicBezTo>
                                <a:lnTo>
                                  <a:pt x="220" y="414"/>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66" name="Freeform 966"/>
                        <wps:cNvSpPr>
                          <a:spLocks noEditPoints="1"/>
                        </wps:cNvSpPr>
                        <wps:spPr bwMode="auto">
                          <a:xfrm>
                            <a:off x="336550" y="469900"/>
                            <a:ext cx="134938" cy="196850"/>
                          </a:xfrm>
                          <a:custGeom>
                            <a:avLst/>
                            <a:gdLst>
                              <a:gd name="T0" fmla="*/ 99 w 142"/>
                              <a:gd name="T1" fmla="*/ 143 h 207"/>
                              <a:gd name="T2" fmla="*/ 99 w 142"/>
                              <a:gd name="T3" fmla="*/ 143 h 207"/>
                              <a:gd name="T4" fmla="*/ 99 w 142"/>
                              <a:gd name="T5" fmla="*/ 63 h 207"/>
                              <a:gd name="T6" fmla="*/ 71 w 142"/>
                              <a:gd name="T7" fmla="*/ 40 h 207"/>
                              <a:gd name="T8" fmla="*/ 43 w 142"/>
                              <a:gd name="T9" fmla="*/ 63 h 207"/>
                              <a:gd name="T10" fmla="*/ 43 w 142"/>
                              <a:gd name="T11" fmla="*/ 143 h 207"/>
                              <a:gd name="T12" fmla="*/ 71 w 142"/>
                              <a:gd name="T13" fmla="*/ 166 h 207"/>
                              <a:gd name="T14" fmla="*/ 99 w 142"/>
                              <a:gd name="T15" fmla="*/ 143 h 207"/>
                              <a:gd name="T16" fmla="*/ 139 w 142"/>
                              <a:gd name="T17" fmla="*/ 63 h 207"/>
                              <a:gd name="T18" fmla="*/ 139 w 142"/>
                              <a:gd name="T19" fmla="*/ 63 h 207"/>
                              <a:gd name="T20" fmla="*/ 139 w 142"/>
                              <a:gd name="T21" fmla="*/ 143 h 207"/>
                              <a:gd name="T22" fmla="*/ 71 w 142"/>
                              <a:gd name="T23" fmla="*/ 207 h 207"/>
                              <a:gd name="T24" fmla="*/ 3 w 142"/>
                              <a:gd name="T25" fmla="*/ 143 h 207"/>
                              <a:gd name="T26" fmla="*/ 3 w 142"/>
                              <a:gd name="T27" fmla="*/ 63 h 207"/>
                              <a:gd name="T28" fmla="*/ 71 w 142"/>
                              <a:gd name="T29" fmla="*/ 0 h 207"/>
                              <a:gd name="T30" fmla="*/ 139 w 142"/>
                              <a:gd name="T31" fmla="*/ 63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2" h="207">
                                <a:moveTo>
                                  <a:pt x="99" y="143"/>
                                </a:moveTo>
                                <a:lnTo>
                                  <a:pt x="99" y="143"/>
                                </a:lnTo>
                                <a:cubicBezTo>
                                  <a:pt x="102" y="119"/>
                                  <a:pt x="102" y="87"/>
                                  <a:pt x="99" y="63"/>
                                </a:cubicBezTo>
                                <a:cubicBezTo>
                                  <a:pt x="98" y="51"/>
                                  <a:pt x="89" y="40"/>
                                  <a:pt x="71" y="40"/>
                                </a:cubicBezTo>
                                <a:cubicBezTo>
                                  <a:pt x="54" y="40"/>
                                  <a:pt x="45" y="51"/>
                                  <a:pt x="43" y="63"/>
                                </a:cubicBezTo>
                                <a:cubicBezTo>
                                  <a:pt x="41" y="87"/>
                                  <a:pt x="41" y="119"/>
                                  <a:pt x="43" y="143"/>
                                </a:cubicBezTo>
                                <a:cubicBezTo>
                                  <a:pt x="45" y="156"/>
                                  <a:pt x="54" y="166"/>
                                  <a:pt x="71" y="166"/>
                                </a:cubicBezTo>
                                <a:cubicBezTo>
                                  <a:pt x="89" y="166"/>
                                  <a:pt x="98" y="156"/>
                                  <a:pt x="99" y="143"/>
                                </a:cubicBezTo>
                                <a:close/>
                                <a:moveTo>
                                  <a:pt x="139" y="63"/>
                                </a:moveTo>
                                <a:lnTo>
                                  <a:pt x="139" y="63"/>
                                </a:lnTo>
                                <a:cubicBezTo>
                                  <a:pt x="142" y="87"/>
                                  <a:pt x="142" y="119"/>
                                  <a:pt x="139" y="143"/>
                                </a:cubicBezTo>
                                <a:cubicBezTo>
                                  <a:pt x="135" y="178"/>
                                  <a:pt x="111" y="207"/>
                                  <a:pt x="71" y="207"/>
                                </a:cubicBezTo>
                                <a:cubicBezTo>
                                  <a:pt x="32" y="207"/>
                                  <a:pt x="7" y="178"/>
                                  <a:pt x="3" y="143"/>
                                </a:cubicBezTo>
                                <a:cubicBezTo>
                                  <a:pt x="0" y="119"/>
                                  <a:pt x="0" y="87"/>
                                  <a:pt x="3" y="63"/>
                                </a:cubicBezTo>
                                <a:cubicBezTo>
                                  <a:pt x="7" y="29"/>
                                  <a:pt x="32" y="0"/>
                                  <a:pt x="71" y="0"/>
                                </a:cubicBezTo>
                                <a:cubicBezTo>
                                  <a:pt x="111" y="0"/>
                                  <a:pt x="135" y="29"/>
                                  <a:pt x="139" y="63"/>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67" name="Freeform 967"/>
                        <wps:cNvSpPr>
                          <a:spLocks noEditPoints="1"/>
                        </wps:cNvSpPr>
                        <wps:spPr bwMode="auto">
                          <a:xfrm>
                            <a:off x="488950" y="469900"/>
                            <a:ext cx="134938" cy="196850"/>
                          </a:xfrm>
                          <a:custGeom>
                            <a:avLst/>
                            <a:gdLst>
                              <a:gd name="T0" fmla="*/ 99 w 142"/>
                              <a:gd name="T1" fmla="*/ 143 h 207"/>
                              <a:gd name="T2" fmla="*/ 99 w 142"/>
                              <a:gd name="T3" fmla="*/ 143 h 207"/>
                              <a:gd name="T4" fmla="*/ 99 w 142"/>
                              <a:gd name="T5" fmla="*/ 63 h 207"/>
                              <a:gd name="T6" fmla="*/ 71 w 142"/>
                              <a:gd name="T7" fmla="*/ 40 h 207"/>
                              <a:gd name="T8" fmla="*/ 43 w 142"/>
                              <a:gd name="T9" fmla="*/ 63 h 207"/>
                              <a:gd name="T10" fmla="*/ 43 w 142"/>
                              <a:gd name="T11" fmla="*/ 143 h 207"/>
                              <a:gd name="T12" fmla="*/ 71 w 142"/>
                              <a:gd name="T13" fmla="*/ 166 h 207"/>
                              <a:gd name="T14" fmla="*/ 99 w 142"/>
                              <a:gd name="T15" fmla="*/ 143 h 207"/>
                              <a:gd name="T16" fmla="*/ 139 w 142"/>
                              <a:gd name="T17" fmla="*/ 63 h 207"/>
                              <a:gd name="T18" fmla="*/ 139 w 142"/>
                              <a:gd name="T19" fmla="*/ 63 h 207"/>
                              <a:gd name="T20" fmla="*/ 139 w 142"/>
                              <a:gd name="T21" fmla="*/ 143 h 207"/>
                              <a:gd name="T22" fmla="*/ 71 w 142"/>
                              <a:gd name="T23" fmla="*/ 207 h 207"/>
                              <a:gd name="T24" fmla="*/ 3 w 142"/>
                              <a:gd name="T25" fmla="*/ 143 h 207"/>
                              <a:gd name="T26" fmla="*/ 3 w 142"/>
                              <a:gd name="T27" fmla="*/ 63 h 207"/>
                              <a:gd name="T28" fmla="*/ 71 w 142"/>
                              <a:gd name="T29" fmla="*/ 0 h 207"/>
                              <a:gd name="T30" fmla="*/ 139 w 142"/>
                              <a:gd name="T31" fmla="*/ 63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2" h="207">
                                <a:moveTo>
                                  <a:pt x="99" y="143"/>
                                </a:moveTo>
                                <a:lnTo>
                                  <a:pt x="99" y="143"/>
                                </a:lnTo>
                                <a:cubicBezTo>
                                  <a:pt x="102" y="119"/>
                                  <a:pt x="102" y="87"/>
                                  <a:pt x="99" y="63"/>
                                </a:cubicBezTo>
                                <a:cubicBezTo>
                                  <a:pt x="97" y="51"/>
                                  <a:pt x="88" y="40"/>
                                  <a:pt x="71" y="40"/>
                                </a:cubicBezTo>
                                <a:cubicBezTo>
                                  <a:pt x="54" y="40"/>
                                  <a:pt x="45" y="51"/>
                                  <a:pt x="43" y="63"/>
                                </a:cubicBezTo>
                                <a:cubicBezTo>
                                  <a:pt x="40" y="87"/>
                                  <a:pt x="40" y="119"/>
                                  <a:pt x="43" y="143"/>
                                </a:cubicBezTo>
                                <a:cubicBezTo>
                                  <a:pt x="45" y="156"/>
                                  <a:pt x="54" y="166"/>
                                  <a:pt x="71" y="166"/>
                                </a:cubicBezTo>
                                <a:cubicBezTo>
                                  <a:pt x="88" y="166"/>
                                  <a:pt x="97" y="156"/>
                                  <a:pt x="99" y="143"/>
                                </a:cubicBezTo>
                                <a:close/>
                                <a:moveTo>
                                  <a:pt x="139" y="63"/>
                                </a:moveTo>
                                <a:lnTo>
                                  <a:pt x="139" y="63"/>
                                </a:lnTo>
                                <a:cubicBezTo>
                                  <a:pt x="142" y="87"/>
                                  <a:pt x="142" y="119"/>
                                  <a:pt x="139" y="143"/>
                                </a:cubicBezTo>
                                <a:cubicBezTo>
                                  <a:pt x="135" y="178"/>
                                  <a:pt x="111" y="207"/>
                                  <a:pt x="71" y="207"/>
                                </a:cubicBezTo>
                                <a:cubicBezTo>
                                  <a:pt x="31" y="207"/>
                                  <a:pt x="7" y="178"/>
                                  <a:pt x="3" y="143"/>
                                </a:cubicBezTo>
                                <a:cubicBezTo>
                                  <a:pt x="0" y="119"/>
                                  <a:pt x="0" y="87"/>
                                  <a:pt x="3" y="63"/>
                                </a:cubicBezTo>
                                <a:cubicBezTo>
                                  <a:pt x="7" y="29"/>
                                  <a:pt x="31" y="0"/>
                                  <a:pt x="71" y="0"/>
                                </a:cubicBezTo>
                                <a:cubicBezTo>
                                  <a:pt x="111" y="0"/>
                                  <a:pt x="135" y="29"/>
                                  <a:pt x="139" y="63"/>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68" name="Freeform 968"/>
                        <wps:cNvSpPr>
                          <a:spLocks noEditPoints="1"/>
                        </wps:cNvSpPr>
                        <wps:spPr bwMode="auto">
                          <a:xfrm>
                            <a:off x="336550" y="679450"/>
                            <a:ext cx="134938" cy="198438"/>
                          </a:xfrm>
                          <a:custGeom>
                            <a:avLst/>
                            <a:gdLst>
                              <a:gd name="T0" fmla="*/ 99 w 142"/>
                              <a:gd name="T1" fmla="*/ 144 h 207"/>
                              <a:gd name="T2" fmla="*/ 99 w 142"/>
                              <a:gd name="T3" fmla="*/ 144 h 207"/>
                              <a:gd name="T4" fmla="*/ 99 w 142"/>
                              <a:gd name="T5" fmla="*/ 64 h 207"/>
                              <a:gd name="T6" fmla="*/ 71 w 142"/>
                              <a:gd name="T7" fmla="*/ 41 h 207"/>
                              <a:gd name="T8" fmla="*/ 43 w 142"/>
                              <a:gd name="T9" fmla="*/ 64 h 207"/>
                              <a:gd name="T10" fmla="*/ 43 w 142"/>
                              <a:gd name="T11" fmla="*/ 144 h 207"/>
                              <a:gd name="T12" fmla="*/ 71 w 142"/>
                              <a:gd name="T13" fmla="*/ 167 h 207"/>
                              <a:gd name="T14" fmla="*/ 99 w 142"/>
                              <a:gd name="T15" fmla="*/ 144 h 207"/>
                              <a:gd name="T16" fmla="*/ 139 w 142"/>
                              <a:gd name="T17" fmla="*/ 64 h 207"/>
                              <a:gd name="T18" fmla="*/ 139 w 142"/>
                              <a:gd name="T19" fmla="*/ 64 h 207"/>
                              <a:gd name="T20" fmla="*/ 139 w 142"/>
                              <a:gd name="T21" fmla="*/ 144 h 207"/>
                              <a:gd name="T22" fmla="*/ 71 w 142"/>
                              <a:gd name="T23" fmla="*/ 207 h 207"/>
                              <a:gd name="T24" fmla="*/ 3 w 142"/>
                              <a:gd name="T25" fmla="*/ 144 h 207"/>
                              <a:gd name="T26" fmla="*/ 3 w 142"/>
                              <a:gd name="T27" fmla="*/ 64 h 207"/>
                              <a:gd name="T28" fmla="*/ 71 w 142"/>
                              <a:gd name="T29" fmla="*/ 0 h 207"/>
                              <a:gd name="T30" fmla="*/ 139 w 142"/>
                              <a:gd name="T31" fmla="*/ 64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2" h="207">
                                <a:moveTo>
                                  <a:pt x="99" y="144"/>
                                </a:moveTo>
                                <a:lnTo>
                                  <a:pt x="99" y="144"/>
                                </a:lnTo>
                                <a:cubicBezTo>
                                  <a:pt x="102" y="120"/>
                                  <a:pt x="102" y="88"/>
                                  <a:pt x="99" y="64"/>
                                </a:cubicBezTo>
                                <a:cubicBezTo>
                                  <a:pt x="98" y="51"/>
                                  <a:pt x="89" y="41"/>
                                  <a:pt x="71" y="41"/>
                                </a:cubicBezTo>
                                <a:cubicBezTo>
                                  <a:pt x="54" y="41"/>
                                  <a:pt x="45" y="51"/>
                                  <a:pt x="43" y="64"/>
                                </a:cubicBezTo>
                                <a:cubicBezTo>
                                  <a:pt x="41" y="88"/>
                                  <a:pt x="41" y="120"/>
                                  <a:pt x="43" y="144"/>
                                </a:cubicBezTo>
                                <a:cubicBezTo>
                                  <a:pt x="45" y="156"/>
                                  <a:pt x="54" y="167"/>
                                  <a:pt x="71" y="167"/>
                                </a:cubicBezTo>
                                <a:cubicBezTo>
                                  <a:pt x="89" y="167"/>
                                  <a:pt x="98" y="156"/>
                                  <a:pt x="99" y="144"/>
                                </a:cubicBezTo>
                                <a:close/>
                                <a:moveTo>
                                  <a:pt x="139" y="64"/>
                                </a:moveTo>
                                <a:lnTo>
                                  <a:pt x="139" y="64"/>
                                </a:lnTo>
                                <a:cubicBezTo>
                                  <a:pt x="142" y="88"/>
                                  <a:pt x="142" y="120"/>
                                  <a:pt x="139" y="144"/>
                                </a:cubicBezTo>
                                <a:cubicBezTo>
                                  <a:pt x="135" y="178"/>
                                  <a:pt x="111" y="207"/>
                                  <a:pt x="71" y="207"/>
                                </a:cubicBezTo>
                                <a:cubicBezTo>
                                  <a:pt x="32" y="207"/>
                                  <a:pt x="7" y="178"/>
                                  <a:pt x="3" y="144"/>
                                </a:cubicBezTo>
                                <a:cubicBezTo>
                                  <a:pt x="0" y="120"/>
                                  <a:pt x="0" y="88"/>
                                  <a:pt x="3" y="64"/>
                                </a:cubicBezTo>
                                <a:cubicBezTo>
                                  <a:pt x="7" y="29"/>
                                  <a:pt x="32" y="0"/>
                                  <a:pt x="71" y="0"/>
                                </a:cubicBezTo>
                                <a:cubicBezTo>
                                  <a:pt x="111" y="0"/>
                                  <a:pt x="135" y="29"/>
                                  <a:pt x="139" y="64"/>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69" name="Freeform 969"/>
                        <wps:cNvSpPr>
                          <a:spLocks noEditPoints="1"/>
                        </wps:cNvSpPr>
                        <wps:spPr bwMode="auto">
                          <a:xfrm>
                            <a:off x="488950" y="679450"/>
                            <a:ext cx="134938" cy="198438"/>
                          </a:xfrm>
                          <a:custGeom>
                            <a:avLst/>
                            <a:gdLst>
                              <a:gd name="T0" fmla="*/ 99 w 142"/>
                              <a:gd name="T1" fmla="*/ 144 h 207"/>
                              <a:gd name="T2" fmla="*/ 99 w 142"/>
                              <a:gd name="T3" fmla="*/ 144 h 207"/>
                              <a:gd name="T4" fmla="*/ 99 w 142"/>
                              <a:gd name="T5" fmla="*/ 64 h 207"/>
                              <a:gd name="T6" fmla="*/ 71 w 142"/>
                              <a:gd name="T7" fmla="*/ 41 h 207"/>
                              <a:gd name="T8" fmla="*/ 43 w 142"/>
                              <a:gd name="T9" fmla="*/ 64 h 207"/>
                              <a:gd name="T10" fmla="*/ 43 w 142"/>
                              <a:gd name="T11" fmla="*/ 144 h 207"/>
                              <a:gd name="T12" fmla="*/ 71 w 142"/>
                              <a:gd name="T13" fmla="*/ 167 h 207"/>
                              <a:gd name="T14" fmla="*/ 99 w 142"/>
                              <a:gd name="T15" fmla="*/ 144 h 207"/>
                              <a:gd name="T16" fmla="*/ 139 w 142"/>
                              <a:gd name="T17" fmla="*/ 64 h 207"/>
                              <a:gd name="T18" fmla="*/ 139 w 142"/>
                              <a:gd name="T19" fmla="*/ 64 h 207"/>
                              <a:gd name="T20" fmla="*/ 139 w 142"/>
                              <a:gd name="T21" fmla="*/ 144 h 207"/>
                              <a:gd name="T22" fmla="*/ 71 w 142"/>
                              <a:gd name="T23" fmla="*/ 207 h 207"/>
                              <a:gd name="T24" fmla="*/ 3 w 142"/>
                              <a:gd name="T25" fmla="*/ 144 h 207"/>
                              <a:gd name="T26" fmla="*/ 3 w 142"/>
                              <a:gd name="T27" fmla="*/ 64 h 207"/>
                              <a:gd name="T28" fmla="*/ 71 w 142"/>
                              <a:gd name="T29" fmla="*/ 0 h 207"/>
                              <a:gd name="T30" fmla="*/ 139 w 142"/>
                              <a:gd name="T31" fmla="*/ 64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2" h="207">
                                <a:moveTo>
                                  <a:pt x="99" y="144"/>
                                </a:moveTo>
                                <a:lnTo>
                                  <a:pt x="99" y="144"/>
                                </a:lnTo>
                                <a:cubicBezTo>
                                  <a:pt x="102" y="120"/>
                                  <a:pt x="102" y="88"/>
                                  <a:pt x="99" y="64"/>
                                </a:cubicBezTo>
                                <a:cubicBezTo>
                                  <a:pt x="97" y="51"/>
                                  <a:pt x="88" y="41"/>
                                  <a:pt x="71" y="41"/>
                                </a:cubicBezTo>
                                <a:cubicBezTo>
                                  <a:pt x="54" y="41"/>
                                  <a:pt x="45" y="51"/>
                                  <a:pt x="43" y="64"/>
                                </a:cubicBezTo>
                                <a:cubicBezTo>
                                  <a:pt x="40" y="88"/>
                                  <a:pt x="40" y="120"/>
                                  <a:pt x="43" y="144"/>
                                </a:cubicBezTo>
                                <a:cubicBezTo>
                                  <a:pt x="45" y="156"/>
                                  <a:pt x="54" y="167"/>
                                  <a:pt x="71" y="167"/>
                                </a:cubicBezTo>
                                <a:cubicBezTo>
                                  <a:pt x="88" y="167"/>
                                  <a:pt x="97" y="156"/>
                                  <a:pt x="99" y="144"/>
                                </a:cubicBezTo>
                                <a:close/>
                                <a:moveTo>
                                  <a:pt x="139" y="64"/>
                                </a:moveTo>
                                <a:lnTo>
                                  <a:pt x="139" y="64"/>
                                </a:lnTo>
                                <a:cubicBezTo>
                                  <a:pt x="142" y="88"/>
                                  <a:pt x="142" y="120"/>
                                  <a:pt x="139" y="144"/>
                                </a:cubicBezTo>
                                <a:cubicBezTo>
                                  <a:pt x="135" y="178"/>
                                  <a:pt x="111" y="207"/>
                                  <a:pt x="71" y="207"/>
                                </a:cubicBezTo>
                                <a:cubicBezTo>
                                  <a:pt x="31" y="207"/>
                                  <a:pt x="7" y="178"/>
                                  <a:pt x="3" y="144"/>
                                </a:cubicBezTo>
                                <a:cubicBezTo>
                                  <a:pt x="0" y="120"/>
                                  <a:pt x="0" y="88"/>
                                  <a:pt x="3" y="64"/>
                                </a:cubicBezTo>
                                <a:cubicBezTo>
                                  <a:pt x="7" y="29"/>
                                  <a:pt x="31" y="0"/>
                                  <a:pt x="71" y="0"/>
                                </a:cubicBezTo>
                                <a:cubicBezTo>
                                  <a:pt x="111" y="0"/>
                                  <a:pt x="135" y="29"/>
                                  <a:pt x="139" y="64"/>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70" name="Freeform 970"/>
                        <wps:cNvSpPr>
                          <a:spLocks noEditPoints="1"/>
                        </wps:cNvSpPr>
                        <wps:spPr bwMode="auto">
                          <a:xfrm>
                            <a:off x="2779713" y="469900"/>
                            <a:ext cx="266700" cy="404813"/>
                          </a:xfrm>
                          <a:custGeom>
                            <a:avLst/>
                            <a:gdLst>
                              <a:gd name="T0" fmla="*/ 91 w 280"/>
                              <a:gd name="T1" fmla="*/ 85 h 423"/>
                              <a:gd name="T2" fmla="*/ 91 w 280"/>
                              <a:gd name="T3" fmla="*/ 85 h 423"/>
                              <a:gd name="T4" fmla="*/ 85 w 280"/>
                              <a:gd name="T5" fmla="*/ 91 h 423"/>
                              <a:gd name="T6" fmla="*/ 85 w 280"/>
                              <a:gd name="T7" fmla="*/ 333 h 423"/>
                              <a:gd name="T8" fmla="*/ 91 w 280"/>
                              <a:gd name="T9" fmla="*/ 339 h 423"/>
                              <a:gd name="T10" fmla="*/ 139 w 280"/>
                              <a:gd name="T11" fmla="*/ 339 h 423"/>
                              <a:gd name="T12" fmla="*/ 189 w 280"/>
                              <a:gd name="T13" fmla="*/ 290 h 423"/>
                              <a:gd name="T14" fmla="*/ 189 w 280"/>
                              <a:gd name="T15" fmla="*/ 134 h 423"/>
                              <a:gd name="T16" fmla="*/ 139 w 280"/>
                              <a:gd name="T17" fmla="*/ 85 h 423"/>
                              <a:gd name="T18" fmla="*/ 91 w 280"/>
                              <a:gd name="T19" fmla="*/ 85 h 423"/>
                              <a:gd name="T20" fmla="*/ 139 w 280"/>
                              <a:gd name="T21" fmla="*/ 0 h 423"/>
                              <a:gd name="T22" fmla="*/ 139 w 280"/>
                              <a:gd name="T23" fmla="*/ 0 h 423"/>
                              <a:gd name="T24" fmla="*/ 274 w 280"/>
                              <a:gd name="T25" fmla="*/ 134 h 423"/>
                              <a:gd name="T26" fmla="*/ 274 w 280"/>
                              <a:gd name="T27" fmla="*/ 290 h 423"/>
                              <a:gd name="T28" fmla="*/ 139 w 280"/>
                              <a:gd name="T29" fmla="*/ 423 h 423"/>
                              <a:gd name="T30" fmla="*/ 12 w 280"/>
                              <a:gd name="T31" fmla="*/ 423 h 423"/>
                              <a:gd name="T32" fmla="*/ 0 w 280"/>
                              <a:gd name="T33" fmla="*/ 411 h 423"/>
                              <a:gd name="T34" fmla="*/ 0 w 280"/>
                              <a:gd name="T35" fmla="*/ 13 h 423"/>
                              <a:gd name="T36" fmla="*/ 12 w 280"/>
                              <a:gd name="T37" fmla="*/ 0 h 423"/>
                              <a:gd name="T38" fmla="*/ 139 w 280"/>
                              <a:gd name="T39" fmla="*/ 0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0" h="423">
                                <a:moveTo>
                                  <a:pt x="91" y="85"/>
                                </a:moveTo>
                                <a:lnTo>
                                  <a:pt x="91" y="85"/>
                                </a:lnTo>
                                <a:cubicBezTo>
                                  <a:pt x="87" y="85"/>
                                  <a:pt x="85" y="88"/>
                                  <a:pt x="85" y="91"/>
                                </a:cubicBezTo>
                                <a:lnTo>
                                  <a:pt x="85" y="333"/>
                                </a:lnTo>
                                <a:cubicBezTo>
                                  <a:pt x="85" y="336"/>
                                  <a:pt x="87" y="339"/>
                                  <a:pt x="91" y="339"/>
                                </a:cubicBezTo>
                                <a:lnTo>
                                  <a:pt x="139" y="339"/>
                                </a:lnTo>
                                <a:cubicBezTo>
                                  <a:pt x="167" y="339"/>
                                  <a:pt x="186" y="317"/>
                                  <a:pt x="189" y="290"/>
                                </a:cubicBezTo>
                                <a:cubicBezTo>
                                  <a:pt x="195" y="239"/>
                                  <a:pt x="195" y="185"/>
                                  <a:pt x="189" y="134"/>
                                </a:cubicBezTo>
                                <a:cubicBezTo>
                                  <a:pt x="186" y="107"/>
                                  <a:pt x="167" y="85"/>
                                  <a:pt x="139" y="85"/>
                                </a:cubicBezTo>
                                <a:lnTo>
                                  <a:pt x="91" y="85"/>
                                </a:lnTo>
                                <a:close/>
                                <a:moveTo>
                                  <a:pt x="139" y="0"/>
                                </a:moveTo>
                                <a:lnTo>
                                  <a:pt x="139" y="0"/>
                                </a:lnTo>
                                <a:cubicBezTo>
                                  <a:pt x="213" y="0"/>
                                  <a:pt x="265" y="62"/>
                                  <a:pt x="274" y="134"/>
                                </a:cubicBezTo>
                                <a:cubicBezTo>
                                  <a:pt x="280" y="185"/>
                                  <a:pt x="280" y="239"/>
                                  <a:pt x="274" y="290"/>
                                </a:cubicBezTo>
                                <a:cubicBezTo>
                                  <a:pt x="265" y="362"/>
                                  <a:pt x="213" y="423"/>
                                  <a:pt x="139" y="423"/>
                                </a:cubicBezTo>
                                <a:lnTo>
                                  <a:pt x="12" y="423"/>
                                </a:lnTo>
                                <a:cubicBezTo>
                                  <a:pt x="6" y="423"/>
                                  <a:pt x="0" y="418"/>
                                  <a:pt x="0" y="411"/>
                                </a:cubicBezTo>
                                <a:lnTo>
                                  <a:pt x="0" y="13"/>
                                </a:lnTo>
                                <a:cubicBezTo>
                                  <a:pt x="0" y="6"/>
                                  <a:pt x="6" y="0"/>
                                  <a:pt x="12" y="0"/>
                                </a:cubicBezTo>
                                <a:lnTo>
                                  <a:pt x="13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71" name="Freeform 971"/>
                        <wps:cNvSpPr>
                          <a:spLocks/>
                        </wps:cNvSpPr>
                        <wps:spPr bwMode="auto">
                          <a:xfrm>
                            <a:off x="2463800" y="469900"/>
                            <a:ext cx="122238" cy="193675"/>
                          </a:xfrm>
                          <a:custGeom>
                            <a:avLst/>
                            <a:gdLst>
                              <a:gd name="T0" fmla="*/ 90 w 129"/>
                              <a:gd name="T1" fmla="*/ 202 h 202"/>
                              <a:gd name="T2" fmla="*/ 90 w 129"/>
                              <a:gd name="T3" fmla="*/ 202 h 202"/>
                              <a:gd name="T4" fmla="*/ 82 w 129"/>
                              <a:gd name="T5" fmla="*/ 197 h 202"/>
                              <a:gd name="T6" fmla="*/ 43 w 129"/>
                              <a:gd name="T7" fmla="*/ 96 h 202"/>
                              <a:gd name="T8" fmla="*/ 40 w 129"/>
                              <a:gd name="T9" fmla="*/ 96 h 202"/>
                              <a:gd name="T10" fmla="*/ 40 w 129"/>
                              <a:gd name="T11" fmla="*/ 196 h 202"/>
                              <a:gd name="T12" fmla="*/ 34 w 129"/>
                              <a:gd name="T13" fmla="*/ 202 h 202"/>
                              <a:gd name="T14" fmla="*/ 5 w 129"/>
                              <a:gd name="T15" fmla="*/ 202 h 202"/>
                              <a:gd name="T16" fmla="*/ 0 w 129"/>
                              <a:gd name="T17" fmla="*/ 196 h 202"/>
                              <a:gd name="T18" fmla="*/ 0 w 129"/>
                              <a:gd name="T19" fmla="*/ 6 h 202"/>
                              <a:gd name="T20" fmla="*/ 5 w 129"/>
                              <a:gd name="T21" fmla="*/ 0 h 202"/>
                              <a:gd name="T22" fmla="*/ 40 w 129"/>
                              <a:gd name="T23" fmla="*/ 0 h 202"/>
                              <a:gd name="T24" fmla="*/ 47 w 129"/>
                              <a:gd name="T25" fmla="*/ 5 h 202"/>
                              <a:gd name="T26" fmla="*/ 87 w 129"/>
                              <a:gd name="T27" fmla="*/ 115 h 202"/>
                              <a:gd name="T28" fmla="*/ 89 w 129"/>
                              <a:gd name="T29" fmla="*/ 114 h 202"/>
                              <a:gd name="T30" fmla="*/ 89 w 129"/>
                              <a:gd name="T31" fmla="*/ 6 h 202"/>
                              <a:gd name="T32" fmla="*/ 95 w 129"/>
                              <a:gd name="T33" fmla="*/ 0 h 202"/>
                              <a:gd name="T34" fmla="*/ 124 w 129"/>
                              <a:gd name="T35" fmla="*/ 0 h 202"/>
                              <a:gd name="T36" fmla="*/ 129 w 129"/>
                              <a:gd name="T37" fmla="*/ 6 h 202"/>
                              <a:gd name="T38" fmla="*/ 129 w 129"/>
                              <a:gd name="T39" fmla="*/ 196 h 202"/>
                              <a:gd name="T40" fmla="*/ 124 w 129"/>
                              <a:gd name="T41" fmla="*/ 202 h 202"/>
                              <a:gd name="T42" fmla="*/ 90 w 129"/>
                              <a:gd name="T43" fmla="*/ 202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9" h="202">
                                <a:moveTo>
                                  <a:pt x="90" y="202"/>
                                </a:moveTo>
                                <a:lnTo>
                                  <a:pt x="90" y="202"/>
                                </a:lnTo>
                                <a:cubicBezTo>
                                  <a:pt x="85" y="202"/>
                                  <a:pt x="83" y="199"/>
                                  <a:pt x="82" y="197"/>
                                </a:cubicBezTo>
                                <a:lnTo>
                                  <a:pt x="43" y="96"/>
                                </a:lnTo>
                                <a:cubicBezTo>
                                  <a:pt x="42" y="94"/>
                                  <a:pt x="40" y="95"/>
                                  <a:pt x="40" y="96"/>
                                </a:cubicBezTo>
                                <a:lnTo>
                                  <a:pt x="40" y="196"/>
                                </a:lnTo>
                                <a:cubicBezTo>
                                  <a:pt x="40" y="199"/>
                                  <a:pt x="37" y="202"/>
                                  <a:pt x="34" y="202"/>
                                </a:cubicBezTo>
                                <a:lnTo>
                                  <a:pt x="5" y="202"/>
                                </a:lnTo>
                                <a:cubicBezTo>
                                  <a:pt x="2" y="202"/>
                                  <a:pt x="0" y="199"/>
                                  <a:pt x="0" y="196"/>
                                </a:cubicBezTo>
                                <a:lnTo>
                                  <a:pt x="0" y="6"/>
                                </a:lnTo>
                                <a:cubicBezTo>
                                  <a:pt x="0" y="3"/>
                                  <a:pt x="2" y="0"/>
                                  <a:pt x="5" y="0"/>
                                </a:cubicBezTo>
                                <a:lnTo>
                                  <a:pt x="40" y="0"/>
                                </a:lnTo>
                                <a:cubicBezTo>
                                  <a:pt x="44" y="0"/>
                                  <a:pt x="46" y="3"/>
                                  <a:pt x="47" y="5"/>
                                </a:cubicBezTo>
                                <a:lnTo>
                                  <a:pt x="87" y="115"/>
                                </a:lnTo>
                                <a:cubicBezTo>
                                  <a:pt x="87" y="117"/>
                                  <a:pt x="89" y="116"/>
                                  <a:pt x="89" y="114"/>
                                </a:cubicBezTo>
                                <a:lnTo>
                                  <a:pt x="89" y="6"/>
                                </a:lnTo>
                                <a:cubicBezTo>
                                  <a:pt x="89" y="3"/>
                                  <a:pt x="92" y="0"/>
                                  <a:pt x="95" y="0"/>
                                </a:cubicBezTo>
                                <a:lnTo>
                                  <a:pt x="124" y="0"/>
                                </a:lnTo>
                                <a:cubicBezTo>
                                  <a:pt x="127" y="0"/>
                                  <a:pt x="129" y="3"/>
                                  <a:pt x="129" y="6"/>
                                </a:cubicBezTo>
                                <a:lnTo>
                                  <a:pt x="129" y="196"/>
                                </a:lnTo>
                                <a:cubicBezTo>
                                  <a:pt x="129" y="199"/>
                                  <a:pt x="127" y="202"/>
                                  <a:pt x="124" y="202"/>
                                </a:cubicBezTo>
                                <a:lnTo>
                                  <a:pt x="90" y="202"/>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72" name="Freeform 972"/>
                        <wps:cNvSpPr>
                          <a:spLocks/>
                        </wps:cNvSpPr>
                        <wps:spPr bwMode="auto">
                          <a:xfrm>
                            <a:off x="2608263" y="469900"/>
                            <a:ext cx="123825" cy="193675"/>
                          </a:xfrm>
                          <a:custGeom>
                            <a:avLst/>
                            <a:gdLst>
                              <a:gd name="T0" fmla="*/ 90 w 130"/>
                              <a:gd name="T1" fmla="*/ 202 h 202"/>
                              <a:gd name="T2" fmla="*/ 90 w 130"/>
                              <a:gd name="T3" fmla="*/ 202 h 202"/>
                              <a:gd name="T4" fmla="*/ 82 w 130"/>
                              <a:gd name="T5" fmla="*/ 197 h 202"/>
                              <a:gd name="T6" fmla="*/ 43 w 130"/>
                              <a:gd name="T7" fmla="*/ 96 h 202"/>
                              <a:gd name="T8" fmla="*/ 41 w 130"/>
                              <a:gd name="T9" fmla="*/ 96 h 202"/>
                              <a:gd name="T10" fmla="*/ 41 w 130"/>
                              <a:gd name="T11" fmla="*/ 196 h 202"/>
                              <a:gd name="T12" fmla="*/ 35 w 130"/>
                              <a:gd name="T13" fmla="*/ 202 h 202"/>
                              <a:gd name="T14" fmla="*/ 6 w 130"/>
                              <a:gd name="T15" fmla="*/ 202 h 202"/>
                              <a:gd name="T16" fmla="*/ 0 w 130"/>
                              <a:gd name="T17" fmla="*/ 196 h 202"/>
                              <a:gd name="T18" fmla="*/ 0 w 130"/>
                              <a:gd name="T19" fmla="*/ 6 h 202"/>
                              <a:gd name="T20" fmla="*/ 6 w 130"/>
                              <a:gd name="T21" fmla="*/ 0 h 202"/>
                              <a:gd name="T22" fmla="*/ 40 w 130"/>
                              <a:gd name="T23" fmla="*/ 0 h 202"/>
                              <a:gd name="T24" fmla="*/ 47 w 130"/>
                              <a:gd name="T25" fmla="*/ 5 h 202"/>
                              <a:gd name="T26" fmla="*/ 87 w 130"/>
                              <a:gd name="T27" fmla="*/ 115 h 202"/>
                              <a:gd name="T28" fmla="*/ 90 w 130"/>
                              <a:gd name="T29" fmla="*/ 114 h 202"/>
                              <a:gd name="T30" fmla="*/ 90 w 130"/>
                              <a:gd name="T31" fmla="*/ 6 h 202"/>
                              <a:gd name="T32" fmla="*/ 95 w 130"/>
                              <a:gd name="T33" fmla="*/ 0 h 202"/>
                              <a:gd name="T34" fmla="*/ 124 w 130"/>
                              <a:gd name="T35" fmla="*/ 0 h 202"/>
                              <a:gd name="T36" fmla="*/ 130 w 130"/>
                              <a:gd name="T37" fmla="*/ 6 h 202"/>
                              <a:gd name="T38" fmla="*/ 130 w 130"/>
                              <a:gd name="T39" fmla="*/ 196 h 202"/>
                              <a:gd name="T40" fmla="*/ 124 w 130"/>
                              <a:gd name="T41" fmla="*/ 202 h 202"/>
                              <a:gd name="T42" fmla="*/ 90 w 130"/>
                              <a:gd name="T43" fmla="*/ 202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0" h="202">
                                <a:moveTo>
                                  <a:pt x="90" y="202"/>
                                </a:moveTo>
                                <a:lnTo>
                                  <a:pt x="90" y="202"/>
                                </a:lnTo>
                                <a:cubicBezTo>
                                  <a:pt x="85" y="202"/>
                                  <a:pt x="83" y="199"/>
                                  <a:pt x="82" y="197"/>
                                </a:cubicBezTo>
                                <a:lnTo>
                                  <a:pt x="43" y="96"/>
                                </a:lnTo>
                                <a:cubicBezTo>
                                  <a:pt x="43" y="94"/>
                                  <a:pt x="41" y="95"/>
                                  <a:pt x="41" y="96"/>
                                </a:cubicBezTo>
                                <a:lnTo>
                                  <a:pt x="41" y="196"/>
                                </a:lnTo>
                                <a:cubicBezTo>
                                  <a:pt x="41" y="199"/>
                                  <a:pt x="38" y="202"/>
                                  <a:pt x="35" y="202"/>
                                </a:cubicBezTo>
                                <a:lnTo>
                                  <a:pt x="6" y="202"/>
                                </a:lnTo>
                                <a:cubicBezTo>
                                  <a:pt x="3" y="202"/>
                                  <a:pt x="0" y="199"/>
                                  <a:pt x="0" y="196"/>
                                </a:cubicBezTo>
                                <a:lnTo>
                                  <a:pt x="0" y="6"/>
                                </a:lnTo>
                                <a:cubicBezTo>
                                  <a:pt x="0" y="3"/>
                                  <a:pt x="3" y="0"/>
                                  <a:pt x="6" y="0"/>
                                </a:cubicBezTo>
                                <a:lnTo>
                                  <a:pt x="40" y="0"/>
                                </a:lnTo>
                                <a:cubicBezTo>
                                  <a:pt x="45" y="0"/>
                                  <a:pt x="47" y="3"/>
                                  <a:pt x="47" y="5"/>
                                </a:cubicBezTo>
                                <a:lnTo>
                                  <a:pt x="87" y="115"/>
                                </a:lnTo>
                                <a:cubicBezTo>
                                  <a:pt x="88" y="117"/>
                                  <a:pt x="90" y="116"/>
                                  <a:pt x="90" y="114"/>
                                </a:cubicBezTo>
                                <a:lnTo>
                                  <a:pt x="90" y="6"/>
                                </a:lnTo>
                                <a:cubicBezTo>
                                  <a:pt x="90" y="3"/>
                                  <a:pt x="92" y="0"/>
                                  <a:pt x="95" y="0"/>
                                </a:cubicBezTo>
                                <a:lnTo>
                                  <a:pt x="124" y="0"/>
                                </a:lnTo>
                                <a:cubicBezTo>
                                  <a:pt x="127" y="0"/>
                                  <a:pt x="130" y="3"/>
                                  <a:pt x="130" y="6"/>
                                </a:cubicBezTo>
                                <a:lnTo>
                                  <a:pt x="130" y="196"/>
                                </a:lnTo>
                                <a:cubicBezTo>
                                  <a:pt x="130" y="199"/>
                                  <a:pt x="127" y="202"/>
                                  <a:pt x="124" y="202"/>
                                </a:cubicBezTo>
                                <a:lnTo>
                                  <a:pt x="90" y="202"/>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73" name="Freeform 973"/>
                        <wps:cNvSpPr>
                          <a:spLocks/>
                        </wps:cNvSpPr>
                        <wps:spPr bwMode="auto">
                          <a:xfrm>
                            <a:off x="2463800" y="682625"/>
                            <a:ext cx="122238" cy="192088"/>
                          </a:xfrm>
                          <a:custGeom>
                            <a:avLst/>
                            <a:gdLst>
                              <a:gd name="T0" fmla="*/ 90 w 129"/>
                              <a:gd name="T1" fmla="*/ 201 h 201"/>
                              <a:gd name="T2" fmla="*/ 90 w 129"/>
                              <a:gd name="T3" fmla="*/ 201 h 201"/>
                              <a:gd name="T4" fmla="*/ 82 w 129"/>
                              <a:gd name="T5" fmla="*/ 197 h 201"/>
                              <a:gd name="T6" fmla="*/ 43 w 129"/>
                              <a:gd name="T7" fmla="*/ 95 h 201"/>
                              <a:gd name="T8" fmla="*/ 40 w 129"/>
                              <a:gd name="T9" fmla="*/ 96 h 201"/>
                              <a:gd name="T10" fmla="*/ 40 w 129"/>
                              <a:gd name="T11" fmla="*/ 196 h 201"/>
                              <a:gd name="T12" fmla="*/ 34 w 129"/>
                              <a:gd name="T13" fmla="*/ 201 h 201"/>
                              <a:gd name="T14" fmla="*/ 5 w 129"/>
                              <a:gd name="T15" fmla="*/ 201 h 201"/>
                              <a:gd name="T16" fmla="*/ 0 w 129"/>
                              <a:gd name="T17" fmla="*/ 196 h 201"/>
                              <a:gd name="T18" fmla="*/ 0 w 129"/>
                              <a:gd name="T19" fmla="*/ 5 h 201"/>
                              <a:gd name="T20" fmla="*/ 5 w 129"/>
                              <a:gd name="T21" fmla="*/ 0 h 201"/>
                              <a:gd name="T22" fmla="*/ 40 w 129"/>
                              <a:gd name="T23" fmla="*/ 0 h 201"/>
                              <a:gd name="T24" fmla="*/ 47 w 129"/>
                              <a:gd name="T25" fmla="*/ 5 h 201"/>
                              <a:gd name="T26" fmla="*/ 87 w 129"/>
                              <a:gd name="T27" fmla="*/ 114 h 201"/>
                              <a:gd name="T28" fmla="*/ 89 w 129"/>
                              <a:gd name="T29" fmla="*/ 114 h 201"/>
                              <a:gd name="T30" fmla="*/ 89 w 129"/>
                              <a:gd name="T31" fmla="*/ 5 h 201"/>
                              <a:gd name="T32" fmla="*/ 95 w 129"/>
                              <a:gd name="T33" fmla="*/ 0 h 201"/>
                              <a:gd name="T34" fmla="*/ 124 w 129"/>
                              <a:gd name="T35" fmla="*/ 0 h 201"/>
                              <a:gd name="T36" fmla="*/ 129 w 129"/>
                              <a:gd name="T37" fmla="*/ 5 h 201"/>
                              <a:gd name="T38" fmla="*/ 129 w 129"/>
                              <a:gd name="T39" fmla="*/ 196 h 201"/>
                              <a:gd name="T40" fmla="*/ 124 w 129"/>
                              <a:gd name="T41" fmla="*/ 201 h 201"/>
                              <a:gd name="T42" fmla="*/ 90 w 129"/>
                              <a:gd name="T43" fmla="*/ 20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9" h="201">
                                <a:moveTo>
                                  <a:pt x="90" y="201"/>
                                </a:moveTo>
                                <a:lnTo>
                                  <a:pt x="90" y="201"/>
                                </a:lnTo>
                                <a:cubicBezTo>
                                  <a:pt x="85" y="201"/>
                                  <a:pt x="83" y="199"/>
                                  <a:pt x="82" y="197"/>
                                </a:cubicBezTo>
                                <a:lnTo>
                                  <a:pt x="43" y="95"/>
                                </a:lnTo>
                                <a:cubicBezTo>
                                  <a:pt x="42" y="94"/>
                                  <a:pt x="40" y="94"/>
                                  <a:pt x="40" y="96"/>
                                </a:cubicBezTo>
                                <a:lnTo>
                                  <a:pt x="40" y="196"/>
                                </a:lnTo>
                                <a:cubicBezTo>
                                  <a:pt x="40" y="199"/>
                                  <a:pt x="37" y="201"/>
                                  <a:pt x="34" y="201"/>
                                </a:cubicBezTo>
                                <a:lnTo>
                                  <a:pt x="5" y="201"/>
                                </a:lnTo>
                                <a:cubicBezTo>
                                  <a:pt x="2" y="201"/>
                                  <a:pt x="0" y="199"/>
                                  <a:pt x="0" y="196"/>
                                </a:cubicBezTo>
                                <a:lnTo>
                                  <a:pt x="0" y="5"/>
                                </a:lnTo>
                                <a:cubicBezTo>
                                  <a:pt x="0" y="2"/>
                                  <a:pt x="2" y="0"/>
                                  <a:pt x="5" y="0"/>
                                </a:cubicBezTo>
                                <a:lnTo>
                                  <a:pt x="40" y="0"/>
                                </a:lnTo>
                                <a:cubicBezTo>
                                  <a:pt x="44" y="0"/>
                                  <a:pt x="46" y="2"/>
                                  <a:pt x="47" y="5"/>
                                </a:cubicBezTo>
                                <a:lnTo>
                                  <a:pt x="87" y="114"/>
                                </a:lnTo>
                                <a:cubicBezTo>
                                  <a:pt x="87" y="116"/>
                                  <a:pt x="89" y="116"/>
                                  <a:pt x="89" y="114"/>
                                </a:cubicBezTo>
                                <a:lnTo>
                                  <a:pt x="89" y="5"/>
                                </a:lnTo>
                                <a:cubicBezTo>
                                  <a:pt x="89" y="2"/>
                                  <a:pt x="92" y="0"/>
                                  <a:pt x="95" y="0"/>
                                </a:cubicBezTo>
                                <a:lnTo>
                                  <a:pt x="124" y="0"/>
                                </a:lnTo>
                                <a:cubicBezTo>
                                  <a:pt x="127" y="0"/>
                                  <a:pt x="129" y="2"/>
                                  <a:pt x="129" y="5"/>
                                </a:cubicBezTo>
                                <a:lnTo>
                                  <a:pt x="129" y="196"/>
                                </a:lnTo>
                                <a:cubicBezTo>
                                  <a:pt x="129" y="199"/>
                                  <a:pt x="127" y="201"/>
                                  <a:pt x="124" y="201"/>
                                </a:cubicBezTo>
                                <a:lnTo>
                                  <a:pt x="90" y="201"/>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74" name="Freeform 974"/>
                        <wps:cNvSpPr>
                          <a:spLocks/>
                        </wps:cNvSpPr>
                        <wps:spPr bwMode="auto">
                          <a:xfrm>
                            <a:off x="2608263" y="682625"/>
                            <a:ext cx="123825" cy="192088"/>
                          </a:xfrm>
                          <a:custGeom>
                            <a:avLst/>
                            <a:gdLst>
                              <a:gd name="T0" fmla="*/ 90 w 130"/>
                              <a:gd name="T1" fmla="*/ 201 h 201"/>
                              <a:gd name="T2" fmla="*/ 90 w 130"/>
                              <a:gd name="T3" fmla="*/ 201 h 201"/>
                              <a:gd name="T4" fmla="*/ 82 w 130"/>
                              <a:gd name="T5" fmla="*/ 197 h 201"/>
                              <a:gd name="T6" fmla="*/ 43 w 130"/>
                              <a:gd name="T7" fmla="*/ 95 h 201"/>
                              <a:gd name="T8" fmla="*/ 41 w 130"/>
                              <a:gd name="T9" fmla="*/ 96 h 201"/>
                              <a:gd name="T10" fmla="*/ 41 w 130"/>
                              <a:gd name="T11" fmla="*/ 196 h 201"/>
                              <a:gd name="T12" fmla="*/ 35 w 130"/>
                              <a:gd name="T13" fmla="*/ 201 h 201"/>
                              <a:gd name="T14" fmla="*/ 6 w 130"/>
                              <a:gd name="T15" fmla="*/ 201 h 201"/>
                              <a:gd name="T16" fmla="*/ 0 w 130"/>
                              <a:gd name="T17" fmla="*/ 196 h 201"/>
                              <a:gd name="T18" fmla="*/ 0 w 130"/>
                              <a:gd name="T19" fmla="*/ 5 h 201"/>
                              <a:gd name="T20" fmla="*/ 6 w 130"/>
                              <a:gd name="T21" fmla="*/ 0 h 201"/>
                              <a:gd name="T22" fmla="*/ 40 w 130"/>
                              <a:gd name="T23" fmla="*/ 0 h 201"/>
                              <a:gd name="T24" fmla="*/ 47 w 130"/>
                              <a:gd name="T25" fmla="*/ 5 h 201"/>
                              <a:gd name="T26" fmla="*/ 87 w 130"/>
                              <a:gd name="T27" fmla="*/ 114 h 201"/>
                              <a:gd name="T28" fmla="*/ 90 w 130"/>
                              <a:gd name="T29" fmla="*/ 114 h 201"/>
                              <a:gd name="T30" fmla="*/ 90 w 130"/>
                              <a:gd name="T31" fmla="*/ 5 h 201"/>
                              <a:gd name="T32" fmla="*/ 95 w 130"/>
                              <a:gd name="T33" fmla="*/ 0 h 201"/>
                              <a:gd name="T34" fmla="*/ 124 w 130"/>
                              <a:gd name="T35" fmla="*/ 0 h 201"/>
                              <a:gd name="T36" fmla="*/ 130 w 130"/>
                              <a:gd name="T37" fmla="*/ 5 h 201"/>
                              <a:gd name="T38" fmla="*/ 130 w 130"/>
                              <a:gd name="T39" fmla="*/ 196 h 201"/>
                              <a:gd name="T40" fmla="*/ 124 w 130"/>
                              <a:gd name="T41" fmla="*/ 201 h 201"/>
                              <a:gd name="T42" fmla="*/ 90 w 130"/>
                              <a:gd name="T43" fmla="*/ 20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0" h="201">
                                <a:moveTo>
                                  <a:pt x="90" y="201"/>
                                </a:moveTo>
                                <a:lnTo>
                                  <a:pt x="90" y="201"/>
                                </a:lnTo>
                                <a:cubicBezTo>
                                  <a:pt x="85" y="201"/>
                                  <a:pt x="83" y="199"/>
                                  <a:pt x="82" y="197"/>
                                </a:cubicBezTo>
                                <a:lnTo>
                                  <a:pt x="43" y="95"/>
                                </a:lnTo>
                                <a:cubicBezTo>
                                  <a:pt x="43" y="94"/>
                                  <a:pt x="41" y="94"/>
                                  <a:pt x="41" y="96"/>
                                </a:cubicBezTo>
                                <a:lnTo>
                                  <a:pt x="41" y="196"/>
                                </a:lnTo>
                                <a:cubicBezTo>
                                  <a:pt x="41" y="199"/>
                                  <a:pt x="38" y="201"/>
                                  <a:pt x="35" y="201"/>
                                </a:cubicBezTo>
                                <a:lnTo>
                                  <a:pt x="6" y="201"/>
                                </a:lnTo>
                                <a:cubicBezTo>
                                  <a:pt x="3" y="201"/>
                                  <a:pt x="0" y="199"/>
                                  <a:pt x="0" y="196"/>
                                </a:cubicBezTo>
                                <a:lnTo>
                                  <a:pt x="0" y="5"/>
                                </a:lnTo>
                                <a:cubicBezTo>
                                  <a:pt x="0" y="2"/>
                                  <a:pt x="3" y="0"/>
                                  <a:pt x="6" y="0"/>
                                </a:cubicBezTo>
                                <a:lnTo>
                                  <a:pt x="40" y="0"/>
                                </a:lnTo>
                                <a:cubicBezTo>
                                  <a:pt x="45" y="0"/>
                                  <a:pt x="47" y="2"/>
                                  <a:pt x="47" y="5"/>
                                </a:cubicBezTo>
                                <a:lnTo>
                                  <a:pt x="87" y="114"/>
                                </a:lnTo>
                                <a:cubicBezTo>
                                  <a:pt x="88" y="116"/>
                                  <a:pt x="90" y="116"/>
                                  <a:pt x="90" y="114"/>
                                </a:cubicBezTo>
                                <a:lnTo>
                                  <a:pt x="90" y="5"/>
                                </a:lnTo>
                                <a:cubicBezTo>
                                  <a:pt x="90" y="2"/>
                                  <a:pt x="92" y="0"/>
                                  <a:pt x="95" y="0"/>
                                </a:cubicBezTo>
                                <a:lnTo>
                                  <a:pt x="124" y="0"/>
                                </a:lnTo>
                                <a:cubicBezTo>
                                  <a:pt x="127" y="0"/>
                                  <a:pt x="130" y="2"/>
                                  <a:pt x="130" y="5"/>
                                </a:cubicBezTo>
                                <a:lnTo>
                                  <a:pt x="130" y="196"/>
                                </a:lnTo>
                                <a:cubicBezTo>
                                  <a:pt x="130" y="199"/>
                                  <a:pt x="127" y="201"/>
                                  <a:pt x="124" y="201"/>
                                </a:cubicBezTo>
                                <a:lnTo>
                                  <a:pt x="90" y="201"/>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75" name="Freeform 975"/>
                        <wps:cNvSpPr>
                          <a:spLocks/>
                        </wps:cNvSpPr>
                        <wps:spPr bwMode="auto">
                          <a:xfrm>
                            <a:off x="1236663" y="471487"/>
                            <a:ext cx="112713" cy="193675"/>
                          </a:xfrm>
                          <a:custGeom>
                            <a:avLst/>
                            <a:gdLst>
                              <a:gd name="T0" fmla="*/ 41 w 118"/>
                              <a:gd name="T1" fmla="*/ 159 h 203"/>
                              <a:gd name="T2" fmla="*/ 41 w 118"/>
                              <a:gd name="T3" fmla="*/ 159 h 203"/>
                              <a:gd name="T4" fmla="*/ 43 w 118"/>
                              <a:gd name="T5" fmla="*/ 162 h 203"/>
                              <a:gd name="T6" fmla="*/ 112 w 118"/>
                              <a:gd name="T7" fmla="*/ 162 h 203"/>
                              <a:gd name="T8" fmla="*/ 118 w 118"/>
                              <a:gd name="T9" fmla="*/ 168 h 203"/>
                              <a:gd name="T10" fmla="*/ 118 w 118"/>
                              <a:gd name="T11" fmla="*/ 197 h 203"/>
                              <a:gd name="T12" fmla="*/ 112 w 118"/>
                              <a:gd name="T13" fmla="*/ 203 h 203"/>
                              <a:gd name="T14" fmla="*/ 6 w 118"/>
                              <a:gd name="T15" fmla="*/ 203 h 203"/>
                              <a:gd name="T16" fmla="*/ 0 w 118"/>
                              <a:gd name="T17" fmla="*/ 197 h 203"/>
                              <a:gd name="T18" fmla="*/ 0 w 118"/>
                              <a:gd name="T19" fmla="*/ 6 h 203"/>
                              <a:gd name="T20" fmla="*/ 6 w 118"/>
                              <a:gd name="T21" fmla="*/ 0 h 203"/>
                              <a:gd name="T22" fmla="*/ 111 w 118"/>
                              <a:gd name="T23" fmla="*/ 0 h 203"/>
                              <a:gd name="T24" fmla="*/ 117 w 118"/>
                              <a:gd name="T25" fmla="*/ 6 h 203"/>
                              <a:gd name="T26" fmla="*/ 117 w 118"/>
                              <a:gd name="T27" fmla="*/ 35 h 203"/>
                              <a:gd name="T28" fmla="*/ 111 w 118"/>
                              <a:gd name="T29" fmla="*/ 41 h 203"/>
                              <a:gd name="T30" fmla="*/ 43 w 118"/>
                              <a:gd name="T31" fmla="*/ 41 h 203"/>
                              <a:gd name="T32" fmla="*/ 41 w 118"/>
                              <a:gd name="T33" fmla="*/ 44 h 203"/>
                              <a:gd name="T34" fmla="*/ 41 w 118"/>
                              <a:gd name="T35" fmla="*/ 79 h 203"/>
                              <a:gd name="T36" fmla="*/ 43 w 118"/>
                              <a:gd name="T37" fmla="*/ 81 h 203"/>
                              <a:gd name="T38" fmla="*/ 108 w 118"/>
                              <a:gd name="T39" fmla="*/ 81 h 203"/>
                              <a:gd name="T40" fmla="*/ 114 w 118"/>
                              <a:gd name="T41" fmla="*/ 87 h 203"/>
                              <a:gd name="T42" fmla="*/ 114 w 118"/>
                              <a:gd name="T43" fmla="*/ 116 h 203"/>
                              <a:gd name="T44" fmla="*/ 108 w 118"/>
                              <a:gd name="T45" fmla="*/ 122 h 203"/>
                              <a:gd name="T46" fmla="*/ 43 w 118"/>
                              <a:gd name="T47" fmla="*/ 122 h 203"/>
                              <a:gd name="T48" fmla="*/ 41 w 118"/>
                              <a:gd name="T49" fmla="*/ 125 h 203"/>
                              <a:gd name="T50" fmla="*/ 41 w 118"/>
                              <a:gd name="T51" fmla="*/ 159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8" h="203">
                                <a:moveTo>
                                  <a:pt x="41" y="159"/>
                                </a:moveTo>
                                <a:lnTo>
                                  <a:pt x="41" y="159"/>
                                </a:lnTo>
                                <a:cubicBezTo>
                                  <a:pt x="41" y="161"/>
                                  <a:pt x="42" y="162"/>
                                  <a:pt x="43" y="162"/>
                                </a:cubicBezTo>
                                <a:lnTo>
                                  <a:pt x="112" y="162"/>
                                </a:lnTo>
                                <a:cubicBezTo>
                                  <a:pt x="115" y="162"/>
                                  <a:pt x="118" y="165"/>
                                  <a:pt x="118" y="168"/>
                                </a:cubicBezTo>
                                <a:lnTo>
                                  <a:pt x="118" y="197"/>
                                </a:lnTo>
                                <a:cubicBezTo>
                                  <a:pt x="118" y="200"/>
                                  <a:pt x="115" y="203"/>
                                  <a:pt x="112" y="203"/>
                                </a:cubicBezTo>
                                <a:lnTo>
                                  <a:pt x="6" y="203"/>
                                </a:lnTo>
                                <a:cubicBezTo>
                                  <a:pt x="3" y="203"/>
                                  <a:pt x="0" y="200"/>
                                  <a:pt x="0" y="197"/>
                                </a:cubicBezTo>
                                <a:lnTo>
                                  <a:pt x="0" y="6"/>
                                </a:lnTo>
                                <a:cubicBezTo>
                                  <a:pt x="0" y="3"/>
                                  <a:pt x="3" y="0"/>
                                  <a:pt x="6" y="0"/>
                                </a:cubicBezTo>
                                <a:lnTo>
                                  <a:pt x="111" y="0"/>
                                </a:lnTo>
                                <a:cubicBezTo>
                                  <a:pt x="114" y="0"/>
                                  <a:pt x="117" y="3"/>
                                  <a:pt x="117" y="6"/>
                                </a:cubicBezTo>
                                <a:lnTo>
                                  <a:pt x="117" y="35"/>
                                </a:lnTo>
                                <a:cubicBezTo>
                                  <a:pt x="117" y="38"/>
                                  <a:pt x="114" y="41"/>
                                  <a:pt x="111" y="41"/>
                                </a:cubicBezTo>
                                <a:lnTo>
                                  <a:pt x="43" y="41"/>
                                </a:lnTo>
                                <a:cubicBezTo>
                                  <a:pt x="42" y="41"/>
                                  <a:pt x="41" y="42"/>
                                  <a:pt x="41" y="44"/>
                                </a:cubicBezTo>
                                <a:lnTo>
                                  <a:pt x="41" y="79"/>
                                </a:lnTo>
                                <a:cubicBezTo>
                                  <a:pt x="41" y="80"/>
                                  <a:pt x="42" y="81"/>
                                  <a:pt x="43" y="81"/>
                                </a:cubicBezTo>
                                <a:lnTo>
                                  <a:pt x="108" y="81"/>
                                </a:lnTo>
                                <a:cubicBezTo>
                                  <a:pt x="112" y="81"/>
                                  <a:pt x="114" y="84"/>
                                  <a:pt x="114" y="87"/>
                                </a:cubicBezTo>
                                <a:lnTo>
                                  <a:pt x="114" y="116"/>
                                </a:lnTo>
                                <a:cubicBezTo>
                                  <a:pt x="114" y="119"/>
                                  <a:pt x="112" y="122"/>
                                  <a:pt x="108" y="122"/>
                                </a:cubicBezTo>
                                <a:lnTo>
                                  <a:pt x="43" y="122"/>
                                </a:lnTo>
                                <a:cubicBezTo>
                                  <a:pt x="42" y="122"/>
                                  <a:pt x="41" y="123"/>
                                  <a:pt x="41" y="125"/>
                                </a:cubicBezTo>
                                <a:lnTo>
                                  <a:pt x="41" y="159"/>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76" name="Freeform 976"/>
                        <wps:cNvSpPr>
                          <a:spLocks/>
                        </wps:cNvSpPr>
                        <wps:spPr bwMode="auto">
                          <a:xfrm>
                            <a:off x="1365250" y="471487"/>
                            <a:ext cx="112713" cy="193675"/>
                          </a:xfrm>
                          <a:custGeom>
                            <a:avLst/>
                            <a:gdLst>
                              <a:gd name="T0" fmla="*/ 40 w 118"/>
                              <a:gd name="T1" fmla="*/ 159 h 203"/>
                              <a:gd name="T2" fmla="*/ 40 w 118"/>
                              <a:gd name="T3" fmla="*/ 159 h 203"/>
                              <a:gd name="T4" fmla="*/ 43 w 118"/>
                              <a:gd name="T5" fmla="*/ 162 h 203"/>
                              <a:gd name="T6" fmla="*/ 112 w 118"/>
                              <a:gd name="T7" fmla="*/ 162 h 203"/>
                              <a:gd name="T8" fmla="*/ 118 w 118"/>
                              <a:gd name="T9" fmla="*/ 168 h 203"/>
                              <a:gd name="T10" fmla="*/ 118 w 118"/>
                              <a:gd name="T11" fmla="*/ 197 h 203"/>
                              <a:gd name="T12" fmla="*/ 112 w 118"/>
                              <a:gd name="T13" fmla="*/ 203 h 203"/>
                              <a:gd name="T14" fmla="*/ 6 w 118"/>
                              <a:gd name="T15" fmla="*/ 203 h 203"/>
                              <a:gd name="T16" fmla="*/ 0 w 118"/>
                              <a:gd name="T17" fmla="*/ 197 h 203"/>
                              <a:gd name="T18" fmla="*/ 0 w 118"/>
                              <a:gd name="T19" fmla="*/ 6 h 203"/>
                              <a:gd name="T20" fmla="*/ 6 w 118"/>
                              <a:gd name="T21" fmla="*/ 0 h 203"/>
                              <a:gd name="T22" fmla="*/ 111 w 118"/>
                              <a:gd name="T23" fmla="*/ 0 h 203"/>
                              <a:gd name="T24" fmla="*/ 116 w 118"/>
                              <a:gd name="T25" fmla="*/ 6 h 203"/>
                              <a:gd name="T26" fmla="*/ 116 w 118"/>
                              <a:gd name="T27" fmla="*/ 35 h 203"/>
                              <a:gd name="T28" fmla="*/ 111 w 118"/>
                              <a:gd name="T29" fmla="*/ 41 h 203"/>
                              <a:gd name="T30" fmla="*/ 43 w 118"/>
                              <a:gd name="T31" fmla="*/ 41 h 203"/>
                              <a:gd name="T32" fmla="*/ 40 w 118"/>
                              <a:gd name="T33" fmla="*/ 44 h 203"/>
                              <a:gd name="T34" fmla="*/ 40 w 118"/>
                              <a:gd name="T35" fmla="*/ 79 h 203"/>
                              <a:gd name="T36" fmla="*/ 43 w 118"/>
                              <a:gd name="T37" fmla="*/ 81 h 203"/>
                              <a:gd name="T38" fmla="*/ 108 w 118"/>
                              <a:gd name="T39" fmla="*/ 81 h 203"/>
                              <a:gd name="T40" fmla="*/ 114 w 118"/>
                              <a:gd name="T41" fmla="*/ 87 h 203"/>
                              <a:gd name="T42" fmla="*/ 114 w 118"/>
                              <a:gd name="T43" fmla="*/ 116 h 203"/>
                              <a:gd name="T44" fmla="*/ 108 w 118"/>
                              <a:gd name="T45" fmla="*/ 122 h 203"/>
                              <a:gd name="T46" fmla="*/ 43 w 118"/>
                              <a:gd name="T47" fmla="*/ 122 h 203"/>
                              <a:gd name="T48" fmla="*/ 40 w 118"/>
                              <a:gd name="T49" fmla="*/ 125 h 203"/>
                              <a:gd name="T50" fmla="*/ 40 w 118"/>
                              <a:gd name="T51" fmla="*/ 159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8" h="203">
                                <a:moveTo>
                                  <a:pt x="40" y="159"/>
                                </a:moveTo>
                                <a:lnTo>
                                  <a:pt x="40" y="159"/>
                                </a:lnTo>
                                <a:cubicBezTo>
                                  <a:pt x="40" y="161"/>
                                  <a:pt x="42" y="162"/>
                                  <a:pt x="43" y="162"/>
                                </a:cubicBezTo>
                                <a:lnTo>
                                  <a:pt x="112" y="162"/>
                                </a:lnTo>
                                <a:cubicBezTo>
                                  <a:pt x="115" y="162"/>
                                  <a:pt x="118" y="165"/>
                                  <a:pt x="118" y="168"/>
                                </a:cubicBezTo>
                                <a:lnTo>
                                  <a:pt x="118" y="197"/>
                                </a:lnTo>
                                <a:cubicBezTo>
                                  <a:pt x="118" y="200"/>
                                  <a:pt x="115" y="203"/>
                                  <a:pt x="112" y="203"/>
                                </a:cubicBezTo>
                                <a:lnTo>
                                  <a:pt x="6" y="203"/>
                                </a:lnTo>
                                <a:cubicBezTo>
                                  <a:pt x="2" y="203"/>
                                  <a:pt x="0" y="200"/>
                                  <a:pt x="0" y="197"/>
                                </a:cubicBezTo>
                                <a:lnTo>
                                  <a:pt x="0" y="6"/>
                                </a:lnTo>
                                <a:cubicBezTo>
                                  <a:pt x="0" y="3"/>
                                  <a:pt x="2" y="0"/>
                                  <a:pt x="6" y="0"/>
                                </a:cubicBezTo>
                                <a:lnTo>
                                  <a:pt x="111" y="0"/>
                                </a:lnTo>
                                <a:cubicBezTo>
                                  <a:pt x="114" y="0"/>
                                  <a:pt x="116" y="3"/>
                                  <a:pt x="116" y="6"/>
                                </a:cubicBezTo>
                                <a:lnTo>
                                  <a:pt x="116" y="35"/>
                                </a:lnTo>
                                <a:cubicBezTo>
                                  <a:pt x="116" y="38"/>
                                  <a:pt x="114" y="41"/>
                                  <a:pt x="111" y="41"/>
                                </a:cubicBezTo>
                                <a:lnTo>
                                  <a:pt x="43" y="41"/>
                                </a:lnTo>
                                <a:cubicBezTo>
                                  <a:pt x="42" y="41"/>
                                  <a:pt x="40" y="42"/>
                                  <a:pt x="40" y="44"/>
                                </a:cubicBezTo>
                                <a:lnTo>
                                  <a:pt x="40" y="79"/>
                                </a:lnTo>
                                <a:cubicBezTo>
                                  <a:pt x="40" y="80"/>
                                  <a:pt x="42" y="81"/>
                                  <a:pt x="43" y="81"/>
                                </a:cubicBezTo>
                                <a:lnTo>
                                  <a:pt x="108" y="81"/>
                                </a:lnTo>
                                <a:cubicBezTo>
                                  <a:pt x="111" y="81"/>
                                  <a:pt x="114" y="84"/>
                                  <a:pt x="114" y="87"/>
                                </a:cubicBezTo>
                                <a:lnTo>
                                  <a:pt x="114" y="116"/>
                                </a:lnTo>
                                <a:cubicBezTo>
                                  <a:pt x="114" y="119"/>
                                  <a:pt x="111" y="122"/>
                                  <a:pt x="108" y="122"/>
                                </a:cubicBezTo>
                                <a:lnTo>
                                  <a:pt x="43" y="122"/>
                                </a:lnTo>
                                <a:cubicBezTo>
                                  <a:pt x="42" y="122"/>
                                  <a:pt x="40" y="123"/>
                                  <a:pt x="40" y="125"/>
                                </a:cubicBezTo>
                                <a:lnTo>
                                  <a:pt x="40" y="159"/>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77" name="Freeform 977"/>
                        <wps:cNvSpPr>
                          <a:spLocks/>
                        </wps:cNvSpPr>
                        <wps:spPr bwMode="auto">
                          <a:xfrm>
                            <a:off x="1236663" y="681037"/>
                            <a:ext cx="112713" cy="193675"/>
                          </a:xfrm>
                          <a:custGeom>
                            <a:avLst/>
                            <a:gdLst>
                              <a:gd name="T0" fmla="*/ 41 w 118"/>
                              <a:gd name="T1" fmla="*/ 159 h 203"/>
                              <a:gd name="T2" fmla="*/ 41 w 118"/>
                              <a:gd name="T3" fmla="*/ 159 h 203"/>
                              <a:gd name="T4" fmla="*/ 43 w 118"/>
                              <a:gd name="T5" fmla="*/ 162 h 203"/>
                              <a:gd name="T6" fmla="*/ 112 w 118"/>
                              <a:gd name="T7" fmla="*/ 162 h 203"/>
                              <a:gd name="T8" fmla="*/ 118 w 118"/>
                              <a:gd name="T9" fmla="*/ 168 h 203"/>
                              <a:gd name="T10" fmla="*/ 118 w 118"/>
                              <a:gd name="T11" fmla="*/ 197 h 203"/>
                              <a:gd name="T12" fmla="*/ 112 w 118"/>
                              <a:gd name="T13" fmla="*/ 203 h 203"/>
                              <a:gd name="T14" fmla="*/ 6 w 118"/>
                              <a:gd name="T15" fmla="*/ 203 h 203"/>
                              <a:gd name="T16" fmla="*/ 0 w 118"/>
                              <a:gd name="T17" fmla="*/ 197 h 203"/>
                              <a:gd name="T18" fmla="*/ 0 w 118"/>
                              <a:gd name="T19" fmla="*/ 6 h 203"/>
                              <a:gd name="T20" fmla="*/ 6 w 118"/>
                              <a:gd name="T21" fmla="*/ 0 h 203"/>
                              <a:gd name="T22" fmla="*/ 111 w 118"/>
                              <a:gd name="T23" fmla="*/ 0 h 203"/>
                              <a:gd name="T24" fmla="*/ 117 w 118"/>
                              <a:gd name="T25" fmla="*/ 6 h 203"/>
                              <a:gd name="T26" fmla="*/ 117 w 118"/>
                              <a:gd name="T27" fmla="*/ 35 h 203"/>
                              <a:gd name="T28" fmla="*/ 111 w 118"/>
                              <a:gd name="T29" fmla="*/ 41 h 203"/>
                              <a:gd name="T30" fmla="*/ 43 w 118"/>
                              <a:gd name="T31" fmla="*/ 41 h 203"/>
                              <a:gd name="T32" fmla="*/ 41 w 118"/>
                              <a:gd name="T33" fmla="*/ 44 h 203"/>
                              <a:gd name="T34" fmla="*/ 41 w 118"/>
                              <a:gd name="T35" fmla="*/ 78 h 203"/>
                              <a:gd name="T36" fmla="*/ 43 w 118"/>
                              <a:gd name="T37" fmla="*/ 81 h 203"/>
                              <a:gd name="T38" fmla="*/ 108 w 118"/>
                              <a:gd name="T39" fmla="*/ 81 h 203"/>
                              <a:gd name="T40" fmla="*/ 114 w 118"/>
                              <a:gd name="T41" fmla="*/ 87 h 203"/>
                              <a:gd name="T42" fmla="*/ 114 w 118"/>
                              <a:gd name="T43" fmla="*/ 116 h 203"/>
                              <a:gd name="T44" fmla="*/ 108 w 118"/>
                              <a:gd name="T45" fmla="*/ 122 h 203"/>
                              <a:gd name="T46" fmla="*/ 43 w 118"/>
                              <a:gd name="T47" fmla="*/ 122 h 203"/>
                              <a:gd name="T48" fmla="*/ 41 w 118"/>
                              <a:gd name="T49" fmla="*/ 125 h 203"/>
                              <a:gd name="T50" fmla="*/ 41 w 118"/>
                              <a:gd name="T51" fmla="*/ 159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8" h="203">
                                <a:moveTo>
                                  <a:pt x="41" y="159"/>
                                </a:moveTo>
                                <a:lnTo>
                                  <a:pt x="41" y="159"/>
                                </a:lnTo>
                                <a:cubicBezTo>
                                  <a:pt x="41" y="161"/>
                                  <a:pt x="42" y="162"/>
                                  <a:pt x="43" y="162"/>
                                </a:cubicBezTo>
                                <a:lnTo>
                                  <a:pt x="112" y="162"/>
                                </a:lnTo>
                                <a:cubicBezTo>
                                  <a:pt x="115" y="162"/>
                                  <a:pt x="118" y="165"/>
                                  <a:pt x="118" y="168"/>
                                </a:cubicBezTo>
                                <a:lnTo>
                                  <a:pt x="118" y="197"/>
                                </a:lnTo>
                                <a:cubicBezTo>
                                  <a:pt x="118" y="200"/>
                                  <a:pt x="115" y="203"/>
                                  <a:pt x="112" y="203"/>
                                </a:cubicBezTo>
                                <a:lnTo>
                                  <a:pt x="6" y="203"/>
                                </a:lnTo>
                                <a:cubicBezTo>
                                  <a:pt x="3" y="203"/>
                                  <a:pt x="0" y="200"/>
                                  <a:pt x="0" y="197"/>
                                </a:cubicBezTo>
                                <a:lnTo>
                                  <a:pt x="0" y="6"/>
                                </a:lnTo>
                                <a:cubicBezTo>
                                  <a:pt x="0" y="3"/>
                                  <a:pt x="3" y="0"/>
                                  <a:pt x="6" y="0"/>
                                </a:cubicBezTo>
                                <a:lnTo>
                                  <a:pt x="111" y="0"/>
                                </a:lnTo>
                                <a:cubicBezTo>
                                  <a:pt x="114" y="0"/>
                                  <a:pt x="117" y="3"/>
                                  <a:pt x="117" y="6"/>
                                </a:cubicBezTo>
                                <a:lnTo>
                                  <a:pt x="117" y="35"/>
                                </a:lnTo>
                                <a:cubicBezTo>
                                  <a:pt x="117" y="38"/>
                                  <a:pt x="114" y="41"/>
                                  <a:pt x="111" y="41"/>
                                </a:cubicBezTo>
                                <a:lnTo>
                                  <a:pt x="43" y="41"/>
                                </a:lnTo>
                                <a:cubicBezTo>
                                  <a:pt x="42" y="41"/>
                                  <a:pt x="41" y="42"/>
                                  <a:pt x="41" y="44"/>
                                </a:cubicBezTo>
                                <a:lnTo>
                                  <a:pt x="41" y="78"/>
                                </a:lnTo>
                                <a:cubicBezTo>
                                  <a:pt x="41" y="80"/>
                                  <a:pt x="42" y="81"/>
                                  <a:pt x="43" y="81"/>
                                </a:cubicBezTo>
                                <a:lnTo>
                                  <a:pt x="108" y="81"/>
                                </a:lnTo>
                                <a:cubicBezTo>
                                  <a:pt x="112" y="81"/>
                                  <a:pt x="114" y="84"/>
                                  <a:pt x="114" y="87"/>
                                </a:cubicBezTo>
                                <a:lnTo>
                                  <a:pt x="114" y="116"/>
                                </a:lnTo>
                                <a:cubicBezTo>
                                  <a:pt x="114" y="119"/>
                                  <a:pt x="112" y="122"/>
                                  <a:pt x="108" y="122"/>
                                </a:cubicBezTo>
                                <a:lnTo>
                                  <a:pt x="43" y="122"/>
                                </a:lnTo>
                                <a:cubicBezTo>
                                  <a:pt x="42" y="122"/>
                                  <a:pt x="41" y="123"/>
                                  <a:pt x="41" y="125"/>
                                </a:cubicBezTo>
                                <a:lnTo>
                                  <a:pt x="41" y="159"/>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78" name="Freeform 978"/>
                        <wps:cNvSpPr>
                          <a:spLocks/>
                        </wps:cNvSpPr>
                        <wps:spPr bwMode="auto">
                          <a:xfrm>
                            <a:off x="1365250" y="681037"/>
                            <a:ext cx="112713" cy="193675"/>
                          </a:xfrm>
                          <a:custGeom>
                            <a:avLst/>
                            <a:gdLst>
                              <a:gd name="T0" fmla="*/ 40 w 118"/>
                              <a:gd name="T1" fmla="*/ 159 h 203"/>
                              <a:gd name="T2" fmla="*/ 40 w 118"/>
                              <a:gd name="T3" fmla="*/ 159 h 203"/>
                              <a:gd name="T4" fmla="*/ 43 w 118"/>
                              <a:gd name="T5" fmla="*/ 162 h 203"/>
                              <a:gd name="T6" fmla="*/ 112 w 118"/>
                              <a:gd name="T7" fmla="*/ 162 h 203"/>
                              <a:gd name="T8" fmla="*/ 118 w 118"/>
                              <a:gd name="T9" fmla="*/ 168 h 203"/>
                              <a:gd name="T10" fmla="*/ 118 w 118"/>
                              <a:gd name="T11" fmla="*/ 197 h 203"/>
                              <a:gd name="T12" fmla="*/ 112 w 118"/>
                              <a:gd name="T13" fmla="*/ 203 h 203"/>
                              <a:gd name="T14" fmla="*/ 6 w 118"/>
                              <a:gd name="T15" fmla="*/ 203 h 203"/>
                              <a:gd name="T16" fmla="*/ 0 w 118"/>
                              <a:gd name="T17" fmla="*/ 197 h 203"/>
                              <a:gd name="T18" fmla="*/ 0 w 118"/>
                              <a:gd name="T19" fmla="*/ 6 h 203"/>
                              <a:gd name="T20" fmla="*/ 6 w 118"/>
                              <a:gd name="T21" fmla="*/ 0 h 203"/>
                              <a:gd name="T22" fmla="*/ 111 w 118"/>
                              <a:gd name="T23" fmla="*/ 0 h 203"/>
                              <a:gd name="T24" fmla="*/ 116 w 118"/>
                              <a:gd name="T25" fmla="*/ 6 h 203"/>
                              <a:gd name="T26" fmla="*/ 116 w 118"/>
                              <a:gd name="T27" fmla="*/ 35 h 203"/>
                              <a:gd name="T28" fmla="*/ 111 w 118"/>
                              <a:gd name="T29" fmla="*/ 41 h 203"/>
                              <a:gd name="T30" fmla="*/ 43 w 118"/>
                              <a:gd name="T31" fmla="*/ 41 h 203"/>
                              <a:gd name="T32" fmla="*/ 40 w 118"/>
                              <a:gd name="T33" fmla="*/ 44 h 203"/>
                              <a:gd name="T34" fmla="*/ 40 w 118"/>
                              <a:gd name="T35" fmla="*/ 78 h 203"/>
                              <a:gd name="T36" fmla="*/ 43 w 118"/>
                              <a:gd name="T37" fmla="*/ 81 h 203"/>
                              <a:gd name="T38" fmla="*/ 108 w 118"/>
                              <a:gd name="T39" fmla="*/ 81 h 203"/>
                              <a:gd name="T40" fmla="*/ 114 w 118"/>
                              <a:gd name="T41" fmla="*/ 87 h 203"/>
                              <a:gd name="T42" fmla="*/ 114 w 118"/>
                              <a:gd name="T43" fmla="*/ 116 h 203"/>
                              <a:gd name="T44" fmla="*/ 108 w 118"/>
                              <a:gd name="T45" fmla="*/ 122 h 203"/>
                              <a:gd name="T46" fmla="*/ 43 w 118"/>
                              <a:gd name="T47" fmla="*/ 122 h 203"/>
                              <a:gd name="T48" fmla="*/ 40 w 118"/>
                              <a:gd name="T49" fmla="*/ 125 h 203"/>
                              <a:gd name="T50" fmla="*/ 40 w 118"/>
                              <a:gd name="T51" fmla="*/ 159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8" h="203">
                                <a:moveTo>
                                  <a:pt x="40" y="159"/>
                                </a:moveTo>
                                <a:lnTo>
                                  <a:pt x="40" y="159"/>
                                </a:lnTo>
                                <a:cubicBezTo>
                                  <a:pt x="40" y="161"/>
                                  <a:pt x="42" y="162"/>
                                  <a:pt x="43" y="162"/>
                                </a:cubicBezTo>
                                <a:lnTo>
                                  <a:pt x="112" y="162"/>
                                </a:lnTo>
                                <a:cubicBezTo>
                                  <a:pt x="115" y="162"/>
                                  <a:pt x="118" y="165"/>
                                  <a:pt x="118" y="168"/>
                                </a:cubicBezTo>
                                <a:lnTo>
                                  <a:pt x="118" y="197"/>
                                </a:lnTo>
                                <a:cubicBezTo>
                                  <a:pt x="118" y="200"/>
                                  <a:pt x="115" y="203"/>
                                  <a:pt x="112" y="203"/>
                                </a:cubicBezTo>
                                <a:lnTo>
                                  <a:pt x="6" y="203"/>
                                </a:lnTo>
                                <a:cubicBezTo>
                                  <a:pt x="2" y="203"/>
                                  <a:pt x="0" y="200"/>
                                  <a:pt x="0" y="197"/>
                                </a:cubicBezTo>
                                <a:lnTo>
                                  <a:pt x="0" y="6"/>
                                </a:lnTo>
                                <a:cubicBezTo>
                                  <a:pt x="0" y="3"/>
                                  <a:pt x="2" y="0"/>
                                  <a:pt x="6" y="0"/>
                                </a:cubicBezTo>
                                <a:lnTo>
                                  <a:pt x="111" y="0"/>
                                </a:lnTo>
                                <a:cubicBezTo>
                                  <a:pt x="114" y="0"/>
                                  <a:pt x="116" y="3"/>
                                  <a:pt x="116" y="6"/>
                                </a:cubicBezTo>
                                <a:lnTo>
                                  <a:pt x="116" y="35"/>
                                </a:lnTo>
                                <a:cubicBezTo>
                                  <a:pt x="116" y="38"/>
                                  <a:pt x="114" y="41"/>
                                  <a:pt x="111" y="41"/>
                                </a:cubicBezTo>
                                <a:lnTo>
                                  <a:pt x="43" y="41"/>
                                </a:lnTo>
                                <a:cubicBezTo>
                                  <a:pt x="42" y="41"/>
                                  <a:pt x="40" y="42"/>
                                  <a:pt x="40" y="44"/>
                                </a:cubicBezTo>
                                <a:lnTo>
                                  <a:pt x="40" y="78"/>
                                </a:lnTo>
                                <a:cubicBezTo>
                                  <a:pt x="40" y="80"/>
                                  <a:pt x="42" y="81"/>
                                  <a:pt x="43" y="81"/>
                                </a:cubicBezTo>
                                <a:lnTo>
                                  <a:pt x="108" y="81"/>
                                </a:lnTo>
                                <a:cubicBezTo>
                                  <a:pt x="111" y="81"/>
                                  <a:pt x="114" y="84"/>
                                  <a:pt x="114" y="87"/>
                                </a:cubicBezTo>
                                <a:lnTo>
                                  <a:pt x="114" y="116"/>
                                </a:lnTo>
                                <a:cubicBezTo>
                                  <a:pt x="114" y="119"/>
                                  <a:pt x="111" y="122"/>
                                  <a:pt x="108" y="122"/>
                                </a:cubicBezTo>
                                <a:lnTo>
                                  <a:pt x="43" y="122"/>
                                </a:lnTo>
                                <a:cubicBezTo>
                                  <a:pt x="42" y="122"/>
                                  <a:pt x="40" y="123"/>
                                  <a:pt x="40" y="125"/>
                                </a:cubicBezTo>
                                <a:lnTo>
                                  <a:pt x="40" y="159"/>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80" name="Freeform 980"/>
                        <wps:cNvSpPr>
                          <a:spLocks/>
                        </wps:cNvSpPr>
                        <wps:spPr bwMode="auto">
                          <a:xfrm>
                            <a:off x="4763" y="6350"/>
                            <a:ext cx="342900" cy="403225"/>
                          </a:xfrm>
                          <a:custGeom>
                            <a:avLst/>
                            <a:gdLst>
                              <a:gd name="T0" fmla="*/ 175 w 360"/>
                              <a:gd name="T1" fmla="*/ 274 h 422"/>
                              <a:gd name="T2" fmla="*/ 175 w 360"/>
                              <a:gd name="T3" fmla="*/ 274 h 422"/>
                              <a:gd name="T4" fmla="*/ 183 w 360"/>
                              <a:gd name="T5" fmla="*/ 274 h 422"/>
                              <a:gd name="T6" fmla="*/ 247 w 360"/>
                              <a:gd name="T7" fmla="*/ 9 h 422"/>
                              <a:gd name="T8" fmla="*/ 259 w 360"/>
                              <a:gd name="T9" fmla="*/ 0 h 422"/>
                              <a:gd name="T10" fmla="*/ 348 w 360"/>
                              <a:gd name="T11" fmla="*/ 0 h 422"/>
                              <a:gd name="T12" fmla="*/ 360 w 360"/>
                              <a:gd name="T13" fmla="*/ 11 h 422"/>
                              <a:gd name="T14" fmla="*/ 360 w 360"/>
                              <a:gd name="T15" fmla="*/ 410 h 422"/>
                              <a:gd name="T16" fmla="*/ 348 w 360"/>
                              <a:gd name="T17" fmla="*/ 422 h 422"/>
                              <a:gd name="T18" fmla="*/ 295 w 360"/>
                              <a:gd name="T19" fmla="*/ 422 h 422"/>
                              <a:gd name="T20" fmla="*/ 283 w 360"/>
                              <a:gd name="T21" fmla="*/ 410 h 422"/>
                              <a:gd name="T22" fmla="*/ 283 w 360"/>
                              <a:gd name="T23" fmla="*/ 182 h 422"/>
                              <a:gd name="T24" fmla="*/ 278 w 360"/>
                              <a:gd name="T25" fmla="*/ 181 h 422"/>
                              <a:gd name="T26" fmla="*/ 216 w 360"/>
                              <a:gd name="T27" fmla="*/ 411 h 422"/>
                              <a:gd name="T28" fmla="*/ 203 w 360"/>
                              <a:gd name="T29" fmla="*/ 422 h 422"/>
                              <a:gd name="T30" fmla="*/ 156 w 360"/>
                              <a:gd name="T31" fmla="*/ 422 h 422"/>
                              <a:gd name="T32" fmla="*/ 143 w 360"/>
                              <a:gd name="T33" fmla="*/ 411 h 422"/>
                              <a:gd name="T34" fmla="*/ 82 w 360"/>
                              <a:gd name="T35" fmla="*/ 181 h 422"/>
                              <a:gd name="T36" fmla="*/ 77 w 360"/>
                              <a:gd name="T37" fmla="*/ 182 h 422"/>
                              <a:gd name="T38" fmla="*/ 77 w 360"/>
                              <a:gd name="T39" fmla="*/ 410 h 422"/>
                              <a:gd name="T40" fmla="*/ 65 w 360"/>
                              <a:gd name="T41" fmla="*/ 422 h 422"/>
                              <a:gd name="T42" fmla="*/ 12 w 360"/>
                              <a:gd name="T43" fmla="*/ 422 h 422"/>
                              <a:gd name="T44" fmla="*/ 0 w 360"/>
                              <a:gd name="T45" fmla="*/ 410 h 422"/>
                              <a:gd name="T46" fmla="*/ 0 w 360"/>
                              <a:gd name="T47" fmla="*/ 11 h 422"/>
                              <a:gd name="T48" fmla="*/ 12 w 360"/>
                              <a:gd name="T49" fmla="*/ 0 h 422"/>
                              <a:gd name="T50" fmla="*/ 101 w 360"/>
                              <a:gd name="T51" fmla="*/ 0 h 422"/>
                              <a:gd name="T52" fmla="*/ 114 w 360"/>
                              <a:gd name="T53" fmla="*/ 9 h 422"/>
                              <a:gd name="T54" fmla="*/ 175 w 360"/>
                              <a:gd name="T55" fmla="*/ 274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0" h="422">
                                <a:moveTo>
                                  <a:pt x="175" y="274"/>
                                </a:moveTo>
                                <a:lnTo>
                                  <a:pt x="175" y="274"/>
                                </a:lnTo>
                                <a:cubicBezTo>
                                  <a:pt x="177" y="278"/>
                                  <a:pt x="182" y="278"/>
                                  <a:pt x="183" y="274"/>
                                </a:cubicBezTo>
                                <a:lnTo>
                                  <a:pt x="247" y="9"/>
                                </a:lnTo>
                                <a:cubicBezTo>
                                  <a:pt x="249" y="2"/>
                                  <a:pt x="253" y="0"/>
                                  <a:pt x="259" y="0"/>
                                </a:cubicBezTo>
                                <a:lnTo>
                                  <a:pt x="348" y="0"/>
                                </a:lnTo>
                                <a:cubicBezTo>
                                  <a:pt x="355" y="0"/>
                                  <a:pt x="360" y="4"/>
                                  <a:pt x="360" y="11"/>
                                </a:cubicBezTo>
                                <a:lnTo>
                                  <a:pt x="360" y="410"/>
                                </a:lnTo>
                                <a:cubicBezTo>
                                  <a:pt x="360" y="416"/>
                                  <a:pt x="355" y="422"/>
                                  <a:pt x="348" y="422"/>
                                </a:cubicBezTo>
                                <a:lnTo>
                                  <a:pt x="295" y="422"/>
                                </a:lnTo>
                                <a:cubicBezTo>
                                  <a:pt x="288" y="422"/>
                                  <a:pt x="283" y="416"/>
                                  <a:pt x="283" y="410"/>
                                </a:cubicBezTo>
                                <a:lnTo>
                                  <a:pt x="283" y="182"/>
                                </a:lnTo>
                                <a:cubicBezTo>
                                  <a:pt x="283" y="178"/>
                                  <a:pt x="279" y="177"/>
                                  <a:pt x="278" y="181"/>
                                </a:cubicBezTo>
                                <a:lnTo>
                                  <a:pt x="216" y="411"/>
                                </a:lnTo>
                                <a:cubicBezTo>
                                  <a:pt x="214" y="419"/>
                                  <a:pt x="210" y="422"/>
                                  <a:pt x="203" y="422"/>
                                </a:cubicBezTo>
                                <a:lnTo>
                                  <a:pt x="156" y="422"/>
                                </a:lnTo>
                                <a:cubicBezTo>
                                  <a:pt x="149" y="422"/>
                                  <a:pt x="145" y="419"/>
                                  <a:pt x="143" y="411"/>
                                </a:cubicBezTo>
                                <a:lnTo>
                                  <a:pt x="82" y="181"/>
                                </a:lnTo>
                                <a:cubicBezTo>
                                  <a:pt x="81" y="177"/>
                                  <a:pt x="77" y="178"/>
                                  <a:pt x="77" y="182"/>
                                </a:cubicBezTo>
                                <a:lnTo>
                                  <a:pt x="77" y="410"/>
                                </a:lnTo>
                                <a:cubicBezTo>
                                  <a:pt x="77" y="416"/>
                                  <a:pt x="72" y="422"/>
                                  <a:pt x="65" y="422"/>
                                </a:cubicBezTo>
                                <a:lnTo>
                                  <a:pt x="12" y="422"/>
                                </a:lnTo>
                                <a:cubicBezTo>
                                  <a:pt x="5" y="422"/>
                                  <a:pt x="0" y="416"/>
                                  <a:pt x="0" y="410"/>
                                </a:cubicBezTo>
                                <a:lnTo>
                                  <a:pt x="0" y="11"/>
                                </a:lnTo>
                                <a:cubicBezTo>
                                  <a:pt x="0" y="4"/>
                                  <a:pt x="5" y="0"/>
                                  <a:pt x="12" y="0"/>
                                </a:cubicBezTo>
                                <a:lnTo>
                                  <a:pt x="101" y="0"/>
                                </a:lnTo>
                                <a:cubicBezTo>
                                  <a:pt x="108" y="0"/>
                                  <a:pt x="112" y="2"/>
                                  <a:pt x="114" y="9"/>
                                </a:cubicBezTo>
                                <a:lnTo>
                                  <a:pt x="175" y="274"/>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81" name="Freeform 981"/>
                        <wps:cNvSpPr>
                          <a:spLocks/>
                        </wps:cNvSpPr>
                        <wps:spPr bwMode="auto">
                          <a:xfrm>
                            <a:off x="722313" y="0"/>
                            <a:ext cx="277813" cy="415925"/>
                          </a:xfrm>
                          <a:custGeom>
                            <a:avLst/>
                            <a:gdLst>
                              <a:gd name="T0" fmla="*/ 141 w 291"/>
                              <a:gd name="T1" fmla="*/ 255 h 435"/>
                              <a:gd name="T2" fmla="*/ 141 w 291"/>
                              <a:gd name="T3" fmla="*/ 255 h 435"/>
                              <a:gd name="T4" fmla="*/ 5 w 291"/>
                              <a:gd name="T5" fmla="*/ 127 h 435"/>
                              <a:gd name="T6" fmla="*/ 144 w 291"/>
                              <a:gd name="T7" fmla="*/ 0 h 435"/>
                              <a:gd name="T8" fmla="*/ 283 w 291"/>
                              <a:gd name="T9" fmla="*/ 127 h 435"/>
                              <a:gd name="T10" fmla="*/ 283 w 291"/>
                              <a:gd name="T11" fmla="*/ 136 h 435"/>
                              <a:gd name="T12" fmla="*/ 271 w 291"/>
                              <a:gd name="T13" fmla="*/ 148 h 435"/>
                              <a:gd name="T14" fmla="*/ 210 w 291"/>
                              <a:gd name="T15" fmla="*/ 148 h 435"/>
                              <a:gd name="T16" fmla="*/ 198 w 291"/>
                              <a:gd name="T17" fmla="*/ 136 h 435"/>
                              <a:gd name="T18" fmla="*/ 198 w 291"/>
                              <a:gd name="T19" fmla="*/ 127 h 435"/>
                              <a:gd name="T20" fmla="*/ 144 w 291"/>
                              <a:gd name="T21" fmla="*/ 81 h 435"/>
                              <a:gd name="T22" fmla="*/ 91 w 291"/>
                              <a:gd name="T23" fmla="*/ 124 h 435"/>
                              <a:gd name="T24" fmla="*/ 145 w 291"/>
                              <a:gd name="T25" fmla="*/ 167 h 435"/>
                              <a:gd name="T26" fmla="*/ 291 w 291"/>
                              <a:gd name="T27" fmla="*/ 303 h 435"/>
                              <a:gd name="T28" fmla="*/ 144 w 291"/>
                              <a:gd name="T29" fmla="*/ 435 h 435"/>
                              <a:gd name="T30" fmla="*/ 0 w 291"/>
                              <a:gd name="T31" fmla="*/ 303 h 435"/>
                              <a:gd name="T32" fmla="*/ 0 w 291"/>
                              <a:gd name="T33" fmla="*/ 285 h 435"/>
                              <a:gd name="T34" fmla="*/ 12 w 291"/>
                              <a:gd name="T35" fmla="*/ 273 h 435"/>
                              <a:gd name="T36" fmla="*/ 73 w 291"/>
                              <a:gd name="T37" fmla="*/ 273 h 435"/>
                              <a:gd name="T38" fmla="*/ 85 w 291"/>
                              <a:gd name="T39" fmla="*/ 285 h 435"/>
                              <a:gd name="T40" fmla="*/ 85 w 291"/>
                              <a:gd name="T41" fmla="*/ 303 h 435"/>
                              <a:gd name="T42" fmla="*/ 144 w 291"/>
                              <a:gd name="T43" fmla="*/ 353 h 435"/>
                              <a:gd name="T44" fmla="*/ 204 w 291"/>
                              <a:gd name="T45" fmla="*/ 303 h 435"/>
                              <a:gd name="T46" fmla="*/ 141 w 291"/>
                              <a:gd name="T47" fmla="*/ 255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91" h="435">
                                <a:moveTo>
                                  <a:pt x="141" y="255"/>
                                </a:moveTo>
                                <a:lnTo>
                                  <a:pt x="141" y="255"/>
                                </a:lnTo>
                                <a:cubicBezTo>
                                  <a:pt x="65" y="238"/>
                                  <a:pt x="5" y="205"/>
                                  <a:pt x="5" y="127"/>
                                </a:cubicBezTo>
                                <a:cubicBezTo>
                                  <a:pt x="5" y="55"/>
                                  <a:pt x="64" y="0"/>
                                  <a:pt x="144" y="0"/>
                                </a:cubicBezTo>
                                <a:cubicBezTo>
                                  <a:pt x="225" y="0"/>
                                  <a:pt x="283" y="55"/>
                                  <a:pt x="283" y="127"/>
                                </a:cubicBezTo>
                                <a:lnTo>
                                  <a:pt x="283" y="136"/>
                                </a:lnTo>
                                <a:cubicBezTo>
                                  <a:pt x="283" y="142"/>
                                  <a:pt x="277" y="148"/>
                                  <a:pt x="271" y="148"/>
                                </a:cubicBezTo>
                                <a:lnTo>
                                  <a:pt x="210" y="148"/>
                                </a:lnTo>
                                <a:cubicBezTo>
                                  <a:pt x="203" y="148"/>
                                  <a:pt x="198" y="142"/>
                                  <a:pt x="198" y="136"/>
                                </a:cubicBezTo>
                                <a:lnTo>
                                  <a:pt x="198" y="127"/>
                                </a:lnTo>
                                <a:cubicBezTo>
                                  <a:pt x="198" y="103"/>
                                  <a:pt x="178" y="81"/>
                                  <a:pt x="144" y="81"/>
                                </a:cubicBezTo>
                                <a:cubicBezTo>
                                  <a:pt x="110" y="81"/>
                                  <a:pt x="91" y="99"/>
                                  <a:pt x="91" y="124"/>
                                </a:cubicBezTo>
                                <a:cubicBezTo>
                                  <a:pt x="91" y="147"/>
                                  <a:pt x="114" y="161"/>
                                  <a:pt x="145" y="167"/>
                                </a:cubicBezTo>
                                <a:cubicBezTo>
                                  <a:pt x="229" y="184"/>
                                  <a:pt x="291" y="219"/>
                                  <a:pt x="291" y="303"/>
                                </a:cubicBezTo>
                                <a:cubicBezTo>
                                  <a:pt x="291" y="382"/>
                                  <a:pt x="230" y="435"/>
                                  <a:pt x="144" y="435"/>
                                </a:cubicBezTo>
                                <a:cubicBezTo>
                                  <a:pt x="60" y="435"/>
                                  <a:pt x="0" y="377"/>
                                  <a:pt x="0" y="303"/>
                                </a:cubicBezTo>
                                <a:lnTo>
                                  <a:pt x="0" y="285"/>
                                </a:lnTo>
                                <a:cubicBezTo>
                                  <a:pt x="0" y="278"/>
                                  <a:pt x="5" y="273"/>
                                  <a:pt x="12" y="273"/>
                                </a:cubicBezTo>
                                <a:lnTo>
                                  <a:pt x="73" y="273"/>
                                </a:lnTo>
                                <a:cubicBezTo>
                                  <a:pt x="80" y="273"/>
                                  <a:pt x="85" y="278"/>
                                  <a:pt x="85" y="285"/>
                                </a:cubicBezTo>
                                <a:lnTo>
                                  <a:pt x="85" y="303"/>
                                </a:lnTo>
                                <a:cubicBezTo>
                                  <a:pt x="85" y="331"/>
                                  <a:pt x="106" y="353"/>
                                  <a:pt x="144" y="353"/>
                                </a:cubicBezTo>
                                <a:cubicBezTo>
                                  <a:pt x="180" y="353"/>
                                  <a:pt x="204" y="331"/>
                                  <a:pt x="204" y="303"/>
                                </a:cubicBezTo>
                                <a:cubicBezTo>
                                  <a:pt x="204" y="277"/>
                                  <a:pt x="186" y="265"/>
                                  <a:pt x="141" y="255"/>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82" name="Freeform 982"/>
                        <wps:cNvSpPr>
                          <a:spLocks/>
                        </wps:cNvSpPr>
                        <wps:spPr bwMode="auto">
                          <a:xfrm>
                            <a:off x="400050" y="6350"/>
                            <a:ext cx="130175" cy="196850"/>
                          </a:xfrm>
                          <a:custGeom>
                            <a:avLst/>
                            <a:gdLst>
                              <a:gd name="T0" fmla="*/ 137 w 137"/>
                              <a:gd name="T1" fmla="*/ 142 h 206"/>
                              <a:gd name="T2" fmla="*/ 137 w 137"/>
                              <a:gd name="T3" fmla="*/ 142 h 206"/>
                              <a:gd name="T4" fmla="*/ 68 w 137"/>
                              <a:gd name="T5" fmla="*/ 206 h 206"/>
                              <a:gd name="T6" fmla="*/ 0 w 137"/>
                              <a:gd name="T7" fmla="*/ 142 h 206"/>
                              <a:gd name="T8" fmla="*/ 0 w 137"/>
                              <a:gd name="T9" fmla="*/ 5 h 206"/>
                              <a:gd name="T10" fmla="*/ 5 w 137"/>
                              <a:gd name="T11" fmla="*/ 0 h 206"/>
                              <a:gd name="T12" fmla="*/ 35 w 137"/>
                              <a:gd name="T13" fmla="*/ 0 h 206"/>
                              <a:gd name="T14" fmla="*/ 41 w 137"/>
                              <a:gd name="T15" fmla="*/ 5 h 206"/>
                              <a:gd name="T16" fmla="*/ 41 w 137"/>
                              <a:gd name="T17" fmla="*/ 142 h 206"/>
                              <a:gd name="T18" fmla="*/ 68 w 137"/>
                              <a:gd name="T19" fmla="*/ 165 h 206"/>
                              <a:gd name="T20" fmla="*/ 96 w 137"/>
                              <a:gd name="T21" fmla="*/ 142 h 206"/>
                              <a:gd name="T22" fmla="*/ 96 w 137"/>
                              <a:gd name="T23" fmla="*/ 5 h 206"/>
                              <a:gd name="T24" fmla="*/ 102 w 137"/>
                              <a:gd name="T25" fmla="*/ 0 h 206"/>
                              <a:gd name="T26" fmla="*/ 132 w 137"/>
                              <a:gd name="T27" fmla="*/ 0 h 206"/>
                              <a:gd name="T28" fmla="*/ 137 w 137"/>
                              <a:gd name="T29" fmla="*/ 5 h 206"/>
                              <a:gd name="T30" fmla="*/ 137 w 137"/>
                              <a:gd name="T31" fmla="*/ 142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7" h="206">
                                <a:moveTo>
                                  <a:pt x="137" y="142"/>
                                </a:moveTo>
                                <a:lnTo>
                                  <a:pt x="137" y="142"/>
                                </a:lnTo>
                                <a:cubicBezTo>
                                  <a:pt x="137" y="177"/>
                                  <a:pt x="108" y="206"/>
                                  <a:pt x="68" y="206"/>
                                </a:cubicBezTo>
                                <a:cubicBezTo>
                                  <a:pt x="29" y="206"/>
                                  <a:pt x="0" y="177"/>
                                  <a:pt x="0" y="142"/>
                                </a:cubicBezTo>
                                <a:lnTo>
                                  <a:pt x="0" y="5"/>
                                </a:lnTo>
                                <a:cubicBezTo>
                                  <a:pt x="0" y="2"/>
                                  <a:pt x="2" y="0"/>
                                  <a:pt x="5" y="0"/>
                                </a:cubicBezTo>
                                <a:lnTo>
                                  <a:pt x="35" y="0"/>
                                </a:lnTo>
                                <a:cubicBezTo>
                                  <a:pt x="38" y="0"/>
                                  <a:pt x="41" y="2"/>
                                  <a:pt x="41" y="5"/>
                                </a:cubicBezTo>
                                <a:lnTo>
                                  <a:pt x="41" y="142"/>
                                </a:lnTo>
                                <a:cubicBezTo>
                                  <a:pt x="41" y="155"/>
                                  <a:pt x="51" y="165"/>
                                  <a:pt x="68" y="165"/>
                                </a:cubicBezTo>
                                <a:cubicBezTo>
                                  <a:pt x="86" y="165"/>
                                  <a:pt x="96" y="155"/>
                                  <a:pt x="96" y="142"/>
                                </a:cubicBezTo>
                                <a:lnTo>
                                  <a:pt x="96" y="5"/>
                                </a:lnTo>
                                <a:cubicBezTo>
                                  <a:pt x="96" y="2"/>
                                  <a:pt x="99" y="0"/>
                                  <a:pt x="102" y="0"/>
                                </a:cubicBezTo>
                                <a:lnTo>
                                  <a:pt x="132" y="0"/>
                                </a:lnTo>
                                <a:cubicBezTo>
                                  <a:pt x="135" y="0"/>
                                  <a:pt x="137" y="2"/>
                                  <a:pt x="137" y="5"/>
                                </a:cubicBezTo>
                                <a:lnTo>
                                  <a:pt x="137" y="142"/>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83" name="Freeform 983"/>
                        <wps:cNvSpPr>
                          <a:spLocks/>
                        </wps:cNvSpPr>
                        <wps:spPr bwMode="auto">
                          <a:xfrm>
                            <a:off x="549275" y="6350"/>
                            <a:ext cx="131763" cy="196850"/>
                          </a:xfrm>
                          <a:custGeom>
                            <a:avLst/>
                            <a:gdLst>
                              <a:gd name="T0" fmla="*/ 138 w 138"/>
                              <a:gd name="T1" fmla="*/ 142 h 206"/>
                              <a:gd name="T2" fmla="*/ 138 w 138"/>
                              <a:gd name="T3" fmla="*/ 142 h 206"/>
                              <a:gd name="T4" fmla="*/ 68 w 138"/>
                              <a:gd name="T5" fmla="*/ 206 h 206"/>
                              <a:gd name="T6" fmla="*/ 0 w 138"/>
                              <a:gd name="T7" fmla="*/ 142 h 206"/>
                              <a:gd name="T8" fmla="*/ 0 w 138"/>
                              <a:gd name="T9" fmla="*/ 5 h 206"/>
                              <a:gd name="T10" fmla="*/ 6 w 138"/>
                              <a:gd name="T11" fmla="*/ 0 h 206"/>
                              <a:gd name="T12" fmla="*/ 35 w 138"/>
                              <a:gd name="T13" fmla="*/ 0 h 206"/>
                              <a:gd name="T14" fmla="*/ 41 w 138"/>
                              <a:gd name="T15" fmla="*/ 5 h 206"/>
                              <a:gd name="T16" fmla="*/ 41 w 138"/>
                              <a:gd name="T17" fmla="*/ 142 h 206"/>
                              <a:gd name="T18" fmla="*/ 68 w 138"/>
                              <a:gd name="T19" fmla="*/ 165 h 206"/>
                              <a:gd name="T20" fmla="*/ 97 w 138"/>
                              <a:gd name="T21" fmla="*/ 142 h 206"/>
                              <a:gd name="T22" fmla="*/ 97 w 138"/>
                              <a:gd name="T23" fmla="*/ 5 h 206"/>
                              <a:gd name="T24" fmla="*/ 103 w 138"/>
                              <a:gd name="T25" fmla="*/ 0 h 206"/>
                              <a:gd name="T26" fmla="*/ 132 w 138"/>
                              <a:gd name="T27" fmla="*/ 0 h 206"/>
                              <a:gd name="T28" fmla="*/ 138 w 138"/>
                              <a:gd name="T29" fmla="*/ 5 h 206"/>
                              <a:gd name="T30" fmla="*/ 138 w 138"/>
                              <a:gd name="T31" fmla="*/ 142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8" h="206">
                                <a:moveTo>
                                  <a:pt x="138" y="142"/>
                                </a:moveTo>
                                <a:lnTo>
                                  <a:pt x="138" y="142"/>
                                </a:lnTo>
                                <a:cubicBezTo>
                                  <a:pt x="138" y="177"/>
                                  <a:pt x="109" y="206"/>
                                  <a:pt x="68" y="206"/>
                                </a:cubicBezTo>
                                <a:cubicBezTo>
                                  <a:pt x="29" y="206"/>
                                  <a:pt x="0" y="177"/>
                                  <a:pt x="0" y="142"/>
                                </a:cubicBezTo>
                                <a:lnTo>
                                  <a:pt x="0" y="5"/>
                                </a:lnTo>
                                <a:cubicBezTo>
                                  <a:pt x="0" y="2"/>
                                  <a:pt x="2" y="0"/>
                                  <a:pt x="6" y="0"/>
                                </a:cubicBezTo>
                                <a:lnTo>
                                  <a:pt x="35" y="0"/>
                                </a:lnTo>
                                <a:cubicBezTo>
                                  <a:pt x="38" y="0"/>
                                  <a:pt x="41" y="2"/>
                                  <a:pt x="41" y="5"/>
                                </a:cubicBezTo>
                                <a:lnTo>
                                  <a:pt x="41" y="142"/>
                                </a:lnTo>
                                <a:cubicBezTo>
                                  <a:pt x="41" y="155"/>
                                  <a:pt x="51" y="165"/>
                                  <a:pt x="68" y="165"/>
                                </a:cubicBezTo>
                                <a:cubicBezTo>
                                  <a:pt x="86" y="165"/>
                                  <a:pt x="97" y="155"/>
                                  <a:pt x="97" y="142"/>
                                </a:cubicBezTo>
                                <a:lnTo>
                                  <a:pt x="97" y="5"/>
                                </a:lnTo>
                                <a:cubicBezTo>
                                  <a:pt x="97" y="2"/>
                                  <a:pt x="99" y="0"/>
                                  <a:pt x="103" y="0"/>
                                </a:cubicBezTo>
                                <a:lnTo>
                                  <a:pt x="132" y="0"/>
                                </a:lnTo>
                                <a:cubicBezTo>
                                  <a:pt x="135" y="0"/>
                                  <a:pt x="138" y="2"/>
                                  <a:pt x="138" y="5"/>
                                </a:cubicBezTo>
                                <a:lnTo>
                                  <a:pt x="138" y="142"/>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84" name="Freeform 984"/>
                        <wps:cNvSpPr>
                          <a:spLocks/>
                        </wps:cNvSpPr>
                        <wps:spPr bwMode="auto">
                          <a:xfrm>
                            <a:off x="400050" y="217487"/>
                            <a:ext cx="130175" cy="196850"/>
                          </a:xfrm>
                          <a:custGeom>
                            <a:avLst/>
                            <a:gdLst>
                              <a:gd name="T0" fmla="*/ 137 w 137"/>
                              <a:gd name="T1" fmla="*/ 142 h 206"/>
                              <a:gd name="T2" fmla="*/ 137 w 137"/>
                              <a:gd name="T3" fmla="*/ 142 h 206"/>
                              <a:gd name="T4" fmla="*/ 68 w 137"/>
                              <a:gd name="T5" fmla="*/ 206 h 206"/>
                              <a:gd name="T6" fmla="*/ 0 w 137"/>
                              <a:gd name="T7" fmla="*/ 142 h 206"/>
                              <a:gd name="T8" fmla="*/ 0 w 137"/>
                              <a:gd name="T9" fmla="*/ 5 h 206"/>
                              <a:gd name="T10" fmla="*/ 5 w 137"/>
                              <a:gd name="T11" fmla="*/ 0 h 206"/>
                              <a:gd name="T12" fmla="*/ 35 w 137"/>
                              <a:gd name="T13" fmla="*/ 0 h 206"/>
                              <a:gd name="T14" fmla="*/ 41 w 137"/>
                              <a:gd name="T15" fmla="*/ 5 h 206"/>
                              <a:gd name="T16" fmla="*/ 41 w 137"/>
                              <a:gd name="T17" fmla="*/ 142 h 206"/>
                              <a:gd name="T18" fmla="*/ 68 w 137"/>
                              <a:gd name="T19" fmla="*/ 165 h 206"/>
                              <a:gd name="T20" fmla="*/ 96 w 137"/>
                              <a:gd name="T21" fmla="*/ 142 h 206"/>
                              <a:gd name="T22" fmla="*/ 96 w 137"/>
                              <a:gd name="T23" fmla="*/ 5 h 206"/>
                              <a:gd name="T24" fmla="*/ 102 w 137"/>
                              <a:gd name="T25" fmla="*/ 0 h 206"/>
                              <a:gd name="T26" fmla="*/ 132 w 137"/>
                              <a:gd name="T27" fmla="*/ 0 h 206"/>
                              <a:gd name="T28" fmla="*/ 137 w 137"/>
                              <a:gd name="T29" fmla="*/ 5 h 206"/>
                              <a:gd name="T30" fmla="*/ 137 w 137"/>
                              <a:gd name="T31" fmla="*/ 142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7" h="206">
                                <a:moveTo>
                                  <a:pt x="137" y="142"/>
                                </a:moveTo>
                                <a:lnTo>
                                  <a:pt x="137" y="142"/>
                                </a:lnTo>
                                <a:cubicBezTo>
                                  <a:pt x="137" y="177"/>
                                  <a:pt x="108" y="206"/>
                                  <a:pt x="68" y="206"/>
                                </a:cubicBezTo>
                                <a:cubicBezTo>
                                  <a:pt x="29" y="206"/>
                                  <a:pt x="0" y="177"/>
                                  <a:pt x="0" y="142"/>
                                </a:cubicBezTo>
                                <a:lnTo>
                                  <a:pt x="0" y="5"/>
                                </a:lnTo>
                                <a:cubicBezTo>
                                  <a:pt x="0" y="2"/>
                                  <a:pt x="2" y="0"/>
                                  <a:pt x="5" y="0"/>
                                </a:cubicBezTo>
                                <a:lnTo>
                                  <a:pt x="35" y="0"/>
                                </a:lnTo>
                                <a:cubicBezTo>
                                  <a:pt x="38" y="0"/>
                                  <a:pt x="41" y="2"/>
                                  <a:pt x="41" y="5"/>
                                </a:cubicBezTo>
                                <a:lnTo>
                                  <a:pt x="41" y="142"/>
                                </a:lnTo>
                                <a:cubicBezTo>
                                  <a:pt x="41" y="155"/>
                                  <a:pt x="51" y="165"/>
                                  <a:pt x="68" y="165"/>
                                </a:cubicBezTo>
                                <a:cubicBezTo>
                                  <a:pt x="86" y="165"/>
                                  <a:pt x="96" y="155"/>
                                  <a:pt x="96" y="142"/>
                                </a:cubicBezTo>
                                <a:lnTo>
                                  <a:pt x="96" y="5"/>
                                </a:lnTo>
                                <a:cubicBezTo>
                                  <a:pt x="96" y="2"/>
                                  <a:pt x="99" y="0"/>
                                  <a:pt x="102" y="0"/>
                                </a:cubicBezTo>
                                <a:lnTo>
                                  <a:pt x="132" y="0"/>
                                </a:lnTo>
                                <a:cubicBezTo>
                                  <a:pt x="135" y="0"/>
                                  <a:pt x="137" y="2"/>
                                  <a:pt x="137" y="5"/>
                                </a:cubicBezTo>
                                <a:lnTo>
                                  <a:pt x="137" y="142"/>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85" name="Freeform 985"/>
                        <wps:cNvSpPr>
                          <a:spLocks/>
                        </wps:cNvSpPr>
                        <wps:spPr bwMode="auto">
                          <a:xfrm>
                            <a:off x="549275" y="217487"/>
                            <a:ext cx="131763" cy="196850"/>
                          </a:xfrm>
                          <a:custGeom>
                            <a:avLst/>
                            <a:gdLst>
                              <a:gd name="T0" fmla="*/ 138 w 138"/>
                              <a:gd name="T1" fmla="*/ 142 h 206"/>
                              <a:gd name="T2" fmla="*/ 138 w 138"/>
                              <a:gd name="T3" fmla="*/ 142 h 206"/>
                              <a:gd name="T4" fmla="*/ 68 w 138"/>
                              <a:gd name="T5" fmla="*/ 206 h 206"/>
                              <a:gd name="T6" fmla="*/ 0 w 138"/>
                              <a:gd name="T7" fmla="*/ 142 h 206"/>
                              <a:gd name="T8" fmla="*/ 0 w 138"/>
                              <a:gd name="T9" fmla="*/ 5 h 206"/>
                              <a:gd name="T10" fmla="*/ 6 w 138"/>
                              <a:gd name="T11" fmla="*/ 0 h 206"/>
                              <a:gd name="T12" fmla="*/ 35 w 138"/>
                              <a:gd name="T13" fmla="*/ 0 h 206"/>
                              <a:gd name="T14" fmla="*/ 41 w 138"/>
                              <a:gd name="T15" fmla="*/ 5 h 206"/>
                              <a:gd name="T16" fmla="*/ 41 w 138"/>
                              <a:gd name="T17" fmla="*/ 142 h 206"/>
                              <a:gd name="T18" fmla="*/ 68 w 138"/>
                              <a:gd name="T19" fmla="*/ 165 h 206"/>
                              <a:gd name="T20" fmla="*/ 97 w 138"/>
                              <a:gd name="T21" fmla="*/ 142 h 206"/>
                              <a:gd name="T22" fmla="*/ 97 w 138"/>
                              <a:gd name="T23" fmla="*/ 5 h 206"/>
                              <a:gd name="T24" fmla="*/ 103 w 138"/>
                              <a:gd name="T25" fmla="*/ 0 h 206"/>
                              <a:gd name="T26" fmla="*/ 132 w 138"/>
                              <a:gd name="T27" fmla="*/ 0 h 206"/>
                              <a:gd name="T28" fmla="*/ 138 w 138"/>
                              <a:gd name="T29" fmla="*/ 5 h 206"/>
                              <a:gd name="T30" fmla="*/ 138 w 138"/>
                              <a:gd name="T31" fmla="*/ 142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8" h="206">
                                <a:moveTo>
                                  <a:pt x="138" y="142"/>
                                </a:moveTo>
                                <a:lnTo>
                                  <a:pt x="138" y="142"/>
                                </a:lnTo>
                                <a:cubicBezTo>
                                  <a:pt x="138" y="177"/>
                                  <a:pt x="109" y="206"/>
                                  <a:pt x="68" y="206"/>
                                </a:cubicBezTo>
                                <a:cubicBezTo>
                                  <a:pt x="29" y="206"/>
                                  <a:pt x="0" y="177"/>
                                  <a:pt x="0" y="142"/>
                                </a:cubicBezTo>
                                <a:lnTo>
                                  <a:pt x="0" y="5"/>
                                </a:lnTo>
                                <a:cubicBezTo>
                                  <a:pt x="0" y="2"/>
                                  <a:pt x="2" y="0"/>
                                  <a:pt x="6" y="0"/>
                                </a:cubicBezTo>
                                <a:lnTo>
                                  <a:pt x="35" y="0"/>
                                </a:lnTo>
                                <a:cubicBezTo>
                                  <a:pt x="38" y="0"/>
                                  <a:pt x="41" y="2"/>
                                  <a:pt x="41" y="5"/>
                                </a:cubicBezTo>
                                <a:lnTo>
                                  <a:pt x="41" y="142"/>
                                </a:lnTo>
                                <a:cubicBezTo>
                                  <a:pt x="41" y="155"/>
                                  <a:pt x="51" y="165"/>
                                  <a:pt x="68" y="165"/>
                                </a:cubicBezTo>
                                <a:cubicBezTo>
                                  <a:pt x="86" y="165"/>
                                  <a:pt x="97" y="155"/>
                                  <a:pt x="97" y="142"/>
                                </a:cubicBezTo>
                                <a:lnTo>
                                  <a:pt x="97" y="5"/>
                                </a:lnTo>
                                <a:cubicBezTo>
                                  <a:pt x="97" y="2"/>
                                  <a:pt x="99" y="0"/>
                                  <a:pt x="103" y="0"/>
                                </a:cubicBezTo>
                                <a:lnTo>
                                  <a:pt x="132" y="0"/>
                                </a:lnTo>
                                <a:cubicBezTo>
                                  <a:pt x="135" y="0"/>
                                  <a:pt x="138" y="2"/>
                                  <a:pt x="138" y="5"/>
                                </a:cubicBezTo>
                                <a:lnTo>
                                  <a:pt x="138" y="142"/>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86" name="Freeform 986"/>
                        <wps:cNvSpPr>
                          <a:spLocks/>
                        </wps:cNvSpPr>
                        <wps:spPr bwMode="auto">
                          <a:xfrm>
                            <a:off x="1655763" y="6350"/>
                            <a:ext cx="346075" cy="403225"/>
                          </a:xfrm>
                          <a:custGeom>
                            <a:avLst/>
                            <a:gdLst>
                              <a:gd name="T0" fmla="*/ 176 w 361"/>
                              <a:gd name="T1" fmla="*/ 274 h 422"/>
                              <a:gd name="T2" fmla="*/ 176 w 361"/>
                              <a:gd name="T3" fmla="*/ 274 h 422"/>
                              <a:gd name="T4" fmla="*/ 183 w 361"/>
                              <a:gd name="T5" fmla="*/ 274 h 422"/>
                              <a:gd name="T6" fmla="*/ 247 w 361"/>
                              <a:gd name="T7" fmla="*/ 9 h 422"/>
                              <a:gd name="T8" fmla="*/ 260 w 361"/>
                              <a:gd name="T9" fmla="*/ 0 h 422"/>
                              <a:gd name="T10" fmla="*/ 349 w 361"/>
                              <a:gd name="T11" fmla="*/ 0 h 422"/>
                              <a:gd name="T12" fmla="*/ 361 w 361"/>
                              <a:gd name="T13" fmla="*/ 11 h 422"/>
                              <a:gd name="T14" fmla="*/ 361 w 361"/>
                              <a:gd name="T15" fmla="*/ 410 h 422"/>
                              <a:gd name="T16" fmla="*/ 349 w 361"/>
                              <a:gd name="T17" fmla="*/ 422 h 422"/>
                              <a:gd name="T18" fmla="*/ 296 w 361"/>
                              <a:gd name="T19" fmla="*/ 422 h 422"/>
                              <a:gd name="T20" fmla="*/ 284 w 361"/>
                              <a:gd name="T21" fmla="*/ 410 h 422"/>
                              <a:gd name="T22" fmla="*/ 284 w 361"/>
                              <a:gd name="T23" fmla="*/ 182 h 422"/>
                              <a:gd name="T24" fmla="*/ 278 w 361"/>
                              <a:gd name="T25" fmla="*/ 181 h 422"/>
                              <a:gd name="T26" fmla="*/ 216 w 361"/>
                              <a:gd name="T27" fmla="*/ 411 h 422"/>
                              <a:gd name="T28" fmla="*/ 204 w 361"/>
                              <a:gd name="T29" fmla="*/ 422 h 422"/>
                              <a:gd name="T30" fmla="*/ 156 w 361"/>
                              <a:gd name="T31" fmla="*/ 422 h 422"/>
                              <a:gd name="T32" fmla="*/ 143 w 361"/>
                              <a:gd name="T33" fmla="*/ 411 h 422"/>
                              <a:gd name="T34" fmla="*/ 83 w 361"/>
                              <a:gd name="T35" fmla="*/ 181 h 422"/>
                              <a:gd name="T36" fmla="*/ 77 w 361"/>
                              <a:gd name="T37" fmla="*/ 182 h 422"/>
                              <a:gd name="T38" fmla="*/ 77 w 361"/>
                              <a:gd name="T39" fmla="*/ 410 h 422"/>
                              <a:gd name="T40" fmla="*/ 65 w 361"/>
                              <a:gd name="T41" fmla="*/ 422 h 422"/>
                              <a:gd name="T42" fmla="*/ 12 w 361"/>
                              <a:gd name="T43" fmla="*/ 422 h 422"/>
                              <a:gd name="T44" fmla="*/ 0 w 361"/>
                              <a:gd name="T45" fmla="*/ 410 h 422"/>
                              <a:gd name="T46" fmla="*/ 0 w 361"/>
                              <a:gd name="T47" fmla="*/ 11 h 422"/>
                              <a:gd name="T48" fmla="*/ 12 w 361"/>
                              <a:gd name="T49" fmla="*/ 0 h 422"/>
                              <a:gd name="T50" fmla="*/ 102 w 361"/>
                              <a:gd name="T51" fmla="*/ 0 h 422"/>
                              <a:gd name="T52" fmla="*/ 114 w 361"/>
                              <a:gd name="T53" fmla="*/ 9 h 422"/>
                              <a:gd name="T54" fmla="*/ 176 w 361"/>
                              <a:gd name="T55" fmla="*/ 274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1" h="422">
                                <a:moveTo>
                                  <a:pt x="176" y="274"/>
                                </a:moveTo>
                                <a:lnTo>
                                  <a:pt x="176" y="274"/>
                                </a:lnTo>
                                <a:cubicBezTo>
                                  <a:pt x="177" y="278"/>
                                  <a:pt x="182" y="278"/>
                                  <a:pt x="183" y="274"/>
                                </a:cubicBezTo>
                                <a:lnTo>
                                  <a:pt x="247" y="9"/>
                                </a:lnTo>
                                <a:cubicBezTo>
                                  <a:pt x="249" y="2"/>
                                  <a:pt x="253" y="0"/>
                                  <a:pt x="260" y="0"/>
                                </a:cubicBezTo>
                                <a:lnTo>
                                  <a:pt x="349" y="0"/>
                                </a:lnTo>
                                <a:cubicBezTo>
                                  <a:pt x="355" y="0"/>
                                  <a:pt x="361" y="4"/>
                                  <a:pt x="361" y="11"/>
                                </a:cubicBezTo>
                                <a:lnTo>
                                  <a:pt x="361" y="410"/>
                                </a:lnTo>
                                <a:cubicBezTo>
                                  <a:pt x="361" y="416"/>
                                  <a:pt x="355" y="422"/>
                                  <a:pt x="349" y="422"/>
                                </a:cubicBezTo>
                                <a:lnTo>
                                  <a:pt x="296" y="422"/>
                                </a:lnTo>
                                <a:cubicBezTo>
                                  <a:pt x="289" y="422"/>
                                  <a:pt x="284" y="416"/>
                                  <a:pt x="284" y="410"/>
                                </a:cubicBezTo>
                                <a:lnTo>
                                  <a:pt x="284" y="182"/>
                                </a:lnTo>
                                <a:cubicBezTo>
                                  <a:pt x="284" y="178"/>
                                  <a:pt x="279" y="177"/>
                                  <a:pt x="278" y="181"/>
                                </a:cubicBezTo>
                                <a:lnTo>
                                  <a:pt x="216" y="411"/>
                                </a:lnTo>
                                <a:cubicBezTo>
                                  <a:pt x="215" y="419"/>
                                  <a:pt x="210" y="422"/>
                                  <a:pt x="204" y="422"/>
                                </a:cubicBezTo>
                                <a:lnTo>
                                  <a:pt x="156" y="422"/>
                                </a:lnTo>
                                <a:cubicBezTo>
                                  <a:pt x="149" y="422"/>
                                  <a:pt x="145" y="419"/>
                                  <a:pt x="143" y="411"/>
                                </a:cubicBezTo>
                                <a:lnTo>
                                  <a:pt x="83" y="181"/>
                                </a:lnTo>
                                <a:cubicBezTo>
                                  <a:pt x="82" y="177"/>
                                  <a:pt x="77" y="178"/>
                                  <a:pt x="77" y="182"/>
                                </a:cubicBezTo>
                                <a:lnTo>
                                  <a:pt x="77" y="410"/>
                                </a:lnTo>
                                <a:cubicBezTo>
                                  <a:pt x="77" y="416"/>
                                  <a:pt x="72" y="422"/>
                                  <a:pt x="65" y="422"/>
                                </a:cubicBezTo>
                                <a:lnTo>
                                  <a:pt x="12" y="422"/>
                                </a:lnTo>
                                <a:cubicBezTo>
                                  <a:pt x="6" y="422"/>
                                  <a:pt x="0" y="416"/>
                                  <a:pt x="0" y="410"/>
                                </a:cubicBezTo>
                                <a:lnTo>
                                  <a:pt x="0" y="11"/>
                                </a:lnTo>
                                <a:cubicBezTo>
                                  <a:pt x="0" y="4"/>
                                  <a:pt x="6" y="0"/>
                                  <a:pt x="12" y="0"/>
                                </a:cubicBezTo>
                                <a:lnTo>
                                  <a:pt x="102" y="0"/>
                                </a:lnTo>
                                <a:cubicBezTo>
                                  <a:pt x="108" y="0"/>
                                  <a:pt x="113" y="2"/>
                                  <a:pt x="114" y="9"/>
                                </a:cubicBezTo>
                                <a:lnTo>
                                  <a:pt x="176" y="274"/>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87" name="Freeform 987"/>
                        <wps:cNvSpPr>
                          <a:spLocks/>
                        </wps:cNvSpPr>
                        <wps:spPr bwMode="auto">
                          <a:xfrm>
                            <a:off x="1335088" y="6350"/>
                            <a:ext cx="273050" cy="409575"/>
                          </a:xfrm>
                          <a:custGeom>
                            <a:avLst/>
                            <a:gdLst>
                              <a:gd name="T0" fmla="*/ 286 w 286"/>
                              <a:gd name="T1" fmla="*/ 295 h 428"/>
                              <a:gd name="T2" fmla="*/ 286 w 286"/>
                              <a:gd name="T3" fmla="*/ 295 h 428"/>
                              <a:gd name="T4" fmla="*/ 142 w 286"/>
                              <a:gd name="T5" fmla="*/ 428 h 428"/>
                              <a:gd name="T6" fmla="*/ 0 w 286"/>
                              <a:gd name="T7" fmla="*/ 295 h 428"/>
                              <a:gd name="T8" fmla="*/ 0 w 286"/>
                              <a:gd name="T9" fmla="*/ 11 h 428"/>
                              <a:gd name="T10" fmla="*/ 12 w 286"/>
                              <a:gd name="T11" fmla="*/ 0 h 428"/>
                              <a:gd name="T12" fmla="*/ 73 w 286"/>
                              <a:gd name="T13" fmla="*/ 0 h 428"/>
                              <a:gd name="T14" fmla="*/ 85 w 286"/>
                              <a:gd name="T15" fmla="*/ 11 h 428"/>
                              <a:gd name="T16" fmla="*/ 85 w 286"/>
                              <a:gd name="T17" fmla="*/ 295 h 428"/>
                              <a:gd name="T18" fmla="*/ 142 w 286"/>
                              <a:gd name="T19" fmla="*/ 343 h 428"/>
                              <a:gd name="T20" fmla="*/ 201 w 286"/>
                              <a:gd name="T21" fmla="*/ 295 h 428"/>
                              <a:gd name="T22" fmla="*/ 201 w 286"/>
                              <a:gd name="T23" fmla="*/ 11 h 428"/>
                              <a:gd name="T24" fmla="*/ 213 w 286"/>
                              <a:gd name="T25" fmla="*/ 0 h 428"/>
                              <a:gd name="T26" fmla="*/ 274 w 286"/>
                              <a:gd name="T27" fmla="*/ 0 h 428"/>
                              <a:gd name="T28" fmla="*/ 286 w 286"/>
                              <a:gd name="T29" fmla="*/ 11 h 428"/>
                              <a:gd name="T30" fmla="*/ 286 w 286"/>
                              <a:gd name="T31" fmla="*/ 295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6" h="428">
                                <a:moveTo>
                                  <a:pt x="286" y="295"/>
                                </a:moveTo>
                                <a:lnTo>
                                  <a:pt x="286" y="295"/>
                                </a:lnTo>
                                <a:cubicBezTo>
                                  <a:pt x="286" y="368"/>
                                  <a:pt x="226" y="428"/>
                                  <a:pt x="142" y="428"/>
                                </a:cubicBezTo>
                                <a:cubicBezTo>
                                  <a:pt x="60" y="428"/>
                                  <a:pt x="0" y="368"/>
                                  <a:pt x="0" y="295"/>
                                </a:cubicBezTo>
                                <a:lnTo>
                                  <a:pt x="0" y="11"/>
                                </a:lnTo>
                                <a:cubicBezTo>
                                  <a:pt x="0" y="4"/>
                                  <a:pt x="5" y="0"/>
                                  <a:pt x="12" y="0"/>
                                </a:cubicBezTo>
                                <a:lnTo>
                                  <a:pt x="73" y="0"/>
                                </a:lnTo>
                                <a:cubicBezTo>
                                  <a:pt x="79" y="0"/>
                                  <a:pt x="85" y="4"/>
                                  <a:pt x="85" y="11"/>
                                </a:cubicBezTo>
                                <a:lnTo>
                                  <a:pt x="85" y="295"/>
                                </a:lnTo>
                                <a:cubicBezTo>
                                  <a:pt x="85" y="321"/>
                                  <a:pt x="107" y="343"/>
                                  <a:pt x="142" y="343"/>
                                </a:cubicBezTo>
                                <a:cubicBezTo>
                                  <a:pt x="179" y="343"/>
                                  <a:pt x="201" y="321"/>
                                  <a:pt x="201" y="295"/>
                                </a:cubicBezTo>
                                <a:lnTo>
                                  <a:pt x="201" y="11"/>
                                </a:lnTo>
                                <a:cubicBezTo>
                                  <a:pt x="201" y="4"/>
                                  <a:pt x="206" y="0"/>
                                  <a:pt x="213" y="0"/>
                                </a:cubicBezTo>
                                <a:lnTo>
                                  <a:pt x="274" y="0"/>
                                </a:lnTo>
                                <a:cubicBezTo>
                                  <a:pt x="281" y="0"/>
                                  <a:pt x="286" y="4"/>
                                  <a:pt x="286" y="11"/>
                                </a:cubicBezTo>
                                <a:lnTo>
                                  <a:pt x="286" y="295"/>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88" name="Freeform 988"/>
                        <wps:cNvSpPr>
                          <a:spLocks/>
                        </wps:cNvSpPr>
                        <wps:spPr bwMode="auto">
                          <a:xfrm>
                            <a:off x="1044575" y="3175"/>
                            <a:ext cx="112713" cy="192088"/>
                          </a:xfrm>
                          <a:custGeom>
                            <a:avLst/>
                            <a:gdLst>
                              <a:gd name="T0" fmla="*/ 41 w 118"/>
                              <a:gd name="T1" fmla="*/ 158 h 201"/>
                              <a:gd name="T2" fmla="*/ 41 w 118"/>
                              <a:gd name="T3" fmla="*/ 158 h 201"/>
                              <a:gd name="T4" fmla="*/ 44 w 118"/>
                              <a:gd name="T5" fmla="*/ 161 h 201"/>
                              <a:gd name="T6" fmla="*/ 112 w 118"/>
                              <a:gd name="T7" fmla="*/ 161 h 201"/>
                              <a:gd name="T8" fmla="*/ 118 w 118"/>
                              <a:gd name="T9" fmla="*/ 167 h 201"/>
                              <a:gd name="T10" fmla="*/ 118 w 118"/>
                              <a:gd name="T11" fmla="*/ 196 h 201"/>
                              <a:gd name="T12" fmla="*/ 112 w 118"/>
                              <a:gd name="T13" fmla="*/ 201 h 201"/>
                              <a:gd name="T14" fmla="*/ 6 w 118"/>
                              <a:gd name="T15" fmla="*/ 201 h 201"/>
                              <a:gd name="T16" fmla="*/ 0 w 118"/>
                              <a:gd name="T17" fmla="*/ 196 h 201"/>
                              <a:gd name="T18" fmla="*/ 0 w 118"/>
                              <a:gd name="T19" fmla="*/ 5 h 201"/>
                              <a:gd name="T20" fmla="*/ 6 w 118"/>
                              <a:gd name="T21" fmla="*/ 0 h 201"/>
                              <a:gd name="T22" fmla="*/ 111 w 118"/>
                              <a:gd name="T23" fmla="*/ 0 h 201"/>
                              <a:gd name="T24" fmla="*/ 117 w 118"/>
                              <a:gd name="T25" fmla="*/ 5 h 201"/>
                              <a:gd name="T26" fmla="*/ 117 w 118"/>
                              <a:gd name="T27" fmla="*/ 34 h 201"/>
                              <a:gd name="T28" fmla="*/ 111 w 118"/>
                              <a:gd name="T29" fmla="*/ 40 h 201"/>
                              <a:gd name="T30" fmla="*/ 44 w 118"/>
                              <a:gd name="T31" fmla="*/ 40 h 201"/>
                              <a:gd name="T32" fmla="*/ 41 w 118"/>
                              <a:gd name="T33" fmla="*/ 42 h 201"/>
                              <a:gd name="T34" fmla="*/ 41 w 118"/>
                              <a:gd name="T35" fmla="*/ 77 h 201"/>
                              <a:gd name="T36" fmla="*/ 44 w 118"/>
                              <a:gd name="T37" fmla="*/ 80 h 201"/>
                              <a:gd name="T38" fmla="*/ 109 w 118"/>
                              <a:gd name="T39" fmla="*/ 80 h 201"/>
                              <a:gd name="T40" fmla="*/ 115 w 118"/>
                              <a:gd name="T41" fmla="*/ 86 h 201"/>
                              <a:gd name="T42" fmla="*/ 115 w 118"/>
                              <a:gd name="T43" fmla="*/ 115 h 201"/>
                              <a:gd name="T44" fmla="*/ 109 w 118"/>
                              <a:gd name="T45" fmla="*/ 120 h 201"/>
                              <a:gd name="T46" fmla="*/ 44 w 118"/>
                              <a:gd name="T47" fmla="*/ 120 h 201"/>
                              <a:gd name="T48" fmla="*/ 41 w 118"/>
                              <a:gd name="T49" fmla="*/ 123 h 201"/>
                              <a:gd name="T50" fmla="*/ 41 w 118"/>
                              <a:gd name="T51" fmla="*/ 158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8" h="201">
                                <a:moveTo>
                                  <a:pt x="41" y="158"/>
                                </a:moveTo>
                                <a:lnTo>
                                  <a:pt x="41" y="158"/>
                                </a:lnTo>
                                <a:cubicBezTo>
                                  <a:pt x="41" y="160"/>
                                  <a:pt x="42" y="161"/>
                                  <a:pt x="44" y="161"/>
                                </a:cubicBezTo>
                                <a:lnTo>
                                  <a:pt x="112" y="161"/>
                                </a:lnTo>
                                <a:cubicBezTo>
                                  <a:pt x="115" y="161"/>
                                  <a:pt x="118" y="164"/>
                                  <a:pt x="118" y="167"/>
                                </a:cubicBezTo>
                                <a:lnTo>
                                  <a:pt x="118" y="196"/>
                                </a:lnTo>
                                <a:cubicBezTo>
                                  <a:pt x="118" y="199"/>
                                  <a:pt x="115" y="201"/>
                                  <a:pt x="112" y="201"/>
                                </a:cubicBezTo>
                                <a:lnTo>
                                  <a:pt x="6" y="201"/>
                                </a:lnTo>
                                <a:cubicBezTo>
                                  <a:pt x="3" y="201"/>
                                  <a:pt x="0" y="199"/>
                                  <a:pt x="0" y="196"/>
                                </a:cubicBezTo>
                                <a:lnTo>
                                  <a:pt x="0" y="5"/>
                                </a:lnTo>
                                <a:cubicBezTo>
                                  <a:pt x="0" y="3"/>
                                  <a:pt x="3" y="0"/>
                                  <a:pt x="6" y="0"/>
                                </a:cubicBezTo>
                                <a:lnTo>
                                  <a:pt x="111" y="0"/>
                                </a:lnTo>
                                <a:cubicBezTo>
                                  <a:pt x="114" y="0"/>
                                  <a:pt x="117" y="3"/>
                                  <a:pt x="117" y="5"/>
                                </a:cubicBezTo>
                                <a:lnTo>
                                  <a:pt x="117" y="34"/>
                                </a:lnTo>
                                <a:cubicBezTo>
                                  <a:pt x="117" y="37"/>
                                  <a:pt x="114" y="40"/>
                                  <a:pt x="111" y="40"/>
                                </a:cubicBezTo>
                                <a:lnTo>
                                  <a:pt x="44" y="40"/>
                                </a:lnTo>
                                <a:cubicBezTo>
                                  <a:pt x="42" y="40"/>
                                  <a:pt x="41" y="41"/>
                                  <a:pt x="41" y="42"/>
                                </a:cubicBezTo>
                                <a:lnTo>
                                  <a:pt x="41" y="77"/>
                                </a:lnTo>
                                <a:cubicBezTo>
                                  <a:pt x="41" y="79"/>
                                  <a:pt x="42" y="80"/>
                                  <a:pt x="44" y="80"/>
                                </a:cubicBezTo>
                                <a:lnTo>
                                  <a:pt x="109" y="80"/>
                                </a:lnTo>
                                <a:cubicBezTo>
                                  <a:pt x="112" y="80"/>
                                  <a:pt x="115" y="83"/>
                                  <a:pt x="115" y="86"/>
                                </a:cubicBezTo>
                                <a:lnTo>
                                  <a:pt x="115" y="115"/>
                                </a:lnTo>
                                <a:cubicBezTo>
                                  <a:pt x="115" y="118"/>
                                  <a:pt x="112" y="120"/>
                                  <a:pt x="109" y="120"/>
                                </a:cubicBezTo>
                                <a:lnTo>
                                  <a:pt x="44" y="120"/>
                                </a:lnTo>
                                <a:cubicBezTo>
                                  <a:pt x="42" y="120"/>
                                  <a:pt x="41" y="122"/>
                                  <a:pt x="41" y="123"/>
                                </a:cubicBezTo>
                                <a:lnTo>
                                  <a:pt x="41" y="158"/>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89" name="Freeform 989"/>
                        <wps:cNvSpPr>
                          <a:spLocks/>
                        </wps:cNvSpPr>
                        <wps:spPr bwMode="auto">
                          <a:xfrm>
                            <a:off x="1173163" y="3175"/>
                            <a:ext cx="112713" cy="192088"/>
                          </a:xfrm>
                          <a:custGeom>
                            <a:avLst/>
                            <a:gdLst>
                              <a:gd name="T0" fmla="*/ 41 w 118"/>
                              <a:gd name="T1" fmla="*/ 158 h 201"/>
                              <a:gd name="T2" fmla="*/ 41 w 118"/>
                              <a:gd name="T3" fmla="*/ 158 h 201"/>
                              <a:gd name="T4" fmla="*/ 44 w 118"/>
                              <a:gd name="T5" fmla="*/ 161 h 201"/>
                              <a:gd name="T6" fmla="*/ 112 w 118"/>
                              <a:gd name="T7" fmla="*/ 161 h 201"/>
                              <a:gd name="T8" fmla="*/ 118 w 118"/>
                              <a:gd name="T9" fmla="*/ 167 h 201"/>
                              <a:gd name="T10" fmla="*/ 118 w 118"/>
                              <a:gd name="T11" fmla="*/ 196 h 201"/>
                              <a:gd name="T12" fmla="*/ 112 w 118"/>
                              <a:gd name="T13" fmla="*/ 201 h 201"/>
                              <a:gd name="T14" fmla="*/ 6 w 118"/>
                              <a:gd name="T15" fmla="*/ 201 h 201"/>
                              <a:gd name="T16" fmla="*/ 0 w 118"/>
                              <a:gd name="T17" fmla="*/ 196 h 201"/>
                              <a:gd name="T18" fmla="*/ 0 w 118"/>
                              <a:gd name="T19" fmla="*/ 5 h 201"/>
                              <a:gd name="T20" fmla="*/ 6 w 118"/>
                              <a:gd name="T21" fmla="*/ 0 h 201"/>
                              <a:gd name="T22" fmla="*/ 111 w 118"/>
                              <a:gd name="T23" fmla="*/ 0 h 201"/>
                              <a:gd name="T24" fmla="*/ 117 w 118"/>
                              <a:gd name="T25" fmla="*/ 5 h 201"/>
                              <a:gd name="T26" fmla="*/ 117 w 118"/>
                              <a:gd name="T27" fmla="*/ 34 h 201"/>
                              <a:gd name="T28" fmla="*/ 111 w 118"/>
                              <a:gd name="T29" fmla="*/ 40 h 201"/>
                              <a:gd name="T30" fmla="*/ 44 w 118"/>
                              <a:gd name="T31" fmla="*/ 40 h 201"/>
                              <a:gd name="T32" fmla="*/ 41 w 118"/>
                              <a:gd name="T33" fmla="*/ 42 h 201"/>
                              <a:gd name="T34" fmla="*/ 41 w 118"/>
                              <a:gd name="T35" fmla="*/ 77 h 201"/>
                              <a:gd name="T36" fmla="*/ 44 w 118"/>
                              <a:gd name="T37" fmla="*/ 80 h 201"/>
                              <a:gd name="T38" fmla="*/ 109 w 118"/>
                              <a:gd name="T39" fmla="*/ 80 h 201"/>
                              <a:gd name="T40" fmla="*/ 114 w 118"/>
                              <a:gd name="T41" fmla="*/ 86 h 201"/>
                              <a:gd name="T42" fmla="*/ 114 w 118"/>
                              <a:gd name="T43" fmla="*/ 115 h 201"/>
                              <a:gd name="T44" fmla="*/ 109 w 118"/>
                              <a:gd name="T45" fmla="*/ 120 h 201"/>
                              <a:gd name="T46" fmla="*/ 44 w 118"/>
                              <a:gd name="T47" fmla="*/ 120 h 201"/>
                              <a:gd name="T48" fmla="*/ 41 w 118"/>
                              <a:gd name="T49" fmla="*/ 123 h 201"/>
                              <a:gd name="T50" fmla="*/ 41 w 118"/>
                              <a:gd name="T51" fmla="*/ 158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8" h="201">
                                <a:moveTo>
                                  <a:pt x="41" y="158"/>
                                </a:moveTo>
                                <a:lnTo>
                                  <a:pt x="41" y="158"/>
                                </a:lnTo>
                                <a:cubicBezTo>
                                  <a:pt x="41" y="160"/>
                                  <a:pt x="42" y="161"/>
                                  <a:pt x="44" y="161"/>
                                </a:cubicBezTo>
                                <a:lnTo>
                                  <a:pt x="112" y="161"/>
                                </a:lnTo>
                                <a:cubicBezTo>
                                  <a:pt x="115" y="161"/>
                                  <a:pt x="118" y="164"/>
                                  <a:pt x="118" y="167"/>
                                </a:cubicBezTo>
                                <a:lnTo>
                                  <a:pt x="118" y="196"/>
                                </a:lnTo>
                                <a:cubicBezTo>
                                  <a:pt x="118" y="199"/>
                                  <a:pt x="115" y="201"/>
                                  <a:pt x="112" y="201"/>
                                </a:cubicBezTo>
                                <a:lnTo>
                                  <a:pt x="6" y="201"/>
                                </a:lnTo>
                                <a:cubicBezTo>
                                  <a:pt x="3" y="201"/>
                                  <a:pt x="0" y="199"/>
                                  <a:pt x="0" y="196"/>
                                </a:cubicBezTo>
                                <a:lnTo>
                                  <a:pt x="0" y="5"/>
                                </a:lnTo>
                                <a:cubicBezTo>
                                  <a:pt x="0" y="3"/>
                                  <a:pt x="3" y="0"/>
                                  <a:pt x="6" y="0"/>
                                </a:cubicBezTo>
                                <a:lnTo>
                                  <a:pt x="111" y="0"/>
                                </a:lnTo>
                                <a:cubicBezTo>
                                  <a:pt x="114" y="0"/>
                                  <a:pt x="117" y="3"/>
                                  <a:pt x="117" y="5"/>
                                </a:cubicBezTo>
                                <a:lnTo>
                                  <a:pt x="117" y="34"/>
                                </a:lnTo>
                                <a:cubicBezTo>
                                  <a:pt x="117" y="37"/>
                                  <a:pt x="114" y="40"/>
                                  <a:pt x="111" y="40"/>
                                </a:cubicBezTo>
                                <a:lnTo>
                                  <a:pt x="44" y="40"/>
                                </a:lnTo>
                                <a:cubicBezTo>
                                  <a:pt x="42" y="40"/>
                                  <a:pt x="41" y="41"/>
                                  <a:pt x="41" y="42"/>
                                </a:cubicBezTo>
                                <a:lnTo>
                                  <a:pt x="41" y="77"/>
                                </a:lnTo>
                                <a:cubicBezTo>
                                  <a:pt x="41" y="79"/>
                                  <a:pt x="42" y="80"/>
                                  <a:pt x="44" y="80"/>
                                </a:cubicBezTo>
                                <a:lnTo>
                                  <a:pt x="109" y="80"/>
                                </a:lnTo>
                                <a:cubicBezTo>
                                  <a:pt x="112" y="80"/>
                                  <a:pt x="114" y="83"/>
                                  <a:pt x="114" y="86"/>
                                </a:cubicBezTo>
                                <a:lnTo>
                                  <a:pt x="114" y="115"/>
                                </a:lnTo>
                                <a:cubicBezTo>
                                  <a:pt x="114" y="118"/>
                                  <a:pt x="112" y="120"/>
                                  <a:pt x="109" y="120"/>
                                </a:cubicBezTo>
                                <a:lnTo>
                                  <a:pt x="44" y="120"/>
                                </a:lnTo>
                                <a:cubicBezTo>
                                  <a:pt x="42" y="120"/>
                                  <a:pt x="41" y="122"/>
                                  <a:pt x="41" y="123"/>
                                </a:cubicBezTo>
                                <a:lnTo>
                                  <a:pt x="41" y="158"/>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90" name="Freeform 990"/>
                        <wps:cNvSpPr>
                          <a:spLocks/>
                        </wps:cNvSpPr>
                        <wps:spPr bwMode="auto">
                          <a:xfrm>
                            <a:off x="1044575" y="212725"/>
                            <a:ext cx="112713" cy="192088"/>
                          </a:xfrm>
                          <a:custGeom>
                            <a:avLst/>
                            <a:gdLst>
                              <a:gd name="T0" fmla="*/ 41 w 118"/>
                              <a:gd name="T1" fmla="*/ 159 h 202"/>
                              <a:gd name="T2" fmla="*/ 41 w 118"/>
                              <a:gd name="T3" fmla="*/ 159 h 202"/>
                              <a:gd name="T4" fmla="*/ 44 w 118"/>
                              <a:gd name="T5" fmla="*/ 162 h 202"/>
                              <a:gd name="T6" fmla="*/ 112 w 118"/>
                              <a:gd name="T7" fmla="*/ 162 h 202"/>
                              <a:gd name="T8" fmla="*/ 118 w 118"/>
                              <a:gd name="T9" fmla="*/ 168 h 202"/>
                              <a:gd name="T10" fmla="*/ 118 w 118"/>
                              <a:gd name="T11" fmla="*/ 196 h 202"/>
                              <a:gd name="T12" fmla="*/ 112 w 118"/>
                              <a:gd name="T13" fmla="*/ 202 h 202"/>
                              <a:gd name="T14" fmla="*/ 6 w 118"/>
                              <a:gd name="T15" fmla="*/ 202 h 202"/>
                              <a:gd name="T16" fmla="*/ 0 w 118"/>
                              <a:gd name="T17" fmla="*/ 196 h 202"/>
                              <a:gd name="T18" fmla="*/ 0 w 118"/>
                              <a:gd name="T19" fmla="*/ 6 h 202"/>
                              <a:gd name="T20" fmla="*/ 6 w 118"/>
                              <a:gd name="T21" fmla="*/ 0 h 202"/>
                              <a:gd name="T22" fmla="*/ 111 w 118"/>
                              <a:gd name="T23" fmla="*/ 0 h 202"/>
                              <a:gd name="T24" fmla="*/ 117 w 118"/>
                              <a:gd name="T25" fmla="*/ 6 h 202"/>
                              <a:gd name="T26" fmla="*/ 117 w 118"/>
                              <a:gd name="T27" fmla="*/ 35 h 202"/>
                              <a:gd name="T28" fmla="*/ 111 w 118"/>
                              <a:gd name="T29" fmla="*/ 40 h 202"/>
                              <a:gd name="T30" fmla="*/ 44 w 118"/>
                              <a:gd name="T31" fmla="*/ 40 h 202"/>
                              <a:gd name="T32" fmla="*/ 41 w 118"/>
                              <a:gd name="T33" fmla="*/ 43 h 202"/>
                              <a:gd name="T34" fmla="*/ 41 w 118"/>
                              <a:gd name="T35" fmla="*/ 78 h 202"/>
                              <a:gd name="T36" fmla="*/ 44 w 118"/>
                              <a:gd name="T37" fmla="*/ 81 h 202"/>
                              <a:gd name="T38" fmla="*/ 109 w 118"/>
                              <a:gd name="T39" fmla="*/ 81 h 202"/>
                              <a:gd name="T40" fmla="*/ 115 w 118"/>
                              <a:gd name="T41" fmla="*/ 87 h 202"/>
                              <a:gd name="T42" fmla="*/ 115 w 118"/>
                              <a:gd name="T43" fmla="*/ 116 h 202"/>
                              <a:gd name="T44" fmla="*/ 109 w 118"/>
                              <a:gd name="T45" fmla="*/ 121 h 202"/>
                              <a:gd name="T46" fmla="*/ 44 w 118"/>
                              <a:gd name="T47" fmla="*/ 121 h 202"/>
                              <a:gd name="T48" fmla="*/ 41 w 118"/>
                              <a:gd name="T49" fmla="*/ 124 h 202"/>
                              <a:gd name="T50" fmla="*/ 41 w 118"/>
                              <a:gd name="T51" fmla="*/ 159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8" h="202">
                                <a:moveTo>
                                  <a:pt x="41" y="159"/>
                                </a:moveTo>
                                <a:lnTo>
                                  <a:pt x="41" y="159"/>
                                </a:lnTo>
                                <a:cubicBezTo>
                                  <a:pt x="41" y="161"/>
                                  <a:pt x="42" y="162"/>
                                  <a:pt x="44" y="162"/>
                                </a:cubicBezTo>
                                <a:lnTo>
                                  <a:pt x="112" y="162"/>
                                </a:lnTo>
                                <a:cubicBezTo>
                                  <a:pt x="115" y="162"/>
                                  <a:pt x="118" y="164"/>
                                  <a:pt x="118" y="168"/>
                                </a:cubicBezTo>
                                <a:lnTo>
                                  <a:pt x="118" y="196"/>
                                </a:lnTo>
                                <a:cubicBezTo>
                                  <a:pt x="118" y="200"/>
                                  <a:pt x="115" y="202"/>
                                  <a:pt x="112" y="202"/>
                                </a:cubicBezTo>
                                <a:lnTo>
                                  <a:pt x="6" y="202"/>
                                </a:lnTo>
                                <a:cubicBezTo>
                                  <a:pt x="3" y="202"/>
                                  <a:pt x="0" y="200"/>
                                  <a:pt x="0" y="196"/>
                                </a:cubicBezTo>
                                <a:lnTo>
                                  <a:pt x="0" y="6"/>
                                </a:lnTo>
                                <a:cubicBezTo>
                                  <a:pt x="0" y="2"/>
                                  <a:pt x="3" y="0"/>
                                  <a:pt x="6" y="0"/>
                                </a:cubicBezTo>
                                <a:lnTo>
                                  <a:pt x="111" y="0"/>
                                </a:lnTo>
                                <a:cubicBezTo>
                                  <a:pt x="114" y="0"/>
                                  <a:pt x="117" y="2"/>
                                  <a:pt x="117" y="6"/>
                                </a:cubicBezTo>
                                <a:lnTo>
                                  <a:pt x="117" y="35"/>
                                </a:lnTo>
                                <a:cubicBezTo>
                                  <a:pt x="117" y="38"/>
                                  <a:pt x="114" y="40"/>
                                  <a:pt x="111" y="40"/>
                                </a:cubicBezTo>
                                <a:lnTo>
                                  <a:pt x="44" y="40"/>
                                </a:lnTo>
                                <a:cubicBezTo>
                                  <a:pt x="42" y="40"/>
                                  <a:pt x="41" y="42"/>
                                  <a:pt x="41" y="43"/>
                                </a:cubicBezTo>
                                <a:lnTo>
                                  <a:pt x="41" y="78"/>
                                </a:lnTo>
                                <a:cubicBezTo>
                                  <a:pt x="41" y="80"/>
                                  <a:pt x="42" y="81"/>
                                  <a:pt x="44" y="81"/>
                                </a:cubicBezTo>
                                <a:lnTo>
                                  <a:pt x="109" y="81"/>
                                </a:lnTo>
                                <a:cubicBezTo>
                                  <a:pt x="112" y="81"/>
                                  <a:pt x="115" y="83"/>
                                  <a:pt x="115" y="87"/>
                                </a:cubicBezTo>
                                <a:lnTo>
                                  <a:pt x="115" y="116"/>
                                </a:lnTo>
                                <a:cubicBezTo>
                                  <a:pt x="115" y="119"/>
                                  <a:pt x="112" y="121"/>
                                  <a:pt x="109" y="121"/>
                                </a:cubicBezTo>
                                <a:lnTo>
                                  <a:pt x="44" y="121"/>
                                </a:lnTo>
                                <a:cubicBezTo>
                                  <a:pt x="42" y="121"/>
                                  <a:pt x="41" y="122"/>
                                  <a:pt x="41" y="124"/>
                                </a:cubicBezTo>
                                <a:lnTo>
                                  <a:pt x="41" y="159"/>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91" name="Freeform 991"/>
                        <wps:cNvSpPr>
                          <a:spLocks/>
                        </wps:cNvSpPr>
                        <wps:spPr bwMode="auto">
                          <a:xfrm>
                            <a:off x="1173163" y="212725"/>
                            <a:ext cx="112713" cy="192088"/>
                          </a:xfrm>
                          <a:custGeom>
                            <a:avLst/>
                            <a:gdLst>
                              <a:gd name="T0" fmla="*/ 41 w 118"/>
                              <a:gd name="T1" fmla="*/ 159 h 202"/>
                              <a:gd name="T2" fmla="*/ 41 w 118"/>
                              <a:gd name="T3" fmla="*/ 159 h 202"/>
                              <a:gd name="T4" fmla="*/ 44 w 118"/>
                              <a:gd name="T5" fmla="*/ 162 h 202"/>
                              <a:gd name="T6" fmla="*/ 112 w 118"/>
                              <a:gd name="T7" fmla="*/ 162 h 202"/>
                              <a:gd name="T8" fmla="*/ 118 w 118"/>
                              <a:gd name="T9" fmla="*/ 168 h 202"/>
                              <a:gd name="T10" fmla="*/ 118 w 118"/>
                              <a:gd name="T11" fmla="*/ 196 h 202"/>
                              <a:gd name="T12" fmla="*/ 112 w 118"/>
                              <a:gd name="T13" fmla="*/ 202 h 202"/>
                              <a:gd name="T14" fmla="*/ 6 w 118"/>
                              <a:gd name="T15" fmla="*/ 202 h 202"/>
                              <a:gd name="T16" fmla="*/ 0 w 118"/>
                              <a:gd name="T17" fmla="*/ 196 h 202"/>
                              <a:gd name="T18" fmla="*/ 0 w 118"/>
                              <a:gd name="T19" fmla="*/ 6 h 202"/>
                              <a:gd name="T20" fmla="*/ 6 w 118"/>
                              <a:gd name="T21" fmla="*/ 0 h 202"/>
                              <a:gd name="T22" fmla="*/ 111 w 118"/>
                              <a:gd name="T23" fmla="*/ 0 h 202"/>
                              <a:gd name="T24" fmla="*/ 117 w 118"/>
                              <a:gd name="T25" fmla="*/ 6 h 202"/>
                              <a:gd name="T26" fmla="*/ 117 w 118"/>
                              <a:gd name="T27" fmla="*/ 35 h 202"/>
                              <a:gd name="T28" fmla="*/ 111 w 118"/>
                              <a:gd name="T29" fmla="*/ 40 h 202"/>
                              <a:gd name="T30" fmla="*/ 44 w 118"/>
                              <a:gd name="T31" fmla="*/ 40 h 202"/>
                              <a:gd name="T32" fmla="*/ 41 w 118"/>
                              <a:gd name="T33" fmla="*/ 43 h 202"/>
                              <a:gd name="T34" fmla="*/ 41 w 118"/>
                              <a:gd name="T35" fmla="*/ 78 h 202"/>
                              <a:gd name="T36" fmla="*/ 44 w 118"/>
                              <a:gd name="T37" fmla="*/ 81 h 202"/>
                              <a:gd name="T38" fmla="*/ 109 w 118"/>
                              <a:gd name="T39" fmla="*/ 81 h 202"/>
                              <a:gd name="T40" fmla="*/ 114 w 118"/>
                              <a:gd name="T41" fmla="*/ 87 h 202"/>
                              <a:gd name="T42" fmla="*/ 114 w 118"/>
                              <a:gd name="T43" fmla="*/ 116 h 202"/>
                              <a:gd name="T44" fmla="*/ 109 w 118"/>
                              <a:gd name="T45" fmla="*/ 121 h 202"/>
                              <a:gd name="T46" fmla="*/ 44 w 118"/>
                              <a:gd name="T47" fmla="*/ 121 h 202"/>
                              <a:gd name="T48" fmla="*/ 41 w 118"/>
                              <a:gd name="T49" fmla="*/ 124 h 202"/>
                              <a:gd name="T50" fmla="*/ 41 w 118"/>
                              <a:gd name="T51" fmla="*/ 159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8" h="202">
                                <a:moveTo>
                                  <a:pt x="41" y="159"/>
                                </a:moveTo>
                                <a:lnTo>
                                  <a:pt x="41" y="159"/>
                                </a:lnTo>
                                <a:cubicBezTo>
                                  <a:pt x="41" y="161"/>
                                  <a:pt x="42" y="162"/>
                                  <a:pt x="44" y="162"/>
                                </a:cubicBezTo>
                                <a:lnTo>
                                  <a:pt x="112" y="162"/>
                                </a:lnTo>
                                <a:cubicBezTo>
                                  <a:pt x="115" y="162"/>
                                  <a:pt x="118" y="164"/>
                                  <a:pt x="118" y="168"/>
                                </a:cubicBezTo>
                                <a:lnTo>
                                  <a:pt x="118" y="196"/>
                                </a:lnTo>
                                <a:cubicBezTo>
                                  <a:pt x="118" y="200"/>
                                  <a:pt x="115" y="202"/>
                                  <a:pt x="112" y="202"/>
                                </a:cubicBezTo>
                                <a:lnTo>
                                  <a:pt x="6" y="202"/>
                                </a:lnTo>
                                <a:cubicBezTo>
                                  <a:pt x="3" y="202"/>
                                  <a:pt x="0" y="200"/>
                                  <a:pt x="0" y="196"/>
                                </a:cubicBezTo>
                                <a:lnTo>
                                  <a:pt x="0" y="6"/>
                                </a:lnTo>
                                <a:cubicBezTo>
                                  <a:pt x="0" y="2"/>
                                  <a:pt x="3" y="0"/>
                                  <a:pt x="6" y="0"/>
                                </a:cubicBezTo>
                                <a:lnTo>
                                  <a:pt x="111" y="0"/>
                                </a:lnTo>
                                <a:cubicBezTo>
                                  <a:pt x="114" y="0"/>
                                  <a:pt x="117" y="2"/>
                                  <a:pt x="117" y="6"/>
                                </a:cubicBezTo>
                                <a:lnTo>
                                  <a:pt x="117" y="35"/>
                                </a:lnTo>
                                <a:cubicBezTo>
                                  <a:pt x="117" y="38"/>
                                  <a:pt x="114" y="40"/>
                                  <a:pt x="111" y="40"/>
                                </a:cubicBezTo>
                                <a:lnTo>
                                  <a:pt x="44" y="40"/>
                                </a:lnTo>
                                <a:cubicBezTo>
                                  <a:pt x="42" y="40"/>
                                  <a:pt x="41" y="42"/>
                                  <a:pt x="41" y="43"/>
                                </a:cubicBezTo>
                                <a:lnTo>
                                  <a:pt x="41" y="78"/>
                                </a:lnTo>
                                <a:cubicBezTo>
                                  <a:pt x="41" y="80"/>
                                  <a:pt x="42" y="81"/>
                                  <a:pt x="44" y="81"/>
                                </a:cubicBezTo>
                                <a:lnTo>
                                  <a:pt x="109" y="81"/>
                                </a:lnTo>
                                <a:cubicBezTo>
                                  <a:pt x="112" y="81"/>
                                  <a:pt x="114" y="83"/>
                                  <a:pt x="114" y="87"/>
                                </a:cubicBezTo>
                                <a:lnTo>
                                  <a:pt x="114" y="116"/>
                                </a:lnTo>
                                <a:cubicBezTo>
                                  <a:pt x="114" y="119"/>
                                  <a:pt x="112" y="121"/>
                                  <a:pt x="109" y="121"/>
                                </a:cubicBezTo>
                                <a:lnTo>
                                  <a:pt x="44" y="121"/>
                                </a:lnTo>
                                <a:cubicBezTo>
                                  <a:pt x="42" y="121"/>
                                  <a:pt x="41" y="122"/>
                                  <a:pt x="41" y="124"/>
                                </a:cubicBezTo>
                                <a:lnTo>
                                  <a:pt x="41" y="159"/>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FB92CC8" id="Group 945" o:spid="_x0000_s1026" style="position:absolute;margin-left:18.75pt;margin-top:19.25pt;width:174.45pt;height:46.15pt;z-index:251672064;mso-width-relative:margin;mso-height-relative:margin" coordsize="33258,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">
                <v:shape id="Freeform 735" o:spid="_x0000_s1027" style="position:absolute;left:30908;top:4699;width:2350;height:4048;visibility:visible;mso-wrap-style:square;v-text-anchor:top" coordsize="24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" path="m84,333r,c84,336,87,339,90,339r143,c240,339,246,344,246,351r,60c246,418,240,423,233,423r-221,c5,423,,418,,411l,13c,6,5,,12,l231,v7,,12,6,12,13l243,73v,7,-5,12,-12,12l90,85v-3,,-6,3,-6,6l84,164v,3,3,6,6,6l226,170v7,,12,5,12,12l238,242v,7,-5,12,-12,12l90,254v-3,,-6,3,-6,6l84,333xe" filled="f" stroked="f" strokeweight="0">
                  <v:path arrowok="t" o:connecttype="custom" o:connectlocs="80227,318683;80227,318683;85957,324425;222534,324425;234950,335909;234950,393329;222534,404813;11461,404813;0,393329;0,12441;11461,0;220624,0;232085,12441;232085,69861;220624,81345;85957,81345;80227,87087;80227,156949;85957,162691;215848,162691;227309,174175;227309,231595;215848,243079;85957,243079;80227,248821;80227,318683" o:connectangles="0,0,0,0,0,0,0,0,0,0,0,0,0,0,0,0,0,0,0,0,0,0,0,0,0,0"/>
                </v:shape>
                <v:shape id="Freeform 960" o:spid="_x0000_s1028" style="position:absolute;left:21431;top:4714;width:2746;height:4112;visibility:visible;mso-wrap-style:square;v-text-anchor:top" coordsize="28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" path="m287,296r,c287,369,226,430,143,430,61,430,,369,,296l,12c,6,6,,12,l73,v7,,12,6,12,12l85,296v,27,22,49,58,49c180,345,201,323,201,296r,-284c201,6,207,,213,r61,c281,,287,6,287,12r,284xe" filled="f" stroked="f" strokeweight="0">
                  <v:path arrowok="t" o:connecttype="custom" o:connectlocs="274638,283033;274638,283033;136841,411163;0,283033;0,11474;11483,0;69856,0;81339,11474;81339,283033;136841,329887;192342,283033;192342,11474;203825,0;262198,0;274638,11474;274638,283033" o:connectangles="0,0,0,0,0,0,0,0,0,0,0,0,0,0,0,0"/>
                </v:shape>
                <v:shape id="Freeform 961" o:spid="_x0000_s1029" style="position:absolute;left:15271;top:4714;width:2604;height:4033;visibility:visible;mso-wrap-style:square;v-text-anchor:top" coordsize="27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" path="m188,423r,c178,423,174,418,172,413l90,201v-1,-4,-6,-3,-6,1l84,411v,7,-5,12,-12,12l12,423c5,423,,418,,411l,12c,6,5,,12,l84,v9,,13,6,15,11l182,241v1,3,5,2,5,-2l187,12c187,6,193,,199,r61,c266,,272,6,272,12r,399c272,418,266,423,260,423r-72,xe" filled="f" stroked="f" strokeweight="0">
                  <v:path arrowok="t" o:connecttype="custom" o:connectlocs="179948,403225;179948,403225;164633,393692;86145,191603;80402,192557;80402,391786;68916,403225;11486,403225;0,391786;0,11439;11486,0;80402,0;94760,10486;174205,229733;178991,227827;178991,11439;190477,0;248864,0;260350,11439;260350,391786;248864,403225;179948,403225" o:connectangles="0,0,0,0,0,0,0,0,0,0,0,0,0,0,0,0,0,0,0,0,0,0"/>
                </v:shape>
                <v:shape id="Freeform 962" o:spid="_x0000_s1030" style="position:absolute;left:9207;top:4714;width:2778;height:4033;visibility:visible;mso-wrap-style:square;v-text-anchor:top" coordsize="29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" path="m91,251r,c89,248,84,249,84,253r,158c84,418,79,423,72,423r-59,c6,423,,418,,411l,12c,6,6,,13,l72,v7,,12,6,12,12l84,151v,4,5,4,7,2l190,6c192,4,194,,204,r61,c276,,281,13,275,22l162,189v-6,7,-5,12,,20l286,400v5,9,,23,-13,23l208,423v-9,,-12,-4,-14,-7l91,251xe" filled="f" stroked="f" strokeweight="0">
                  <v:path arrowok="t" o:connecttype="custom" o:connectlocs="86876,239266;86876,239266;80193,241172;80193,391786;68737,403225;12411,403225;0,391786;0,11439;12411,0;68737,0;80193,11439;80193,143941;86876,145847;181390,5720;194756,0;252991,0;262538,20972;154659,180164;154659,199229;273040,381300;260629,403225;198574,403225;185209,396552;86876,239266" o:connectangles="0,0,0,0,0,0,0,0,0,0,0,0,0,0,0,0,0,0,0,0,0,0,0,0"/>
                </v:shape>
                <v:shape id="Freeform 963" o:spid="_x0000_s1031" style="position:absolute;left:18415;top:4714;width:2778;height:4033;visibility:visible;mso-wrap-style:square;v-text-anchor:top" coordsize="29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" path="m90,251r,c88,248,84,249,84,253r,158c84,418,79,423,72,423r-60,c5,423,,418,,411l,12c,6,5,,12,l72,v7,,12,6,12,12l84,151v,4,4,4,6,2l190,6c192,4,194,,203,r61,c276,,280,13,274,22l161,189v-5,7,-4,12,,20l285,400v6,9,1,23,-12,23l207,423v-9,,-12,-4,-14,-7l90,251xe" filled="f" stroked="f" strokeweight="0">
                  <v:path arrowok="t" o:connecttype="custom" o:connectlocs="85922,239266;85922,239266;80193,241172;80193,391786;68737,403225;11456,403225;0,391786;0,11439;11456,0;68737,0;80193,11439;80193,143941;85922,145847;181390,5720;193801,0;252037,0;261583,20972;153704,180164;153704,199229;272085,381300;260629,403225;197620,403225;184254,396552;85922,239266" o:connectangles="0,0,0,0,0,0,0,0,0,0,0,0,0,0,0,0,0,0,0,0,0,0,0,0"/>
                </v:shape>
                <v:shape id="Freeform 964" o:spid="_x0000_s1032" style="position:absolute;left:6667;top:4714;width:2175;height:4033;visibility:visible;mso-wrap-style:square;v-text-anchor:top" coordsize="22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" path="m84,332r,c84,336,87,338,90,338r127,c224,338,229,344,229,351r,60c229,418,224,423,217,423r-205,c5,423,,418,,411l,12c,6,5,,12,l72,v7,,12,6,12,12l84,332xe" filled="f" stroked="f" strokeweight="0">
                  <v:path arrowok="t" o:connecttype="custom" o:connectlocs="79777,316479;79777,316479;85476,322199;206091,322199;217488,334591;217488,391786;206091,403225;11397,403225;0,391786;0,11439;11397,0;68381,0;79777,11439;79777,316479" o:connectangles="0,0,0,0,0,0,0,0,0,0,0,0,0,0"/>
                </v:shape>
                <v:shape id="Freeform 965" o:spid="_x0000_s1033" style="position:absolute;top:4714;width:3127;height:4033;visibility:visible;mso-wrap-style:square;v-text-anchor:top" coordsize="32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" path="m220,414r,c219,420,214,423,209,423r-91,c112,423,108,420,106,414l2,15c,9,4,,13,l80,v5,,10,3,11,9l158,293v,2,1,4,4,4l166,297v2,,3,-2,4,-4l236,9c237,3,242,,247,r67,c323,,327,9,325,15l220,414xe" filled="f" stroked="f" strokeweight="0">
                  <v:path arrowok="t" o:connecttype="custom" o:connectlocs="210405,394646;210405,394646;199885,403225;112853,403225;101377,394646;1913,14299;12433,0;76511,0;87031,8579;151109,279302;154934,283115;158760,283115;162586,279302;225707,8579;236227,0;300305,0;310825,14299;210405,394646" o:connectangles="0,0,0,0,0,0,0,0,0,0,0,0,0,0,0,0,0,0"/>
                </v:shape>
                <v:shape id="Freeform 966" o:spid="_x0000_s1034" style="position:absolute;left:3365;top:4699;width:1349;height:1968;visibility:visible;mso-wrap-style:square;v-text-anchor:top" coordsize="14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" path="m99,143r,c102,119,102,87,99,63,98,51,89,40,71,40,54,40,45,51,43,63v-2,24,-2,56,,80c45,156,54,166,71,166v18,,27,-10,28,-23xm139,63r,c142,87,142,119,139,143v-4,35,-28,64,-68,64c32,207,7,178,3,143,,119,,87,3,63,7,29,32,,71,v40,,64,29,68,63xe" filled="f" stroked="f" strokeweight="0">
                  <v:path arrowok="t" o:connecttype="custom" o:connectlocs="94076,135988;94076,135988;94076,59911;67469,38039;40862,59911;40862,135988;67469,157860;94076,135988;132087,59911;132087,59911;132087,135988;67469,196850;2851,135988;2851,59911;67469,0;132087,59911" o:connectangles="0,0,0,0,0,0,0,0,0,0,0,0,0,0,0,0"/>
                  <o:lock v:ext="edit" verticies="t"/>
                </v:shape>
                <v:shape id="Freeform 967" o:spid="_x0000_s1035" style="position:absolute;left:4889;top:4699;width:1349;height:1968;visibility:visible;mso-wrap-style:square;v-text-anchor:top" coordsize="14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" path="m99,143r,c102,119,102,87,99,63,97,51,88,40,71,40,54,40,45,51,43,63v-3,24,-3,56,,80c45,156,54,166,71,166v17,,26,-10,28,-23xm139,63r,c142,87,142,119,139,143v-4,35,-28,64,-68,64c31,207,7,178,3,143,,119,,87,3,63,7,29,31,,71,v40,,64,29,68,63xe" filled="f" stroked="f" strokeweight="0">
                  <v:path arrowok="t" o:connecttype="custom" o:connectlocs="94076,135988;94076,135988;94076,59911;67469,38039;40862,59911;40862,135988;67469,157860;94076,135988;132087,59911;132087,59911;132087,135988;67469,196850;2851,135988;2851,59911;67469,0;132087,59911" o:connectangles="0,0,0,0,0,0,0,0,0,0,0,0,0,0,0,0"/>
                  <o:lock v:ext="edit" verticies="t"/>
                </v:shape>
                <v:shape id="Freeform 968" o:spid="_x0000_s1036" style="position:absolute;left:3365;top:6794;width:1349;height:1984;visibility:visible;mso-wrap-style:square;v-text-anchor:top" coordsize="14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" path="m99,144r,c102,120,102,88,99,64,98,51,89,41,71,41,54,41,45,51,43,64v-2,24,-2,56,,80c45,156,54,167,71,167v18,,27,-11,28,-23xm139,64r,c142,88,142,120,139,144v-4,34,-28,63,-68,63c32,207,7,178,3,144,,120,,88,3,64,7,29,32,,71,v40,,64,29,68,64xe" filled="f" stroked="f" strokeweight="0">
                  <v:path arrowok="t" o:connecttype="custom" o:connectlocs="94076,138044;94076,138044;94076,61353;67469,39304;40862,61353;40862,138044;67469,160092;94076,138044;132087,61353;132087,61353;132087,138044;67469,198438;2851,138044;2851,61353;67469,0;132087,61353" o:connectangles="0,0,0,0,0,0,0,0,0,0,0,0,0,0,0,0"/>
                  <o:lock v:ext="edit" verticies="t"/>
                </v:shape>
                <v:shape id="Freeform 969" o:spid="_x0000_s1037" style="position:absolute;left:4889;top:6794;width:1349;height:1984;visibility:visible;mso-wrap-style:square;v-text-anchor:top" coordsize="14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" path="m99,144r,c102,120,102,88,99,64,97,51,88,41,71,41,54,41,45,51,43,64v-3,24,-3,56,,80c45,156,54,167,71,167v17,,26,-11,28,-23xm139,64r,c142,88,142,120,139,144v-4,34,-28,63,-68,63c31,207,7,178,3,144,,120,,88,3,64,7,29,31,,71,v40,,64,29,68,64xe" filled="f" stroked="f" strokeweight="0">
                  <v:path arrowok="t" o:connecttype="custom" o:connectlocs="94076,138044;94076,138044;94076,61353;67469,39304;40862,61353;40862,138044;67469,160092;94076,138044;132087,61353;132087,61353;132087,138044;67469,198438;2851,138044;2851,61353;67469,0;132087,61353" o:connectangles="0,0,0,0,0,0,0,0,0,0,0,0,0,0,0,0"/>
                  <o:lock v:ext="edit" verticies="t"/>
                </v:shape>
                <v:shape id="Freeform 970" o:spid="_x0000_s1038" style="position:absolute;left:27797;top:4699;width:2667;height:4048;visibility:visible;mso-wrap-style:square;v-text-anchor:top" coordsize="28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" path="m91,85r,c87,85,85,88,85,91r,242c85,336,87,339,91,339r48,c167,339,186,317,189,290v6,-51,6,-105,,-156c186,107,167,85,139,85r-48,xm139,r,c213,,265,62,274,134v6,51,6,105,,156c265,362,213,423,139,423r-127,c6,423,,418,,411l,13c,6,6,,12,l139,xe" filled="f" stroked="f" strokeweight="0">
                  <v:path arrowok="t" o:connecttype="custom" o:connectlocs="86678,81345;86678,81345;80963,87087;80963,318683;86678,324425;132398,324425;180023,277531;180023,128239;132398,81345;86678,81345;132398,0;132398,0;260985,128239;260985,277531;132398,404813;11430,404813;0,393329;0,12441;11430,0;132398,0" o:connectangles="0,0,0,0,0,0,0,0,0,0,0,0,0,0,0,0,0,0,0,0"/>
                  <o:lock v:ext="edit" verticies="t"/>
                </v:shape>
                <v:shape id="Freeform 971" o:spid="_x0000_s1039" style="position:absolute;left:24638;top:4699;width:1222;height:1936;visibility:visible;mso-wrap-style:square;v-text-anchor:top" coordsize="12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" path="m90,202r,c85,202,83,199,82,197l43,96v-1,-2,-3,-1,-3,l40,196v,3,-3,6,-6,6l5,202c2,202,,199,,196l,6c,3,2,,5,l40,v4,,6,3,7,5l87,115v,2,2,1,2,-1l89,6c89,3,92,,95,r29,c127,,129,3,129,6r,190c129,199,127,202,124,202r-34,xe" filled="f" stroked="f" strokeweight="0">
                  <v:path arrowok="t" o:connecttype="custom" o:connectlocs="85282,193675;85282,193675;77702,188881;40746,92044;37903,92044;37903,187922;32218,193675;4738,193675;0,187922;0,5753;4738,0;37903,0;44536,4794;82440,110261;84335,109302;84335,5753;90020,0;117500,0;122238,5753;122238,187922;117500,193675;85282,193675" o:connectangles="0,0,0,0,0,0,0,0,0,0,0,0,0,0,0,0,0,0,0,0,0,0"/>
                </v:shape>
                <v:shape id="Freeform 972" o:spid="_x0000_s1040" style="position:absolute;left:26082;top:4699;width:1238;height:1936;visibility:visible;mso-wrap-style:square;v-text-anchor:top" coordsize="13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" path="m90,202r,c85,202,83,199,82,197l43,96v,-2,-2,-1,-2,l41,196v,3,-3,6,-6,6l6,202c3,202,,199,,196l,6c,3,3,,6,l40,v5,,7,3,7,5l87,115v1,2,3,1,3,-1l90,6c90,3,92,,95,r29,c127,,130,3,130,6r,190c130,199,127,202,124,202r-34,xe" filled="f" stroked="f" strokeweight="0">
                  <v:path arrowok="t" o:connecttype="custom" o:connectlocs="85725,193675;85725,193675;78105,188881;40958,92044;39053,92044;39053,187922;33338,193675;5715,193675;0,187922;0,5753;5715,0;38100,0;44768,4794;82868,110261;85725,109302;85725,5753;90488,0;118110,0;123825,5753;123825,187922;118110,193675;85725,193675" o:connectangles="0,0,0,0,0,0,0,0,0,0,0,0,0,0,0,0,0,0,0,0,0,0"/>
                </v:shape>
                <v:shape id="Freeform 973" o:spid="_x0000_s1041" style="position:absolute;left:24638;top:6826;width:1222;height:1921;visibility:visible;mso-wrap-style:square;v-text-anchor:top" coordsize="12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" path="m90,201r,c85,201,83,199,82,197l43,95v-1,-1,-3,-1,-3,1l40,196v,3,-3,5,-6,5l5,201c2,201,,199,,196l,5c,2,2,,5,l40,v4,,6,2,7,5l87,114v,2,2,2,2,l89,5c89,2,92,,95,r29,c127,,129,2,129,5r,191c129,199,127,201,124,201r-34,xe" filled="f" stroked="f" strokeweight="0">
                  <v:path arrowok="t" o:connecttype="custom" o:connectlocs="85282,192088;85282,192088;77702,188265;40746,90788;37903,91744;37903,187310;32218,192088;4738,192088;0,187310;0,4778;4738,0;37903,0;44536,4778;82440,108945;84335,108945;84335,4778;90020,0;117500,0;122238,4778;122238,187310;117500,192088;85282,192088" o:connectangles="0,0,0,0,0,0,0,0,0,0,0,0,0,0,0,0,0,0,0,0,0,0"/>
                </v:shape>
                <v:shape id="Freeform 974" o:spid="_x0000_s1042" style="position:absolute;left:26082;top:6826;width:1238;height:1921;visibility:visible;mso-wrap-style:square;v-text-anchor:top" coordsize="13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" path="m90,201r,c85,201,83,199,82,197l43,95v,-1,-2,-1,-2,1l41,196v,3,-3,5,-6,5l6,201c3,201,,199,,196l,5c,2,3,,6,l40,v5,,7,2,7,5l87,114v1,2,3,2,3,l90,5c90,2,92,,95,r29,c127,,130,2,130,5r,191c130,199,127,201,124,201r-34,xe" filled="f" stroked="f" strokeweight="0">
                  <v:path arrowok="t" o:connecttype="custom" o:connectlocs="85725,192088;85725,192088;78105,188265;40958,90788;39053,91744;39053,187310;33338,192088;5715,192088;0,187310;0,4778;5715,0;38100,0;44768,4778;82868,108945;85725,108945;85725,4778;90488,0;118110,0;123825,4778;123825,187310;118110,192088;85725,192088" o:connectangles="0,0,0,0,0,0,0,0,0,0,0,0,0,0,0,0,0,0,0,0,0,0"/>
                </v:shape>
                <v:shape id="Freeform 975" o:spid="_x0000_s1043" style="position:absolute;left:12366;top:4714;width:1127;height:1937;visibility:visible;mso-wrap-style:square;v-text-anchor:top" coordsize="11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" path="m41,159r,c41,161,42,162,43,162r69,c115,162,118,165,118,168r,29c118,200,115,203,112,203l6,203c3,203,,200,,197l,6c,3,3,,6,l111,v3,,6,3,6,6l117,35v,3,-3,6,-6,6l43,41v-1,,-2,1,-2,3l41,79v,1,1,2,2,2l108,81v4,,6,3,6,6l114,116v,3,-2,6,-6,6l43,122v-1,,-2,1,-2,3l41,159xe" filled="f" stroked="f" strokeweight="0">
                  <v:path arrowok="t" o:connecttype="custom" o:connectlocs="39163,151696;39163,151696;41073,154558;106982,154558;112713,160283;112713,187951;106982,193675;5731,193675;0,187951;0,5724;5731,0;106027,0;111758,5724;111758,33392;106027,39117;41073,39117;39163,41979;39163,75371;41073,77279;103161,77279;108892,83004;108892,110671;103161,116396;41073,116396;39163,119258;39163,151696" o:connectangles="0,0,0,0,0,0,0,0,0,0,0,0,0,0,0,0,0,0,0,0,0,0,0,0,0,0"/>
                </v:shape>
                <v:shape id="Freeform 976" o:spid="_x0000_s1044" style="position:absolute;left:13652;top:4714;width:1127;height:1937;visibility:visible;mso-wrap-style:square;v-text-anchor:top" coordsize="11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" path="m40,159r,c40,161,42,162,43,162r69,c115,162,118,165,118,168r,29c118,200,115,203,112,203l6,203c2,203,,200,,197l,6c,3,2,,6,l111,v3,,5,3,5,6l116,35v,3,-2,6,-5,6l43,41v-1,,-3,1,-3,3l40,79v,1,2,2,3,2l108,81v3,,6,3,6,6l114,116v,3,-3,6,-6,6l43,122v-1,,-3,1,-3,3l40,159xe" filled="f" stroked="f" strokeweight="0">
                  <v:path arrowok="t" o:connecttype="custom" o:connectlocs="38208,151696;38208,151696;41073,154558;106982,154558;112713,160283;112713,187951;106982,193675;5731,193675;0,187951;0,5724;5731,0;106027,0;110803,5724;110803,33392;106027,39117;41073,39117;38208,41979;38208,75371;41073,77279;103161,77279;108892,83004;108892,110671;103161,116396;41073,116396;38208,119258;38208,151696" o:connectangles="0,0,0,0,0,0,0,0,0,0,0,0,0,0,0,0,0,0,0,0,0,0,0,0,0,0"/>
                </v:shape>
                <v:shape id="Freeform 977" o:spid="_x0000_s1045" style="position:absolute;left:12366;top:6810;width:1127;height:1937;visibility:visible;mso-wrap-style:square;v-text-anchor:top" coordsize="11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" path="m41,159r,c41,161,42,162,43,162r69,c115,162,118,165,118,168r,29c118,200,115,203,112,203l6,203c3,203,,200,,197l,6c,3,3,,6,l111,v3,,6,3,6,6l117,35v,3,-3,6,-6,6l43,41v-1,,-2,1,-2,3l41,78v,2,1,3,2,3l108,81v4,,6,3,6,6l114,116v,3,-2,6,-6,6l43,122v-1,,-2,1,-2,3l41,159xe" filled="f" stroked="f" strokeweight="0">
                  <v:path arrowok="t" o:connecttype="custom" o:connectlocs="39163,151696;39163,151696;41073,154558;106982,154558;112713,160283;112713,187951;106982,193675;5731,193675;0,187951;0,5724;5731,0;106027,0;111758,5724;111758,33392;106027,39117;41073,39117;39163,41979;39163,74417;41073,77279;103161,77279;108892,83004;108892,110671;103161,116396;41073,116396;39163,119258;39163,151696" o:connectangles="0,0,0,0,0,0,0,0,0,0,0,0,0,0,0,0,0,0,0,0,0,0,0,0,0,0"/>
                </v:shape>
                <v:shape id="Freeform 978" o:spid="_x0000_s1046" style="position:absolute;left:13652;top:6810;width:1127;height:1937;visibility:visible;mso-wrap-style:square;v-text-anchor:top" coordsize="11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" path="m40,159r,c40,161,42,162,43,162r69,c115,162,118,165,118,168r,29c118,200,115,203,112,203l6,203c2,203,,200,,197l,6c,3,2,,6,l111,v3,,5,3,5,6l116,35v,3,-2,6,-5,6l43,41v-1,,-3,1,-3,3l40,78v,2,2,3,3,3l108,81v3,,6,3,6,6l114,116v,3,-3,6,-6,6l43,122v-1,,-3,1,-3,3l40,159xe" filled="f" stroked="f" strokeweight="0">
                  <v:path arrowok="t" o:connecttype="custom" o:connectlocs="38208,151696;38208,151696;41073,154558;106982,154558;112713,160283;112713,187951;106982,193675;5731,193675;0,187951;0,5724;5731,0;106027,0;110803,5724;110803,33392;106027,39117;41073,39117;38208,41979;38208,74417;41073,77279;103161,77279;108892,83004;108892,110671;103161,116396;41073,116396;38208,119258;38208,151696" o:connectangles="0,0,0,0,0,0,0,0,0,0,0,0,0,0,0,0,0,0,0,0,0,0,0,0,0,0"/>
                </v:shape>
                <v:shape id="Freeform 980" o:spid="_x0000_s1047" style="position:absolute;left:47;top:63;width:3429;height:4032;visibility:visible;mso-wrap-style:square;v-text-anchor:top" coordsize="360,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" path="m175,274r,c177,278,182,278,183,274l247,9c249,2,253,,259,r89,c355,,360,4,360,11r,399c360,416,355,422,348,422r-53,c288,422,283,416,283,410r,-228c283,178,279,177,278,181l216,411v-2,8,-6,11,-13,11l156,422v-7,,-11,-3,-13,-11l82,181v-1,-4,-5,-3,-5,1l77,410v,6,-5,12,-12,12l12,422c5,422,,416,,410l,11c,4,5,,12,r89,c108,,112,2,114,9r61,265xe" filled="f" stroked="f" strokeweight="0">
                  <v:path arrowok="t" o:connecttype="custom" o:connectlocs="166688,261810;166688,261810;174308,261810;235268,8600;246698,0;331470,0;342900,10511;342900,391759;331470,403225;280988,403225;269558,391759;269558,173903;264795,172947;205740,392714;193358,403225;148590,403225;136208,392714;78105,172947;73343,173903;73343,391759;61913,403225;11430,403225;0,391759;0,10511;11430,0;96203,0;108585,8600;166688,261810" o:connectangles="0,0,0,0,0,0,0,0,0,0,0,0,0,0,0,0,0,0,0,0,0,0,0,0,0,0,0,0"/>
                </v:shape>
                <v:shape id="Freeform 981" o:spid="_x0000_s1048" style="position:absolute;left:7223;width:2778;height:4159;visibility:visible;mso-wrap-style:square;v-text-anchor:top" coordsize="29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" path="m141,255r,c65,238,5,205,5,127,5,55,64,,144,v81,,139,55,139,127l283,136v,6,-6,12,-12,12l210,148v-7,,-12,-6,-12,-12l198,127v,-24,-20,-46,-54,-46c110,81,91,99,91,124v,23,23,37,54,43c229,184,291,219,291,303v,79,-61,132,-147,132c60,435,,377,,303l,285v,-7,5,-12,12,-12l73,273v7,,12,5,12,12l85,303v,28,21,50,59,50c180,353,204,331,204,303v,-26,-18,-38,-63,-48xe" filled="f" stroked="f" strokeweight="0">
                  <v:path arrowok="t" o:connecttype="custom" o:connectlocs="134610,243818;134610,243818;4773,121431;137474,0;270176,121431;270176,130036;258719,141510;200484,141510;189027,130036;189027,121431;137474,77448;86876,118563;138429,159677;277813,289713;137474,415925;0,289713;0,272503;11456,261029;69692,261029;81148,272503;81148,289713;137474,337521;194756,289713;134610,243818" o:connectangles="0,0,0,0,0,0,0,0,0,0,0,0,0,0,0,0,0,0,0,0,0,0,0,0"/>
                </v:shape>
                <v:shape id="Freeform 982" o:spid="_x0000_s1049" style="position:absolute;left:4000;top:63;width:1302;height:1969;visibility:visible;mso-wrap-style:square;v-text-anchor:top" coordsize="13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" path="m137,142r,c137,177,108,206,68,206,29,206,,177,,142l,5c,2,2,,5,l35,v3,,6,2,6,5l41,142v,13,10,23,27,23c86,165,96,155,96,142l96,5c96,2,99,,102,r30,c135,,137,2,137,5r,137xe" filled="f" stroked="f" strokeweight="0">
                  <v:path arrowok="t" o:connecttype="custom" o:connectlocs="130175,135693;130175,135693;64612,196850;0,135693;0,4778;4751,0;33256,0;38957,4778;38957,135693;64612,157671;91218,135693;91218,4778;96919,0;125424,0;130175,4778;130175,135693" o:connectangles="0,0,0,0,0,0,0,0,0,0,0,0,0,0,0,0"/>
                </v:shape>
                <v:shape id="Freeform 983" o:spid="_x0000_s1050" style="position:absolute;left:5492;top:63;width:1318;height:1969;visibility:visible;mso-wrap-style:square;v-text-anchor:top" coordsize="13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" path="m138,142r,c138,177,109,206,68,206,29,206,,177,,142l,5c,2,2,,6,l35,v3,,6,2,6,5l41,142v,13,10,23,27,23c86,165,97,155,97,142l97,5c97,2,99,,103,r29,c135,,138,2,138,5r,137xe" filled="f" stroked="f" strokeweight="0">
                  <v:path arrowok="t" o:connecttype="custom" o:connectlocs="131763,135693;131763,135693;64927,196850;0,135693;0,4778;5729,0;33418,0;39147,4778;39147,135693;64927,157671;92616,135693;92616,4778;98345,0;126034,0;131763,4778;131763,135693" o:connectangles="0,0,0,0,0,0,0,0,0,0,0,0,0,0,0,0"/>
                </v:shape>
                <v:shape id="Freeform 984" o:spid="_x0000_s1051" style="position:absolute;left:4000;top:2174;width:1302;height:1969;visibility:visible;mso-wrap-style:square;v-text-anchor:top" coordsize="13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" path="m137,142r,c137,177,108,206,68,206,29,206,,177,,142l,5c,2,2,,5,l35,v3,,6,2,6,5l41,142v,13,10,23,27,23c86,165,96,155,96,142l96,5c96,2,99,,102,r30,c135,,137,2,137,5r,137xe" filled="f" stroked="f" strokeweight="0">
                  <v:path arrowok="t" o:connecttype="custom" o:connectlocs="130175,135693;130175,135693;64612,196850;0,135693;0,4778;4751,0;33256,0;38957,4778;38957,135693;64612,157671;91218,135693;91218,4778;96919,0;125424,0;130175,4778;130175,135693" o:connectangles="0,0,0,0,0,0,0,0,0,0,0,0,0,0,0,0"/>
                </v:shape>
                <v:shape id="Freeform 985" o:spid="_x0000_s1052" style="position:absolute;left:5492;top:2174;width:1318;height:1969;visibility:visible;mso-wrap-style:square;v-text-anchor:top" coordsize="13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" path="m138,142r,c138,177,109,206,68,206,29,206,,177,,142l,5c,2,2,,6,l35,v3,,6,2,6,5l41,142v,13,10,23,27,23c86,165,97,155,97,142l97,5c97,2,99,,103,r29,c135,,138,2,138,5r,137xe" filled="f" stroked="f" strokeweight="0">
                  <v:path arrowok="t" o:connecttype="custom" o:connectlocs="131763,135693;131763,135693;64927,196850;0,135693;0,4778;5729,0;33418,0;39147,4778;39147,135693;64927,157671;92616,135693;92616,4778;98345,0;126034,0;131763,4778;131763,135693" o:connectangles="0,0,0,0,0,0,0,0,0,0,0,0,0,0,0,0"/>
                </v:shape>
                <v:shape id="Freeform 986" o:spid="_x0000_s1053" style="position:absolute;left:16557;top:63;width:3461;height:4032;visibility:visible;mso-wrap-style:square;v-text-anchor:top" coordsize="36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" path="m176,274r,c177,278,182,278,183,274l247,9c249,2,253,,260,r89,c355,,361,4,361,11r,399c361,416,355,422,349,422r-53,c289,422,284,416,284,410r,-228c284,178,279,177,278,181l216,411v-1,8,-6,11,-12,11l156,422v-7,,-11,-3,-13,-11l83,181v-1,-4,-6,-3,-6,1l77,410v,6,-5,12,-12,12l12,422c6,422,,416,,410l,11c,4,6,,12,r90,c108,,113,2,114,9r62,265xe" filled="f" stroked="f" strokeweight="0">
                  <v:path arrowok="t" o:connecttype="custom" o:connectlocs="168724,261810;168724,261810;175434,261810;236788,8600;249251,0;334571,0;346075,10511;346075,391759;334571,403225;283762,403225;272258,391759;272258,173903;266507,172947;207070,392714;195566,403225;149550,403225;137088,392714;79568,172947;73817,173903;73817,391759;62313,403225;11504,403225;0,391759;0,10511;11504,0;97783,0;109287,8600;168724,261810" o:connectangles="0,0,0,0,0,0,0,0,0,0,0,0,0,0,0,0,0,0,0,0,0,0,0,0,0,0,0,0"/>
                </v:shape>
                <v:shape id="Freeform 987" o:spid="_x0000_s1054" style="position:absolute;left:13350;top:63;width:2731;height:4096;visibility:visible;mso-wrap-style:square;v-text-anchor:top" coordsize="28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" path="m286,295r,c286,368,226,428,142,428,60,428,,368,,295l,11c,4,5,,12,l73,v6,,12,4,12,11l85,295v,26,22,48,57,48c179,343,201,321,201,295r,-284c201,4,206,,213,r61,c281,,286,4,286,11r,284xe" filled="f" stroked="f" strokeweight="0">
                  <v:path arrowok="t" o:connecttype="custom" o:connectlocs="273050,282301;273050,282301;135570,409575;0,282301;0,10526;11457,0;69695,0;81151,10526;81151,282301;135570,328234;191899,282301;191899,10526;203355,0;261593,0;273050,10526;273050,282301" o:connectangles="0,0,0,0,0,0,0,0,0,0,0,0,0,0,0,0"/>
                </v:shape>
                <v:shape id="Freeform 988" o:spid="_x0000_s1055" style="position:absolute;left:10445;top:31;width:1127;height:1921;visibility:visible;mso-wrap-style:square;v-text-anchor:top" coordsize="11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" path="m41,158r,c41,160,42,161,44,161r68,c115,161,118,164,118,167r,29c118,199,115,201,112,201l6,201c3,201,,199,,196l,5c,3,3,,6,l111,v3,,6,3,6,5l117,34v,3,-3,6,-6,6l44,40v-2,,-3,1,-3,2l41,77v,2,1,3,3,3l109,80v3,,6,3,6,6l115,115v,3,-3,5,-6,5l44,120v-2,,-3,2,-3,3l41,158xe" filled="f" stroked="f" strokeweight="0">
                  <v:path arrowok="t" o:connecttype="custom" o:connectlocs="39163,150995;39163,150995;42029,153862;106982,153862;112713,159596;112713,187310;106982,192088;5731,192088;0,187310;0,4778;5731,0;106027,0;111758,4778;111758,32492;106027,38226;42029,38226;39163,40138;39163,73586;42029,76453;104116,76453;109847,82187;109847,109901;104116,114679;42029,114679;39163,117546;39163,150995" o:connectangles="0,0,0,0,0,0,0,0,0,0,0,0,0,0,0,0,0,0,0,0,0,0,0,0,0,0"/>
                </v:shape>
                <v:shape id="Freeform 989" o:spid="_x0000_s1056" style="position:absolute;left:11731;top:31;width:1127;height:1921;visibility:visible;mso-wrap-style:square;v-text-anchor:top" coordsize="11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" path="m41,158r,c41,160,42,161,44,161r68,c115,161,118,164,118,167r,29c118,199,115,201,112,201l6,201c3,201,,199,,196l,5c,3,3,,6,l111,v3,,6,3,6,5l117,34v,3,-3,6,-6,6l44,40v-2,,-3,1,-3,2l41,77v,2,1,3,3,3l109,80v3,,5,3,5,6l114,115v,3,-2,5,-5,5l44,120v-2,,-3,2,-3,3l41,158xe" filled="f" stroked="f" strokeweight="0">
                  <v:path arrowok="t" o:connecttype="custom" o:connectlocs="39163,150995;39163,150995;42029,153862;106982,153862;112713,159596;112713,187310;106982,192088;5731,192088;0,187310;0,4778;5731,0;106027,0;111758,4778;111758,32492;106027,38226;42029,38226;39163,40138;39163,73586;42029,76453;104116,76453;108892,82187;108892,109901;104116,114679;42029,114679;39163,117546;39163,150995" o:connectangles="0,0,0,0,0,0,0,0,0,0,0,0,0,0,0,0,0,0,0,0,0,0,0,0,0,0"/>
                </v:shape>
                <v:shape id="Freeform 990" o:spid="_x0000_s1057" style="position:absolute;left:10445;top:2127;width:1127;height:1921;visibility:visible;mso-wrap-style:square;v-text-anchor:top" coordsize="11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" path="m41,159r,c41,161,42,162,44,162r68,c115,162,118,164,118,168r,28c118,200,115,202,112,202l6,202c3,202,,200,,196l,6c,2,3,,6,l111,v3,,6,2,6,6l117,35v,3,-3,5,-6,5l44,40v-2,,-3,2,-3,3l41,78v,2,1,3,3,3l109,81v3,,6,2,6,6l115,116v,3,-3,5,-6,5l44,121v-2,,-3,1,-3,3l41,159xe" filled="f" stroked="f" strokeweight="0">
                  <v:path arrowok="t" o:connecttype="custom" o:connectlocs="39163,151198;39163,151198;42029,154051;106982,154051;112713,159756;112713,186382;106982,192088;5731,192088;0,186382;0,5706;5731,0;106027,0;111758,5706;111758,33283;106027,38037;42029,38037;39163,40890;39163,74173;42029,77025;104116,77025;109847,82731;109847,110308;104116,115063;42029,115063;39163,117915;39163,151198" o:connectangles="0,0,0,0,0,0,0,0,0,0,0,0,0,0,0,0,0,0,0,0,0,0,0,0,0,0"/>
                </v:shape>
                <v:shape id="Freeform 991" o:spid="_x0000_s1058" style="position:absolute;left:11731;top:2127;width:1127;height:1921;visibility:visible;mso-wrap-style:square;v-text-anchor:top" coordsize="11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" path="m41,159r,c41,161,42,162,44,162r68,c115,162,118,164,118,168r,28c118,200,115,202,112,202l6,202c3,202,,200,,196l,6c,2,3,,6,l111,v3,,6,2,6,6l117,35v,3,-3,5,-6,5l44,40v-2,,-3,2,-3,3l41,78v,2,1,3,3,3l109,81v3,,5,2,5,6l114,116v,3,-2,5,-5,5l44,121v-2,,-3,1,-3,3l41,159xe" filled="f" stroked="f" strokeweight="0">
                  <v:path arrowok="t" o:connecttype="custom" o:connectlocs="39163,151198;39163,151198;42029,154051;106982,154051;112713,159756;112713,186382;106982,192088;5731,192088;0,186382;0,5706;5731,0;106027,0;111758,5706;111758,33283;106027,38037;42029,38037;39163,40890;39163,74173;42029,77025;104116,77025;108892,82731;108892,110308;104116,115063;42029,115063;39163,117915;39163,151198" o:connectangles="0,0,0,0,0,0,0,0,0,0,0,0,0,0,0,0,0,0,0,0,0,0,0,0,0,0"/>
                </v:shape>
              </v:group>
            </w:pict>
          </mc:Fallback>
        </mc:AlternateContent>
      </w:r>
      <w:r w:rsidR="00295B01" w:rsidRPr="0032603A">
        <w:rPr>
          <w:noProof/>
          <w:highlight w:val="darkMagenta"/>
          <w:u w:val="single"/>
          <w:lang w:eastAsia="nl-NL"/>
        </w:rPr>
        <mc:AlternateContent>
          <mc:Choice Requires="wps">
            <w:drawing>
              <wp:anchor distT="45720" distB="45720" distL="114300" distR="114300" simplePos="0" relativeHeight="251659776" behindDoc="0" locked="0" layoutInCell="1" allowOverlap="1" wp14:anchorId="55B75469" wp14:editId="40BD5CA3">
                <wp:simplePos x="0" y="0"/>
                <wp:positionH relativeFrom="column">
                  <wp:posOffset>3206839</wp:posOffset>
                </wp:positionH>
                <wp:positionV relativeFrom="paragraph">
                  <wp:posOffset>231820</wp:posOffset>
                </wp:positionV>
                <wp:extent cx="5396230" cy="1906073"/>
                <wp:effectExtent l="0" t="0" r="13970" b="0"/>
                <wp:wrapSquare wrapText="bothSides"/>
                <wp:docPr id="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30" cy="1906073"/>
                        </a:xfrm>
                        <a:prstGeom prst="rect">
                          <a:avLst/>
                        </a:prstGeom>
                        <a:noFill/>
                        <a:ln w="9525">
                          <a:noFill/>
                          <a:miter lim="800000"/>
                          <a:headEnd/>
                          <a:tailEnd/>
                        </a:ln>
                      </wps:spPr>
                      <wps:txbx>
                        <w:txbxContent>
                          <w:p w14:paraId="55B75477" w14:textId="53481081" w:rsidR="003F0CB6" w:rsidRPr="0032603A" w:rsidRDefault="00CC6593" w:rsidP="008429DF">
                            <w:pPr>
                              <w:spacing w:after="0" w:line="156" w:lineRule="auto"/>
                              <w:rPr>
                                <w:rFonts w:ascii="GT Pressura Bold" w:hAnsi="GT Pressura Bold"/>
                                <w:b/>
                                <w:caps/>
                                <w:color w:val="FFFF99"/>
                                <w:sz w:val="130"/>
                                <w:szCs w:val="130"/>
                                <w:lang w:val="nl-NL"/>
                              </w:rPr>
                            </w:pPr>
                            <w:r>
                              <w:rPr>
                                <w:rFonts w:ascii="GT Pressura Bold" w:hAnsi="GT Pressura Bold"/>
                                <w:b/>
                                <w:caps/>
                                <w:color w:val="FFFF99"/>
                                <w:sz w:val="130"/>
                                <w:szCs w:val="130"/>
                                <w:lang w:val="nl-NL"/>
                              </w:rPr>
                              <w:t>feest bij de indianen</w:t>
                            </w:r>
                          </w:p>
                          <w:p w14:paraId="55B75478" w14:textId="77777777" w:rsidR="003F0CB6" w:rsidRPr="0032603A" w:rsidRDefault="003F0CB6" w:rsidP="008429DF">
                            <w:pPr>
                              <w:spacing w:after="100" w:afterAutospacing="1" w:line="156" w:lineRule="auto"/>
                              <w:rPr>
                                <w:rFonts w:ascii="GT Pressura" w:hAnsi="GT Pressura"/>
                                <w:caps/>
                                <w:color w:val="FFFF99"/>
                                <w:sz w:val="48"/>
                                <w:szCs w:val="48"/>
                                <w:lang w:val="nl-NL"/>
                              </w:rPr>
                            </w:pPr>
                            <w:r w:rsidRPr="0032603A">
                              <w:rPr>
                                <w:rFonts w:ascii="GT Pressura" w:hAnsi="GT Pressura"/>
                                <w:caps/>
                                <w:color w:val="FFFF99"/>
                                <w:sz w:val="48"/>
                                <w:szCs w:val="48"/>
                                <w:lang w:val="nl-NL"/>
                              </w:rPr>
                              <w:t>DocentenhandleidinG</w:t>
                            </w:r>
                          </w:p>
                          <w:p w14:paraId="55B75479" w14:textId="77777777" w:rsidR="003F0CB6" w:rsidRPr="0032603A" w:rsidRDefault="003F0CB6" w:rsidP="003F0CB6">
                            <w:pPr>
                              <w:spacing w:line="240" w:lineRule="auto"/>
                              <w:rPr>
                                <w:rFonts w:ascii="GT Pressura" w:hAnsi="GT Pressura"/>
                                <w:caps/>
                                <w:color w:val="FFFF99"/>
                                <w:sz w:val="48"/>
                                <w:szCs w:val="48"/>
                                <w:lang w:val="nl-NL"/>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75469" id="Text Box 2" o:spid="_x0000_s1027" type="#_x0000_t202" style="position:absolute;margin-left:252.5pt;margin-top:18.25pt;width:424.9pt;height:150.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" filled="f" stroked="f">
                <v:textbox inset="0,0,0,0">
                  <w:txbxContent>
                    <w:p w14:paraId="55B75477" w14:textId="53481081" w:rsidR="003F0CB6" w:rsidRPr="0032603A" w:rsidRDefault="00CC6593" w:rsidP="008429DF">
                      <w:pPr>
                        <w:spacing w:after="0" w:line="156" w:lineRule="auto"/>
                        <w:rPr>
                          <w:rFonts w:ascii="GT Pressura Bold" w:hAnsi="GT Pressura Bold"/>
                          <w:b/>
                          <w:caps/>
                          <w:color w:val="FFFF99"/>
                          <w:sz w:val="130"/>
                          <w:szCs w:val="130"/>
                          <w:lang w:val="nl-NL"/>
                        </w:rPr>
                      </w:pPr>
                      <w:r>
                        <w:rPr>
                          <w:rFonts w:ascii="GT Pressura Bold" w:hAnsi="GT Pressura Bold"/>
                          <w:b/>
                          <w:caps/>
                          <w:color w:val="FFFF99"/>
                          <w:sz w:val="130"/>
                          <w:szCs w:val="130"/>
                          <w:lang w:val="nl-NL"/>
                        </w:rPr>
                        <w:t>feest bij de indianen</w:t>
                      </w:r>
                    </w:p>
                    <w:p w14:paraId="55B75478" w14:textId="77777777" w:rsidR="003F0CB6" w:rsidRPr="0032603A" w:rsidRDefault="003F0CB6" w:rsidP="008429DF">
                      <w:pPr>
                        <w:spacing w:after="100" w:afterAutospacing="1" w:line="156" w:lineRule="auto"/>
                        <w:rPr>
                          <w:rFonts w:ascii="GT Pressura" w:hAnsi="GT Pressura"/>
                          <w:caps/>
                          <w:color w:val="FFFF99"/>
                          <w:sz w:val="48"/>
                          <w:szCs w:val="48"/>
                          <w:lang w:val="nl-NL"/>
                        </w:rPr>
                      </w:pPr>
                      <w:r w:rsidRPr="0032603A">
                        <w:rPr>
                          <w:rFonts w:ascii="GT Pressura" w:hAnsi="GT Pressura"/>
                          <w:caps/>
                          <w:color w:val="FFFF99"/>
                          <w:sz w:val="48"/>
                          <w:szCs w:val="48"/>
                          <w:lang w:val="nl-NL"/>
                        </w:rPr>
                        <w:t>DocentenhandleidinG</w:t>
                      </w:r>
                    </w:p>
                    <w:p w14:paraId="55B75479" w14:textId="77777777" w:rsidR="003F0CB6" w:rsidRPr="0032603A" w:rsidRDefault="003F0CB6" w:rsidP="003F0CB6">
                      <w:pPr>
                        <w:spacing w:line="240" w:lineRule="auto"/>
                        <w:rPr>
                          <w:rFonts w:ascii="GT Pressura" w:hAnsi="GT Pressura"/>
                          <w:caps/>
                          <w:color w:val="FFFF99"/>
                          <w:sz w:val="48"/>
                          <w:szCs w:val="48"/>
                          <w:lang w:val="nl-NL"/>
                        </w:rPr>
                      </w:pPr>
                    </w:p>
                  </w:txbxContent>
                </v:textbox>
                <w10:wrap type="square"/>
              </v:shape>
            </w:pict>
          </mc:Fallback>
        </mc:AlternateContent>
      </w:r>
      <w:r w:rsidR="0084532A" w:rsidRPr="0032603A">
        <w:rPr>
          <w:noProof/>
          <w:highlight w:val="darkMagenta"/>
          <w:u w:val="single"/>
          <w:lang w:eastAsia="nl-NL"/>
        </w:rPr>
        <mc:AlternateContent>
          <mc:Choice Requires="wps">
            <w:drawing>
              <wp:anchor distT="0" distB="0" distL="114300" distR="114300" simplePos="0" relativeHeight="251645440" behindDoc="0" locked="0" layoutInCell="1" allowOverlap="1" wp14:anchorId="55B7546D" wp14:editId="55B7546E">
                <wp:simplePos x="0" y="0"/>
                <wp:positionH relativeFrom="column">
                  <wp:posOffset>-5715</wp:posOffset>
                </wp:positionH>
                <wp:positionV relativeFrom="paragraph">
                  <wp:posOffset>-13970</wp:posOffset>
                </wp:positionV>
                <wp:extent cx="10691368" cy="2068558"/>
                <wp:effectExtent l="0" t="0" r="0" b="8255"/>
                <wp:wrapNone/>
                <wp:docPr id="70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691368" cy="2068558"/>
                        </a:xfrm>
                        <a:custGeom>
                          <a:avLst/>
                          <a:gdLst>
                            <a:gd name="T0" fmla="*/ 11226 w 11226"/>
                            <a:gd name="T1" fmla="*/ 0 h 2160"/>
                            <a:gd name="T2" fmla="*/ 11226 w 11226"/>
                            <a:gd name="T3" fmla="*/ 0 h 2160"/>
                            <a:gd name="T4" fmla="*/ 0 w 11226"/>
                            <a:gd name="T5" fmla="*/ 0 h 2160"/>
                            <a:gd name="T6" fmla="*/ 0 w 11226"/>
                            <a:gd name="T7" fmla="*/ 2160 h 2160"/>
                            <a:gd name="T8" fmla="*/ 11226 w 11226"/>
                            <a:gd name="T9" fmla="*/ 2160 h 2160"/>
                            <a:gd name="T10" fmla="*/ 11226 w 11226"/>
                            <a:gd name="T11" fmla="*/ 0 h 2160"/>
                            <a:gd name="T12" fmla="*/ 10969 w 11226"/>
                            <a:gd name="T13" fmla="*/ 1126 h 2160"/>
                            <a:gd name="T14" fmla="*/ 10969 w 11226"/>
                            <a:gd name="T15" fmla="*/ 1126 h 2160"/>
                            <a:gd name="T16" fmla="*/ 10091 w 11226"/>
                            <a:gd name="T17" fmla="*/ 2003 h 2160"/>
                            <a:gd name="T18" fmla="*/ 9214 w 11226"/>
                            <a:gd name="T19" fmla="*/ 1126 h 2160"/>
                            <a:gd name="T20" fmla="*/ 10091 w 11226"/>
                            <a:gd name="T21" fmla="*/ 248 h 2160"/>
                            <a:gd name="T22" fmla="*/ 10969 w 11226"/>
                            <a:gd name="T23" fmla="*/ 1126 h 2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226" h="2160">
                              <a:moveTo>
                                <a:pt x="11226" y="0"/>
                              </a:moveTo>
                              <a:lnTo>
                                <a:pt x="11226" y="0"/>
                              </a:lnTo>
                              <a:lnTo>
                                <a:pt x="0" y="0"/>
                              </a:lnTo>
                              <a:lnTo>
                                <a:pt x="0" y="2160"/>
                              </a:lnTo>
                              <a:lnTo>
                                <a:pt x="11226" y="2160"/>
                              </a:lnTo>
                              <a:lnTo>
                                <a:pt x="11226" y="0"/>
                              </a:lnTo>
                              <a:close/>
                              <a:moveTo>
                                <a:pt x="10969" y="1126"/>
                              </a:moveTo>
                              <a:lnTo>
                                <a:pt x="10969" y="1126"/>
                              </a:lnTo>
                              <a:cubicBezTo>
                                <a:pt x="10969" y="1610"/>
                                <a:pt x="10576" y="2003"/>
                                <a:pt x="10091" y="2003"/>
                              </a:cubicBezTo>
                              <a:cubicBezTo>
                                <a:pt x="9607" y="2003"/>
                                <a:pt x="9214" y="1610"/>
                                <a:pt x="9214" y="1126"/>
                              </a:cubicBezTo>
                              <a:cubicBezTo>
                                <a:pt x="9214" y="641"/>
                                <a:pt x="9607" y="248"/>
                                <a:pt x="10091" y="248"/>
                              </a:cubicBezTo>
                              <a:cubicBezTo>
                                <a:pt x="10576" y="248"/>
                                <a:pt x="10969" y="641"/>
                                <a:pt x="10969" y="1126"/>
                              </a:cubicBezTo>
                              <a:close/>
                            </a:path>
                          </a:pathLst>
                        </a:custGeom>
                        <a:solidFill>
                          <a:schemeClr val="accent5">
                            <a:lumMod val="50000"/>
                          </a:schemeClr>
                        </a:solidFill>
                        <a:ln w="0">
                          <a:noFill/>
                          <a:prstDash val="solid"/>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6BD080" id="Freeform 5" o:spid="_x0000_s1026" style="position:absolute;margin-left:-.45pt;margin-top:-1.1pt;width:841.85pt;height:162.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226,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" path="m11226,r,l,,,2160r11226,l11226,xm10969,1126r,c10969,1610,10576,2003,10091,2003v-484,,-877,-393,-877,-877c9214,641,9607,248,10091,248v485,,878,393,878,878xe" fillcolor="#205867 [1608]" stroked="f" strokeweight="0">
                <v:path arrowok="t" o:connecttype="custom" o:connectlocs="10691368,0;10691368,0;0,0;0,2068558;10691368,2068558;10691368,0;10446607,1078332;10446607,1078332;9610422,1918204;8775188,1078332;9610422,237501;10446607,1078332" o:connectangles="0,0,0,0,0,0,0,0,0,0,0,0"/>
                <o:lock v:ext="edit" verticies="t"/>
              </v:shape>
            </w:pict>
          </mc:Fallback>
        </mc:AlternateContent>
      </w:r>
      <w:r w:rsidR="0084532A" w:rsidRPr="0032603A">
        <w:rPr>
          <w:noProof/>
          <w:highlight w:val="darkMagenta"/>
          <w:u w:val="single"/>
          <w:lang w:eastAsia="nl-NL"/>
        </w:rPr>
        <mc:AlternateContent>
          <mc:Choice Requires="wpg">
            <w:drawing>
              <wp:anchor distT="0" distB="0" distL="114300" distR="114300" simplePos="0" relativeHeight="251666944" behindDoc="0" locked="0" layoutInCell="1" allowOverlap="1" wp14:anchorId="55B7546F" wp14:editId="55B75470">
                <wp:simplePos x="0" y="0"/>
                <wp:positionH relativeFrom="column">
                  <wp:posOffset>237744</wp:posOffset>
                </wp:positionH>
                <wp:positionV relativeFrom="paragraph">
                  <wp:posOffset>1408177</wp:posOffset>
                </wp:positionV>
                <wp:extent cx="2139696" cy="387500"/>
                <wp:effectExtent l="0" t="0" r="0" b="0"/>
                <wp:wrapNone/>
                <wp:docPr id="704" name="Group 704"/>
                <wp:cNvGraphicFramePr/>
                <a:graphic xmlns:a="http://schemas.openxmlformats.org/drawingml/2006/main">
                  <a:graphicData uri="http://schemas.microsoft.com/office/word/2010/wordprocessingGroup">
                    <wpg:wgp>
                      <wpg:cNvGrpSpPr/>
                      <wpg:grpSpPr>
                        <a:xfrm>
                          <a:off x="0" y="0"/>
                          <a:ext cx="2139696" cy="387500"/>
                          <a:chOff x="0" y="0"/>
                          <a:chExt cx="2493264" cy="451516"/>
                        </a:xfrm>
                        <a:solidFill>
                          <a:srgbClr val="FFFF99"/>
                        </a:solidFill>
                      </wpg:grpSpPr>
                      <wpg:grpSp>
                        <wpg:cNvPr id="29" name="Group 661"/>
                        <wpg:cNvGrpSpPr/>
                        <wpg:grpSpPr>
                          <a:xfrm>
                            <a:off x="737616" y="60960"/>
                            <a:ext cx="524184" cy="279288"/>
                            <a:chOff x="3124200" y="0"/>
                            <a:chExt cx="646113" cy="344488"/>
                          </a:xfrm>
                          <a:grpFill/>
                        </wpg:grpSpPr>
                        <wps:wsp>
                          <wps:cNvPr id="30" name="Freeform 30"/>
                          <wps:cNvSpPr>
                            <a:spLocks noEditPoints="1"/>
                          </wps:cNvSpPr>
                          <wps:spPr bwMode="auto">
                            <a:xfrm>
                              <a:off x="3124200" y="0"/>
                              <a:ext cx="646113" cy="344488"/>
                            </a:xfrm>
                            <a:custGeom>
                              <a:avLst/>
                              <a:gdLst>
                                <a:gd name="T0" fmla="*/ 532 w 1058"/>
                                <a:gd name="T1" fmla="*/ 558 h 562"/>
                                <a:gd name="T2" fmla="*/ 327 w 1058"/>
                                <a:gd name="T3" fmla="*/ 519 h 562"/>
                                <a:gd name="T4" fmla="*/ 234 w 1058"/>
                                <a:gd name="T5" fmla="*/ 480 h 562"/>
                                <a:gd name="T6" fmla="*/ 134 w 1058"/>
                                <a:gd name="T7" fmla="*/ 414 h 562"/>
                                <a:gd name="T8" fmla="*/ 22 w 1058"/>
                                <a:gd name="T9" fmla="*/ 205 h 562"/>
                                <a:gd name="T10" fmla="*/ 86 w 1058"/>
                                <a:gd name="T11" fmla="*/ 142 h 562"/>
                                <a:gd name="T12" fmla="*/ 204 w 1058"/>
                                <a:gd name="T13" fmla="*/ 72 h 562"/>
                                <a:gd name="T14" fmla="*/ 430 w 1058"/>
                                <a:gd name="T15" fmla="*/ 9 h 562"/>
                                <a:gd name="T16" fmla="*/ 584 w 1058"/>
                                <a:gd name="T17" fmla="*/ 1 h 562"/>
                                <a:gd name="T18" fmla="*/ 688 w 1058"/>
                                <a:gd name="T19" fmla="*/ 18 h 562"/>
                                <a:gd name="T20" fmla="*/ 926 w 1058"/>
                                <a:gd name="T21" fmla="*/ 130 h 562"/>
                                <a:gd name="T22" fmla="*/ 1046 w 1058"/>
                                <a:gd name="T23" fmla="*/ 240 h 562"/>
                                <a:gd name="T24" fmla="*/ 1033 w 1058"/>
                                <a:gd name="T25" fmla="*/ 324 h 562"/>
                                <a:gd name="T26" fmla="*/ 960 w 1058"/>
                                <a:gd name="T27" fmla="*/ 417 h 562"/>
                                <a:gd name="T28" fmla="*/ 804 w 1058"/>
                                <a:gd name="T29" fmla="*/ 511 h 562"/>
                                <a:gd name="T30" fmla="*/ 633 w 1058"/>
                                <a:gd name="T31" fmla="*/ 554 h 562"/>
                                <a:gd name="T32" fmla="*/ 418 w 1058"/>
                                <a:gd name="T33" fmla="*/ 95 h 562"/>
                                <a:gd name="T34" fmla="*/ 354 w 1058"/>
                                <a:gd name="T35" fmla="*/ 147 h 562"/>
                                <a:gd name="T36" fmla="*/ 325 w 1058"/>
                                <a:gd name="T37" fmla="*/ 185 h 562"/>
                                <a:gd name="T38" fmla="*/ 304 w 1058"/>
                                <a:gd name="T39" fmla="*/ 268 h 562"/>
                                <a:gd name="T40" fmla="*/ 345 w 1058"/>
                                <a:gd name="T41" fmla="*/ 367 h 562"/>
                                <a:gd name="T42" fmla="*/ 466 w 1058"/>
                                <a:gd name="T43" fmla="*/ 452 h 562"/>
                                <a:gd name="T44" fmla="*/ 675 w 1058"/>
                                <a:gd name="T45" fmla="*/ 394 h 562"/>
                                <a:gd name="T46" fmla="*/ 699 w 1058"/>
                                <a:gd name="T47" fmla="*/ 193 h 562"/>
                                <a:gd name="T48" fmla="*/ 583 w 1058"/>
                                <a:gd name="T49" fmla="*/ 85 h 562"/>
                                <a:gd name="T50" fmla="*/ 418 w 1058"/>
                                <a:gd name="T51" fmla="*/ 95 h 562"/>
                                <a:gd name="T52" fmla="*/ 939 w 1058"/>
                                <a:gd name="T53" fmla="*/ 274 h 562"/>
                                <a:gd name="T54" fmla="*/ 814 w 1058"/>
                                <a:gd name="T55" fmla="*/ 170 h 562"/>
                                <a:gd name="T56" fmla="*/ 804 w 1058"/>
                                <a:gd name="T57" fmla="*/ 179 h 562"/>
                                <a:gd name="T58" fmla="*/ 817 w 1058"/>
                                <a:gd name="T59" fmla="*/ 278 h 562"/>
                                <a:gd name="T60" fmla="*/ 810 w 1058"/>
                                <a:gd name="T61" fmla="*/ 353 h 562"/>
                                <a:gd name="T62" fmla="*/ 807 w 1058"/>
                                <a:gd name="T63" fmla="*/ 376 h 562"/>
                                <a:gd name="T64" fmla="*/ 829 w 1058"/>
                                <a:gd name="T65" fmla="*/ 373 h 562"/>
                                <a:gd name="T66" fmla="*/ 939 w 1058"/>
                                <a:gd name="T67" fmla="*/ 274 h 562"/>
                                <a:gd name="T68" fmla="*/ 218 w 1058"/>
                                <a:gd name="T69" fmla="*/ 164 h 562"/>
                                <a:gd name="T70" fmla="*/ 114 w 1058"/>
                                <a:gd name="T71" fmla="*/ 239 h 562"/>
                                <a:gd name="T72" fmla="*/ 158 w 1058"/>
                                <a:gd name="T73" fmla="*/ 314 h 562"/>
                                <a:gd name="T74" fmla="*/ 221 w 1058"/>
                                <a:gd name="T75" fmla="*/ 356 h 562"/>
                                <a:gd name="T76" fmla="*/ 211 w 1058"/>
                                <a:gd name="T77" fmla="*/ 283 h 562"/>
                                <a:gd name="T78" fmla="*/ 223 w 1058"/>
                                <a:gd name="T79" fmla="*/ 184 h 562"/>
                                <a:gd name="T80" fmla="*/ 218 w 1058"/>
                                <a:gd name="T81" fmla="*/ 164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58" h="562">
                                  <a:moveTo>
                                    <a:pt x="532" y="558"/>
                                  </a:moveTo>
                                  <a:lnTo>
                                    <a:pt x="532" y="558"/>
                                  </a:lnTo>
                                  <a:cubicBezTo>
                                    <a:pt x="523" y="558"/>
                                    <a:pt x="513" y="558"/>
                                    <a:pt x="503" y="558"/>
                                  </a:cubicBezTo>
                                  <a:cubicBezTo>
                                    <a:pt x="441" y="559"/>
                                    <a:pt x="383" y="542"/>
                                    <a:pt x="327" y="519"/>
                                  </a:cubicBezTo>
                                  <a:cubicBezTo>
                                    <a:pt x="321" y="516"/>
                                    <a:pt x="315" y="512"/>
                                    <a:pt x="309" y="511"/>
                                  </a:cubicBezTo>
                                  <a:cubicBezTo>
                                    <a:pt x="281" y="507"/>
                                    <a:pt x="259" y="490"/>
                                    <a:pt x="234" y="480"/>
                                  </a:cubicBezTo>
                                  <a:cubicBezTo>
                                    <a:pt x="231" y="478"/>
                                    <a:pt x="228" y="477"/>
                                    <a:pt x="226" y="476"/>
                                  </a:cubicBezTo>
                                  <a:cubicBezTo>
                                    <a:pt x="195" y="455"/>
                                    <a:pt x="163" y="436"/>
                                    <a:pt x="134" y="414"/>
                                  </a:cubicBezTo>
                                  <a:cubicBezTo>
                                    <a:pt x="93" y="383"/>
                                    <a:pt x="56" y="347"/>
                                    <a:pt x="28" y="304"/>
                                  </a:cubicBezTo>
                                  <a:cubicBezTo>
                                    <a:pt x="2" y="262"/>
                                    <a:pt x="0" y="255"/>
                                    <a:pt x="22" y="205"/>
                                  </a:cubicBezTo>
                                  <a:cubicBezTo>
                                    <a:pt x="25" y="198"/>
                                    <a:pt x="30" y="191"/>
                                    <a:pt x="36" y="186"/>
                                  </a:cubicBezTo>
                                  <a:cubicBezTo>
                                    <a:pt x="52" y="171"/>
                                    <a:pt x="69" y="156"/>
                                    <a:pt x="86" y="142"/>
                                  </a:cubicBezTo>
                                  <a:cubicBezTo>
                                    <a:pt x="95" y="135"/>
                                    <a:pt x="104" y="129"/>
                                    <a:pt x="113" y="121"/>
                                  </a:cubicBezTo>
                                  <a:cubicBezTo>
                                    <a:pt x="140" y="98"/>
                                    <a:pt x="171" y="83"/>
                                    <a:pt x="204" y="72"/>
                                  </a:cubicBezTo>
                                  <a:cubicBezTo>
                                    <a:pt x="241" y="60"/>
                                    <a:pt x="277" y="46"/>
                                    <a:pt x="313" y="33"/>
                                  </a:cubicBezTo>
                                  <a:cubicBezTo>
                                    <a:pt x="351" y="20"/>
                                    <a:pt x="390" y="13"/>
                                    <a:pt x="430" y="9"/>
                                  </a:cubicBezTo>
                                  <a:cubicBezTo>
                                    <a:pt x="458" y="7"/>
                                    <a:pt x="485" y="3"/>
                                    <a:pt x="512" y="1"/>
                                  </a:cubicBezTo>
                                  <a:cubicBezTo>
                                    <a:pt x="536" y="0"/>
                                    <a:pt x="560" y="1"/>
                                    <a:pt x="584" y="1"/>
                                  </a:cubicBezTo>
                                  <a:cubicBezTo>
                                    <a:pt x="597" y="1"/>
                                    <a:pt x="609" y="3"/>
                                    <a:pt x="622" y="4"/>
                                  </a:cubicBezTo>
                                  <a:cubicBezTo>
                                    <a:pt x="644" y="6"/>
                                    <a:pt x="666" y="10"/>
                                    <a:pt x="688" y="18"/>
                                  </a:cubicBezTo>
                                  <a:cubicBezTo>
                                    <a:pt x="729" y="34"/>
                                    <a:pt x="772" y="49"/>
                                    <a:pt x="812" y="69"/>
                                  </a:cubicBezTo>
                                  <a:cubicBezTo>
                                    <a:pt x="850" y="89"/>
                                    <a:pt x="888" y="109"/>
                                    <a:pt x="926" y="130"/>
                                  </a:cubicBezTo>
                                  <a:cubicBezTo>
                                    <a:pt x="946" y="141"/>
                                    <a:pt x="963" y="155"/>
                                    <a:pt x="979" y="171"/>
                                  </a:cubicBezTo>
                                  <a:cubicBezTo>
                                    <a:pt x="1002" y="194"/>
                                    <a:pt x="1024" y="217"/>
                                    <a:pt x="1046" y="240"/>
                                  </a:cubicBezTo>
                                  <a:cubicBezTo>
                                    <a:pt x="1056" y="251"/>
                                    <a:pt x="1058" y="263"/>
                                    <a:pt x="1055" y="276"/>
                                  </a:cubicBezTo>
                                  <a:cubicBezTo>
                                    <a:pt x="1050" y="293"/>
                                    <a:pt x="1043" y="309"/>
                                    <a:pt x="1033" y="324"/>
                                  </a:cubicBezTo>
                                  <a:cubicBezTo>
                                    <a:pt x="1022" y="340"/>
                                    <a:pt x="1011" y="355"/>
                                    <a:pt x="1002" y="373"/>
                                  </a:cubicBezTo>
                                  <a:cubicBezTo>
                                    <a:pt x="993" y="391"/>
                                    <a:pt x="978" y="407"/>
                                    <a:pt x="960" y="417"/>
                                  </a:cubicBezTo>
                                  <a:cubicBezTo>
                                    <a:pt x="951" y="422"/>
                                    <a:pt x="944" y="428"/>
                                    <a:pt x="936" y="434"/>
                                  </a:cubicBezTo>
                                  <a:cubicBezTo>
                                    <a:pt x="896" y="466"/>
                                    <a:pt x="851" y="492"/>
                                    <a:pt x="804" y="511"/>
                                  </a:cubicBezTo>
                                  <a:cubicBezTo>
                                    <a:pt x="762" y="528"/>
                                    <a:pt x="718" y="546"/>
                                    <a:pt x="671" y="549"/>
                                  </a:cubicBezTo>
                                  <a:cubicBezTo>
                                    <a:pt x="658" y="549"/>
                                    <a:pt x="645" y="551"/>
                                    <a:pt x="633" y="554"/>
                                  </a:cubicBezTo>
                                  <a:cubicBezTo>
                                    <a:pt x="600" y="562"/>
                                    <a:pt x="566" y="560"/>
                                    <a:pt x="532" y="558"/>
                                  </a:cubicBezTo>
                                  <a:close/>
                                  <a:moveTo>
                                    <a:pt x="418" y="95"/>
                                  </a:moveTo>
                                  <a:lnTo>
                                    <a:pt x="418" y="95"/>
                                  </a:lnTo>
                                  <a:cubicBezTo>
                                    <a:pt x="396" y="113"/>
                                    <a:pt x="378" y="134"/>
                                    <a:pt x="354" y="147"/>
                                  </a:cubicBezTo>
                                  <a:cubicBezTo>
                                    <a:pt x="350" y="149"/>
                                    <a:pt x="347" y="154"/>
                                    <a:pt x="344" y="158"/>
                                  </a:cubicBezTo>
                                  <a:cubicBezTo>
                                    <a:pt x="338" y="167"/>
                                    <a:pt x="331" y="176"/>
                                    <a:pt x="325" y="185"/>
                                  </a:cubicBezTo>
                                  <a:cubicBezTo>
                                    <a:pt x="310" y="207"/>
                                    <a:pt x="309" y="234"/>
                                    <a:pt x="304" y="258"/>
                                  </a:cubicBezTo>
                                  <a:cubicBezTo>
                                    <a:pt x="303" y="261"/>
                                    <a:pt x="303" y="265"/>
                                    <a:pt x="304" y="268"/>
                                  </a:cubicBezTo>
                                  <a:cubicBezTo>
                                    <a:pt x="307" y="283"/>
                                    <a:pt x="310" y="299"/>
                                    <a:pt x="314" y="315"/>
                                  </a:cubicBezTo>
                                  <a:cubicBezTo>
                                    <a:pt x="319" y="335"/>
                                    <a:pt x="329" y="353"/>
                                    <a:pt x="345" y="367"/>
                                  </a:cubicBezTo>
                                  <a:cubicBezTo>
                                    <a:pt x="378" y="396"/>
                                    <a:pt x="411" y="423"/>
                                    <a:pt x="448" y="446"/>
                                  </a:cubicBezTo>
                                  <a:cubicBezTo>
                                    <a:pt x="453" y="449"/>
                                    <a:pt x="460" y="452"/>
                                    <a:pt x="466" y="452"/>
                                  </a:cubicBezTo>
                                  <a:cubicBezTo>
                                    <a:pt x="501" y="454"/>
                                    <a:pt x="536" y="458"/>
                                    <a:pt x="571" y="455"/>
                                  </a:cubicBezTo>
                                  <a:cubicBezTo>
                                    <a:pt x="615" y="451"/>
                                    <a:pt x="650" y="431"/>
                                    <a:pt x="675" y="394"/>
                                  </a:cubicBezTo>
                                  <a:cubicBezTo>
                                    <a:pt x="695" y="365"/>
                                    <a:pt x="709" y="332"/>
                                    <a:pt x="717" y="298"/>
                                  </a:cubicBezTo>
                                  <a:cubicBezTo>
                                    <a:pt x="726" y="261"/>
                                    <a:pt x="722" y="226"/>
                                    <a:pt x="699" y="193"/>
                                  </a:cubicBezTo>
                                  <a:cubicBezTo>
                                    <a:pt x="673" y="158"/>
                                    <a:pt x="647" y="124"/>
                                    <a:pt x="613" y="97"/>
                                  </a:cubicBezTo>
                                  <a:cubicBezTo>
                                    <a:pt x="603" y="89"/>
                                    <a:pt x="594" y="85"/>
                                    <a:pt x="583" y="85"/>
                                  </a:cubicBezTo>
                                  <a:cubicBezTo>
                                    <a:pt x="545" y="84"/>
                                    <a:pt x="509" y="90"/>
                                    <a:pt x="473" y="97"/>
                                  </a:cubicBezTo>
                                  <a:cubicBezTo>
                                    <a:pt x="454" y="100"/>
                                    <a:pt x="435" y="100"/>
                                    <a:pt x="418" y="95"/>
                                  </a:cubicBezTo>
                                  <a:close/>
                                  <a:moveTo>
                                    <a:pt x="939" y="274"/>
                                  </a:moveTo>
                                  <a:lnTo>
                                    <a:pt x="939" y="274"/>
                                  </a:lnTo>
                                  <a:cubicBezTo>
                                    <a:pt x="919" y="254"/>
                                    <a:pt x="899" y="235"/>
                                    <a:pt x="881" y="216"/>
                                  </a:cubicBezTo>
                                  <a:cubicBezTo>
                                    <a:pt x="862" y="195"/>
                                    <a:pt x="839" y="182"/>
                                    <a:pt x="814" y="170"/>
                                  </a:cubicBezTo>
                                  <a:cubicBezTo>
                                    <a:pt x="812" y="169"/>
                                    <a:pt x="807" y="169"/>
                                    <a:pt x="806" y="171"/>
                                  </a:cubicBezTo>
                                  <a:cubicBezTo>
                                    <a:pt x="804" y="172"/>
                                    <a:pt x="804" y="176"/>
                                    <a:pt x="804" y="179"/>
                                  </a:cubicBezTo>
                                  <a:cubicBezTo>
                                    <a:pt x="804" y="184"/>
                                    <a:pt x="805" y="189"/>
                                    <a:pt x="807" y="193"/>
                                  </a:cubicBezTo>
                                  <a:cubicBezTo>
                                    <a:pt x="815" y="221"/>
                                    <a:pt x="825" y="248"/>
                                    <a:pt x="817" y="278"/>
                                  </a:cubicBezTo>
                                  <a:cubicBezTo>
                                    <a:pt x="817" y="279"/>
                                    <a:pt x="817" y="281"/>
                                    <a:pt x="818" y="282"/>
                                  </a:cubicBezTo>
                                  <a:cubicBezTo>
                                    <a:pt x="823" y="307"/>
                                    <a:pt x="816" y="330"/>
                                    <a:pt x="810" y="353"/>
                                  </a:cubicBezTo>
                                  <a:cubicBezTo>
                                    <a:pt x="809" y="359"/>
                                    <a:pt x="807" y="366"/>
                                    <a:pt x="806" y="372"/>
                                  </a:cubicBezTo>
                                  <a:cubicBezTo>
                                    <a:pt x="806" y="373"/>
                                    <a:pt x="807" y="376"/>
                                    <a:pt x="807" y="376"/>
                                  </a:cubicBezTo>
                                  <a:cubicBezTo>
                                    <a:pt x="810" y="377"/>
                                    <a:pt x="813" y="378"/>
                                    <a:pt x="815" y="378"/>
                                  </a:cubicBezTo>
                                  <a:cubicBezTo>
                                    <a:pt x="820" y="377"/>
                                    <a:pt x="825" y="376"/>
                                    <a:pt x="829" y="373"/>
                                  </a:cubicBezTo>
                                  <a:cubicBezTo>
                                    <a:pt x="860" y="351"/>
                                    <a:pt x="891" y="329"/>
                                    <a:pt x="919" y="302"/>
                                  </a:cubicBezTo>
                                  <a:cubicBezTo>
                                    <a:pt x="927" y="294"/>
                                    <a:pt x="932" y="284"/>
                                    <a:pt x="939" y="274"/>
                                  </a:cubicBezTo>
                                  <a:close/>
                                  <a:moveTo>
                                    <a:pt x="218" y="164"/>
                                  </a:moveTo>
                                  <a:lnTo>
                                    <a:pt x="218" y="164"/>
                                  </a:lnTo>
                                  <a:cubicBezTo>
                                    <a:pt x="215" y="165"/>
                                    <a:pt x="212" y="165"/>
                                    <a:pt x="209" y="166"/>
                                  </a:cubicBezTo>
                                  <a:cubicBezTo>
                                    <a:pt x="175" y="187"/>
                                    <a:pt x="144" y="213"/>
                                    <a:pt x="114" y="239"/>
                                  </a:cubicBezTo>
                                  <a:cubicBezTo>
                                    <a:pt x="107" y="244"/>
                                    <a:pt x="105" y="254"/>
                                    <a:pt x="111" y="260"/>
                                  </a:cubicBezTo>
                                  <a:cubicBezTo>
                                    <a:pt x="126" y="278"/>
                                    <a:pt x="141" y="297"/>
                                    <a:pt x="158" y="314"/>
                                  </a:cubicBezTo>
                                  <a:cubicBezTo>
                                    <a:pt x="175" y="331"/>
                                    <a:pt x="194" y="346"/>
                                    <a:pt x="216" y="356"/>
                                  </a:cubicBezTo>
                                  <a:cubicBezTo>
                                    <a:pt x="218" y="357"/>
                                    <a:pt x="220" y="357"/>
                                    <a:pt x="221" y="356"/>
                                  </a:cubicBezTo>
                                  <a:cubicBezTo>
                                    <a:pt x="223" y="354"/>
                                    <a:pt x="226" y="351"/>
                                    <a:pt x="225" y="349"/>
                                  </a:cubicBezTo>
                                  <a:cubicBezTo>
                                    <a:pt x="221" y="327"/>
                                    <a:pt x="216" y="305"/>
                                    <a:pt x="211" y="283"/>
                                  </a:cubicBezTo>
                                  <a:cubicBezTo>
                                    <a:pt x="210" y="274"/>
                                    <a:pt x="209" y="264"/>
                                    <a:pt x="210" y="255"/>
                                  </a:cubicBezTo>
                                  <a:cubicBezTo>
                                    <a:pt x="214" y="231"/>
                                    <a:pt x="215" y="207"/>
                                    <a:pt x="223" y="184"/>
                                  </a:cubicBezTo>
                                  <a:cubicBezTo>
                                    <a:pt x="225" y="180"/>
                                    <a:pt x="224" y="175"/>
                                    <a:pt x="224" y="170"/>
                                  </a:cubicBezTo>
                                  <a:cubicBezTo>
                                    <a:pt x="224" y="166"/>
                                    <a:pt x="222" y="164"/>
                                    <a:pt x="218" y="164"/>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3395662" y="112712"/>
                              <a:ext cx="101600" cy="103188"/>
                            </a:xfrm>
                            <a:custGeom>
                              <a:avLst/>
                              <a:gdLst>
                                <a:gd name="T0" fmla="*/ 154 w 164"/>
                                <a:gd name="T1" fmla="*/ 120 h 171"/>
                                <a:gd name="T2" fmla="*/ 154 w 164"/>
                                <a:gd name="T3" fmla="*/ 120 h 171"/>
                                <a:gd name="T4" fmla="*/ 133 w 164"/>
                                <a:gd name="T5" fmla="*/ 148 h 171"/>
                                <a:gd name="T6" fmla="*/ 91 w 164"/>
                                <a:gd name="T7" fmla="*/ 170 h 171"/>
                                <a:gd name="T8" fmla="*/ 77 w 164"/>
                                <a:gd name="T9" fmla="*/ 168 h 171"/>
                                <a:gd name="T10" fmla="*/ 32 w 164"/>
                                <a:gd name="T11" fmla="*/ 142 h 171"/>
                                <a:gd name="T12" fmla="*/ 21 w 164"/>
                                <a:gd name="T13" fmla="*/ 127 h 171"/>
                                <a:gd name="T14" fmla="*/ 9 w 164"/>
                                <a:gd name="T15" fmla="*/ 101 h 171"/>
                                <a:gd name="T16" fmla="*/ 7 w 164"/>
                                <a:gd name="T17" fmla="*/ 55 h 171"/>
                                <a:gd name="T18" fmla="*/ 24 w 164"/>
                                <a:gd name="T19" fmla="*/ 21 h 171"/>
                                <a:gd name="T20" fmla="*/ 30 w 164"/>
                                <a:gd name="T21" fmla="*/ 14 h 171"/>
                                <a:gd name="T22" fmla="*/ 81 w 164"/>
                                <a:gd name="T23" fmla="*/ 2 h 171"/>
                                <a:gd name="T24" fmla="*/ 157 w 164"/>
                                <a:gd name="T25" fmla="*/ 93 h 171"/>
                                <a:gd name="T26" fmla="*/ 154 w 164"/>
                                <a:gd name="T27" fmla="*/ 12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4" h="171">
                                  <a:moveTo>
                                    <a:pt x="154" y="120"/>
                                  </a:moveTo>
                                  <a:lnTo>
                                    <a:pt x="154" y="120"/>
                                  </a:lnTo>
                                  <a:cubicBezTo>
                                    <a:pt x="146" y="131"/>
                                    <a:pt x="139" y="139"/>
                                    <a:pt x="133" y="148"/>
                                  </a:cubicBezTo>
                                  <a:cubicBezTo>
                                    <a:pt x="122" y="162"/>
                                    <a:pt x="107" y="166"/>
                                    <a:pt x="91" y="170"/>
                                  </a:cubicBezTo>
                                  <a:cubicBezTo>
                                    <a:pt x="87" y="171"/>
                                    <a:pt x="82" y="170"/>
                                    <a:pt x="77" y="168"/>
                                  </a:cubicBezTo>
                                  <a:cubicBezTo>
                                    <a:pt x="61" y="163"/>
                                    <a:pt x="46" y="153"/>
                                    <a:pt x="32" y="142"/>
                                  </a:cubicBezTo>
                                  <a:cubicBezTo>
                                    <a:pt x="27" y="139"/>
                                    <a:pt x="24" y="133"/>
                                    <a:pt x="21" y="127"/>
                                  </a:cubicBezTo>
                                  <a:cubicBezTo>
                                    <a:pt x="16" y="119"/>
                                    <a:pt x="14" y="109"/>
                                    <a:pt x="9" y="101"/>
                                  </a:cubicBezTo>
                                  <a:cubicBezTo>
                                    <a:pt x="0" y="86"/>
                                    <a:pt x="2" y="70"/>
                                    <a:pt x="7" y="55"/>
                                  </a:cubicBezTo>
                                  <a:cubicBezTo>
                                    <a:pt x="11" y="43"/>
                                    <a:pt x="18" y="32"/>
                                    <a:pt x="24" y="21"/>
                                  </a:cubicBezTo>
                                  <a:cubicBezTo>
                                    <a:pt x="25" y="18"/>
                                    <a:pt x="28" y="16"/>
                                    <a:pt x="30" y="14"/>
                                  </a:cubicBezTo>
                                  <a:cubicBezTo>
                                    <a:pt x="46" y="6"/>
                                    <a:pt x="63" y="0"/>
                                    <a:pt x="81" y="2"/>
                                  </a:cubicBezTo>
                                  <a:cubicBezTo>
                                    <a:pt x="135" y="9"/>
                                    <a:pt x="164" y="51"/>
                                    <a:pt x="157" y="93"/>
                                  </a:cubicBezTo>
                                  <a:cubicBezTo>
                                    <a:pt x="156" y="101"/>
                                    <a:pt x="156" y="109"/>
                                    <a:pt x="154" y="12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grpSp>
                      <wps:wsp>
                        <wps:cNvPr id="715" name="Freeform 99"/>
                        <wps:cNvSpPr>
                          <a:spLocks noEditPoints="1"/>
                        </wps:cNvSpPr>
                        <wps:spPr bwMode="auto">
                          <a:xfrm>
                            <a:off x="0" y="0"/>
                            <a:ext cx="652272" cy="439761"/>
                          </a:xfrm>
                          <a:custGeom>
                            <a:avLst/>
                            <a:gdLst>
                              <a:gd name="T0" fmla="*/ 1269 w 1425"/>
                              <a:gd name="T1" fmla="*/ 770 h 960"/>
                              <a:gd name="T2" fmla="*/ 1369 w 1425"/>
                              <a:gd name="T3" fmla="*/ 900 h 960"/>
                              <a:gd name="T4" fmla="*/ 1313 w 1425"/>
                              <a:gd name="T5" fmla="*/ 939 h 960"/>
                              <a:gd name="T6" fmla="*/ 1181 w 1425"/>
                              <a:gd name="T7" fmla="*/ 957 h 960"/>
                              <a:gd name="T8" fmla="*/ 1018 w 1425"/>
                              <a:gd name="T9" fmla="*/ 858 h 960"/>
                              <a:gd name="T10" fmla="*/ 825 w 1425"/>
                              <a:gd name="T11" fmla="*/ 840 h 960"/>
                              <a:gd name="T12" fmla="*/ 629 w 1425"/>
                              <a:gd name="T13" fmla="*/ 743 h 960"/>
                              <a:gd name="T14" fmla="*/ 507 w 1425"/>
                              <a:gd name="T15" fmla="*/ 721 h 960"/>
                              <a:gd name="T16" fmla="*/ 419 w 1425"/>
                              <a:gd name="T17" fmla="*/ 719 h 960"/>
                              <a:gd name="T18" fmla="*/ 178 w 1425"/>
                              <a:gd name="T19" fmla="*/ 784 h 960"/>
                              <a:gd name="T20" fmla="*/ 52 w 1425"/>
                              <a:gd name="T21" fmla="*/ 751 h 960"/>
                              <a:gd name="T22" fmla="*/ 3 w 1425"/>
                              <a:gd name="T23" fmla="*/ 687 h 960"/>
                              <a:gd name="T24" fmla="*/ 83 w 1425"/>
                              <a:gd name="T25" fmla="*/ 640 h 960"/>
                              <a:gd name="T26" fmla="*/ 64 w 1425"/>
                              <a:gd name="T27" fmla="*/ 511 h 960"/>
                              <a:gd name="T28" fmla="*/ 25 w 1425"/>
                              <a:gd name="T29" fmla="*/ 294 h 960"/>
                              <a:gd name="T30" fmla="*/ 181 w 1425"/>
                              <a:gd name="T31" fmla="*/ 100 h 960"/>
                              <a:gd name="T32" fmla="*/ 337 w 1425"/>
                              <a:gd name="T33" fmla="*/ 41 h 960"/>
                              <a:gd name="T34" fmla="*/ 635 w 1425"/>
                              <a:gd name="T35" fmla="*/ 4 h 960"/>
                              <a:gd name="T36" fmla="*/ 908 w 1425"/>
                              <a:gd name="T37" fmla="*/ 149 h 960"/>
                              <a:gd name="T38" fmla="*/ 961 w 1425"/>
                              <a:gd name="T39" fmla="*/ 163 h 960"/>
                              <a:gd name="T40" fmla="*/ 1292 w 1425"/>
                              <a:gd name="T41" fmla="*/ 244 h 960"/>
                              <a:gd name="T42" fmla="*/ 1412 w 1425"/>
                              <a:gd name="T43" fmla="*/ 582 h 960"/>
                              <a:gd name="T44" fmla="*/ 1276 w 1425"/>
                              <a:gd name="T45" fmla="*/ 758 h 960"/>
                              <a:gd name="T46" fmla="*/ 511 w 1425"/>
                              <a:gd name="T47" fmla="*/ 629 h 960"/>
                              <a:gd name="T48" fmla="*/ 785 w 1425"/>
                              <a:gd name="T49" fmla="*/ 544 h 960"/>
                              <a:gd name="T50" fmla="*/ 869 w 1425"/>
                              <a:gd name="T51" fmla="*/ 302 h 960"/>
                              <a:gd name="T52" fmla="*/ 689 w 1425"/>
                              <a:gd name="T53" fmla="*/ 102 h 960"/>
                              <a:gd name="T54" fmla="*/ 430 w 1425"/>
                              <a:gd name="T55" fmla="*/ 111 h 960"/>
                              <a:gd name="T56" fmla="*/ 188 w 1425"/>
                              <a:gd name="T57" fmla="*/ 215 h 960"/>
                              <a:gd name="T58" fmla="*/ 102 w 1425"/>
                              <a:gd name="T59" fmla="*/ 371 h 960"/>
                              <a:gd name="T60" fmla="*/ 177 w 1425"/>
                              <a:gd name="T61" fmla="*/ 512 h 960"/>
                              <a:gd name="T62" fmla="*/ 194 w 1425"/>
                              <a:gd name="T63" fmla="*/ 652 h 960"/>
                              <a:gd name="T64" fmla="*/ 213 w 1425"/>
                              <a:gd name="T65" fmla="*/ 694 h 960"/>
                              <a:gd name="T66" fmla="*/ 407 w 1425"/>
                              <a:gd name="T67" fmla="*/ 619 h 960"/>
                              <a:gd name="T68" fmla="*/ 511 w 1425"/>
                              <a:gd name="T69" fmla="*/ 629 h 960"/>
                              <a:gd name="T70" fmla="*/ 742 w 1425"/>
                              <a:gd name="T71" fmla="*/ 709 h 960"/>
                              <a:gd name="T72" fmla="*/ 978 w 1425"/>
                              <a:gd name="T73" fmla="*/ 761 h 960"/>
                              <a:gd name="T74" fmla="*/ 1126 w 1425"/>
                              <a:gd name="T75" fmla="*/ 837 h 960"/>
                              <a:gd name="T76" fmla="*/ 1206 w 1425"/>
                              <a:gd name="T77" fmla="*/ 863 h 960"/>
                              <a:gd name="T78" fmla="*/ 1169 w 1425"/>
                              <a:gd name="T79" fmla="*/ 749 h 960"/>
                              <a:gd name="T80" fmla="*/ 1237 w 1425"/>
                              <a:gd name="T81" fmla="*/ 671 h 960"/>
                              <a:gd name="T82" fmla="*/ 1319 w 1425"/>
                              <a:gd name="T83" fmla="*/ 537 h 960"/>
                              <a:gd name="T84" fmla="*/ 1280 w 1425"/>
                              <a:gd name="T85" fmla="*/ 353 h 960"/>
                              <a:gd name="T86" fmla="*/ 971 w 1425"/>
                              <a:gd name="T87" fmla="*/ 259 h 960"/>
                              <a:gd name="T88" fmla="*/ 955 w 1425"/>
                              <a:gd name="T89" fmla="*/ 453 h 960"/>
                              <a:gd name="T90" fmla="*/ 762 w 1425"/>
                              <a:gd name="T91" fmla="*/ 683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425" h="960">
                                <a:moveTo>
                                  <a:pt x="1267" y="764"/>
                                </a:moveTo>
                                <a:lnTo>
                                  <a:pt x="1267" y="764"/>
                                </a:lnTo>
                                <a:cubicBezTo>
                                  <a:pt x="1268" y="767"/>
                                  <a:pt x="1268" y="769"/>
                                  <a:pt x="1269" y="770"/>
                                </a:cubicBezTo>
                                <a:cubicBezTo>
                                  <a:pt x="1275" y="797"/>
                                  <a:pt x="1291" y="817"/>
                                  <a:pt x="1314" y="830"/>
                                </a:cubicBezTo>
                                <a:cubicBezTo>
                                  <a:pt x="1326" y="837"/>
                                  <a:pt x="1335" y="847"/>
                                  <a:pt x="1349" y="851"/>
                                </a:cubicBezTo>
                                <a:cubicBezTo>
                                  <a:pt x="1367" y="858"/>
                                  <a:pt x="1375" y="881"/>
                                  <a:pt x="1369" y="900"/>
                                </a:cubicBezTo>
                                <a:cubicBezTo>
                                  <a:pt x="1367" y="906"/>
                                  <a:pt x="1363" y="912"/>
                                  <a:pt x="1360" y="918"/>
                                </a:cubicBezTo>
                                <a:cubicBezTo>
                                  <a:pt x="1357" y="925"/>
                                  <a:pt x="1352" y="929"/>
                                  <a:pt x="1345" y="931"/>
                                </a:cubicBezTo>
                                <a:cubicBezTo>
                                  <a:pt x="1335" y="934"/>
                                  <a:pt x="1324" y="938"/>
                                  <a:pt x="1313" y="939"/>
                                </a:cubicBezTo>
                                <a:cubicBezTo>
                                  <a:pt x="1301" y="940"/>
                                  <a:pt x="1290" y="945"/>
                                  <a:pt x="1278" y="949"/>
                                </a:cubicBezTo>
                                <a:cubicBezTo>
                                  <a:pt x="1268" y="953"/>
                                  <a:pt x="1257" y="955"/>
                                  <a:pt x="1246" y="957"/>
                                </a:cubicBezTo>
                                <a:cubicBezTo>
                                  <a:pt x="1225" y="960"/>
                                  <a:pt x="1203" y="960"/>
                                  <a:pt x="1181" y="957"/>
                                </a:cubicBezTo>
                                <a:cubicBezTo>
                                  <a:pt x="1145" y="953"/>
                                  <a:pt x="1114" y="937"/>
                                  <a:pt x="1085" y="916"/>
                                </a:cubicBezTo>
                                <a:cubicBezTo>
                                  <a:pt x="1066" y="901"/>
                                  <a:pt x="1052" y="883"/>
                                  <a:pt x="1036" y="866"/>
                                </a:cubicBezTo>
                                <a:cubicBezTo>
                                  <a:pt x="1032" y="860"/>
                                  <a:pt x="1026" y="858"/>
                                  <a:pt x="1018" y="858"/>
                                </a:cubicBezTo>
                                <a:cubicBezTo>
                                  <a:pt x="1016" y="858"/>
                                  <a:pt x="1013" y="859"/>
                                  <a:pt x="1010" y="859"/>
                                </a:cubicBezTo>
                                <a:cubicBezTo>
                                  <a:pt x="969" y="869"/>
                                  <a:pt x="929" y="859"/>
                                  <a:pt x="888" y="858"/>
                                </a:cubicBezTo>
                                <a:cubicBezTo>
                                  <a:pt x="867" y="852"/>
                                  <a:pt x="846" y="847"/>
                                  <a:pt x="825" y="840"/>
                                </a:cubicBezTo>
                                <a:cubicBezTo>
                                  <a:pt x="795" y="831"/>
                                  <a:pt x="766" y="820"/>
                                  <a:pt x="736" y="809"/>
                                </a:cubicBezTo>
                                <a:cubicBezTo>
                                  <a:pt x="732" y="808"/>
                                  <a:pt x="728" y="807"/>
                                  <a:pt x="725" y="805"/>
                                </a:cubicBezTo>
                                <a:cubicBezTo>
                                  <a:pt x="695" y="781"/>
                                  <a:pt x="657" y="770"/>
                                  <a:pt x="629" y="743"/>
                                </a:cubicBezTo>
                                <a:cubicBezTo>
                                  <a:pt x="626" y="740"/>
                                  <a:pt x="622" y="738"/>
                                  <a:pt x="619" y="736"/>
                                </a:cubicBezTo>
                                <a:cubicBezTo>
                                  <a:pt x="611" y="731"/>
                                  <a:pt x="602" y="727"/>
                                  <a:pt x="592" y="727"/>
                                </a:cubicBezTo>
                                <a:cubicBezTo>
                                  <a:pt x="563" y="729"/>
                                  <a:pt x="535" y="726"/>
                                  <a:pt x="507" y="721"/>
                                </a:cubicBezTo>
                                <a:cubicBezTo>
                                  <a:pt x="496" y="719"/>
                                  <a:pt x="485" y="719"/>
                                  <a:pt x="474" y="718"/>
                                </a:cubicBezTo>
                                <a:cubicBezTo>
                                  <a:pt x="463" y="718"/>
                                  <a:pt x="452" y="719"/>
                                  <a:pt x="442" y="714"/>
                                </a:cubicBezTo>
                                <a:cubicBezTo>
                                  <a:pt x="433" y="711"/>
                                  <a:pt x="426" y="712"/>
                                  <a:pt x="419" y="719"/>
                                </a:cubicBezTo>
                                <a:cubicBezTo>
                                  <a:pt x="392" y="745"/>
                                  <a:pt x="357" y="758"/>
                                  <a:pt x="324" y="773"/>
                                </a:cubicBezTo>
                                <a:cubicBezTo>
                                  <a:pt x="308" y="781"/>
                                  <a:pt x="290" y="785"/>
                                  <a:pt x="272" y="785"/>
                                </a:cubicBezTo>
                                <a:cubicBezTo>
                                  <a:pt x="241" y="784"/>
                                  <a:pt x="210" y="787"/>
                                  <a:pt x="178" y="784"/>
                                </a:cubicBezTo>
                                <a:cubicBezTo>
                                  <a:pt x="162" y="783"/>
                                  <a:pt x="146" y="780"/>
                                  <a:pt x="130" y="776"/>
                                </a:cubicBezTo>
                                <a:cubicBezTo>
                                  <a:pt x="109" y="770"/>
                                  <a:pt x="88" y="764"/>
                                  <a:pt x="67" y="758"/>
                                </a:cubicBezTo>
                                <a:cubicBezTo>
                                  <a:pt x="62" y="757"/>
                                  <a:pt x="57" y="754"/>
                                  <a:pt x="52" y="751"/>
                                </a:cubicBezTo>
                                <a:cubicBezTo>
                                  <a:pt x="46" y="748"/>
                                  <a:pt x="41" y="744"/>
                                  <a:pt x="34" y="742"/>
                                </a:cubicBezTo>
                                <a:cubicBezTo>
                                  <a:pt x="20" y="737"/>
                                  <a:pt x="12" y="728"/>
                                  <a:pt x="6" y="715"/>
                                </a:cubicBezTo>
                                <a:cubicBezTo>
                                  <a:pt x="2" y="705"/>
                                  <a:pt x="0" y="697"/>
                                  <a:pt x="3" y="687"/>
                                </a:cubicBezTo>
                                <a:cubicBezTo>
                                  <a:pt x="7" y="676"/>
                                  <a:pt x="13" y="668"/>
                                  <a:pt x="23" y="662"/>
                                </a:cubicBezTo>
                                <a:cubicBezTo>
                                  <a:pt x="32" y="658"/>
                                  <a:pt x="41" y="654"/>
                                  <a:pt x="50" y="654"/>
                                </a:cubicBezTo>
                                <a:cubicBezTo>
                                  <a:pt x="63" y="654"/>
                                  <a:pt x="74" y="648"/>
                                  <a:pt x="83" y="640"/>
                                </a:cubicBezTo>
                                <a:cubicBezTo>
                                  <a:pt x="104" y="622"/>
                                  <a:pt x="124" y="603"/>
                                  <a:pt x="132" y="574"/>
                                </a:cubicBezTo>
                                <a:cubicBezTo>
                                  <a:pt x="128" y="571"/>
                                  <a:pt x="125" y="566"/>
                                  <a:pt x="120" y="564"/>
                                </a:cubicBezTo>
                                <a:cubicBezTo>
                                  <a:pt x="97" y="551"/>
                                  <a:pt x="80" y="533"/>
                                  <a:pt x="64" y="511"/>
                                </a:cubicBezTo>
                                <a:cubicBezTo>
                                  <a:pt x="49" y="488"/>
                                  <a:pt x="36" y="465"/>
                                  <a:pt x="29" y="438"/>
                                </a:cubicBezTo>
                                <a:cubicBezTo>
                                  <a:pt x="27" y="433"/>
                                  <a:pt x="26" y="428"/>
                                  <a:pt x="24" y="423"/>
                                </a:cubicBezTo>
                                <a:cubicBezTo>
                                  <a:pt x="8" y="380"/>
                                  <a:pt x="11" y="337"/>
                                  <a:pt x="25" y="294"/>
                                </a:cubicBezTo>
                                <a:cubicBezTo>
                                  <a:pt x="36" y="263"/>
                                  <a:pt x="47" y="232"/>
                                  <a:pt x="67" y="205"/>
                                </a:cubicBezTo>
                                <a:cubicBezTo>
                                  <a:pt x="76" y="193"/>
                                  <a:pt x="85" y="182"/>
                                  <a:pt x="96" y="172"/>
                                </a:cubicBezTo>
                                <a:cubicBezTo>
                                  <a:pt x="125" y="148"/>
                                  <a:pt x="152" y="124"/>
                                  <a:pt x="181" y="100"/>
                                </a:cubicBezTo>
                                <a:cubicBezTo>
                                  <a:pt x="189" y="94"/>
                                  <a:pt x="199" y="89"/>
                                  <a:pt x="209" y="85"/>
                                </a:cubicBezTo>
                                <a:cubicBezTo>
                                  <a:pt x="248" y="70"/>
                                  <a:pt x="285" y="54"/>
                                  <a:pt x="325" y="44"/>
                                </a:cubicBezTo>
                                <a:cubicBezTo>
                                  <a:pt x="329" y="43"/>
                                  <a:pt x="333" y="42"/>
                                  <a:pt x="337" y="41"/>
                                </a:cubicBezTo>
                                <a:cubicBezTo>
                                  <a:pt x="382" y="24"/>
                                  <a:pt x="429" y="16"/>
                                  <a:pt x="476" y="8"/>
                                </a:cubicBezTo>
                                <a:cubicBezTo>
                                  <a:pt x="487" y="6"/>
                                  <a:pt x="498" y="5"/>
                                  <a:pt x="509" y="4"/>
                                </a:cubicBezTo>
                                <a:cubicBezTo>
                                  <a:pt x="551" y="1"/>
                                  <a:pt x="593" y="0"/>
                                  <a:pt x="635" y="4"/>
                                </a:cubicBezTo>
                                <a:cubicBezTo>
                                  <a:pt x="696" y="9"/>
                                  <a:pt x="753" y="25"/>
                                  <a:pt x="807" y="54"/>
                                </a:cubicBezTo>
                                <a:cubicBezTo>
                                  <a:pt x="812" y="58"/>
                                  <a:pt x="819" y="61"/>
                                  <a:pt x="824" y="65"/>
                                </a:cubicBezTo>
                                <a:cubicBezTo>
                                  <a:pt x="854" y="91"/>
                                  <a:pt x="885" y="116"/>
                                  <a:pt x="908" y="149"/>
                                </a:cubicBezTo>
                                <a:cubicBezTo>
                                  <a:pt x="912" y="154"/>
                                  <a:pt x="916" y="159"/>
                                  <a:pt x="920" y="165"/>
                                </a:cubicBezTo>
                                <a:cubicBezTo>
                                  <a:pt x="928" y="165"/>
                                  <a:pt x="934" y="165"/>
                                  <a:pt x="941" y="165"/>
                                </a:cubicBezTo>
                                <a:cubicBezTo>
                                  <a:pt x="948" y="165"/>
                                  <a:pt x="955" y="165"/>
                                  <a:pt x="961" y="163"/>
                                </a:cubicBezTo>
                                <a:cubicBezTo>
                                  <a:pt x="995" y="155"/>
                                  <a:pt x="1029" y="159"/>
                                  <a:pt x="1063" y="163"/>
                                </a:cubicBezTo>
                                <a:cubicBezTo>
                                  <a:pt x="1089" y="165"/>
                                  <a:pt x="1114" y="171"/>
                                  <a:pt x="1140" y="176"/>
                                </a:cubicBezTo>
                                <a:cubicBezTo>
                                  <a:pt x="1196" y="186"/>
                                  <a:pt x="1246" y="211"/>
                                  <a:pt x="1292" y="244"/>
                                </a:cubicBezTo>
                                <a:cubicBezTo>
                                  <a:pt x="1346" y="283"/>
                                  <a:pt x="1388" y="332"/>
                                  <a:pt x="1410" y="397"/>
                                </a:cubicBezTo>
                                <a:cubicBezTo>
                                  <a:pt x="1421" y="425"/>
                                  <a:pt x="1425" y="455"/>
                                  <a:pt x="1425" y="485"/>
                                </a:cubicBezTo>
                                <a:cubicBezTo>
                                  <a:pt x="1425" y="517"/>
                                  <a:pt x="1419" y="550"/>
                                  <a:pt x="1412" y="582"/>
                                </a:cubicBezTo>
                                <a:cubicBezTo>
                                  <a:pt x="1407" y="601"/>
                                  <a:pt x="1400" y="618"/>
                                  <a:pt x="1390" y="634"/>
                                </a:cubicBezTo>
                                <a:cubicBezTo>
                                  <a:pt x="1378" y="655"/>
                                  <a:pt x="1363" y="675"/>
                                  <a:pt x="1350" y="696"/>
                                </a:cubicBezTo>
                                <a:cubicBezTo>
                                  <a:pt x="1331" y="724"/>
                                  <a:pt x="1308" y="746"/>
                                  <a:pt x="1276" y="758"/>
                                </a:cubicBezTo>
                                <a:cubicBezTo>
                                  <a:pt x="1273" y="759"/>
                                  <a:pt x="1271" y="761"/>
                                  <a:pt x="1267" y="764"/>
                                </a:cubicBezTo>
                                <a:close/>
                                <a:moveTo>
                                  <a:pt x="511" y="629"/>
                                </a:moveTo>
                                <a:lnTo>
                                  <a:pt x="511" y="629"/>
                                </a:lnTo>
                                <a:cubicBezTo>
                                  <a:pt x="540" y="633"/>
                                  <a:pt x="563" y="634"/>
                                  <a:pt x="586" y="631"/>
                                </a:cubicBezTo>
                                <a:cubicBezTo>
                                  <a:pt x="630" y="625"/>
                                  <a:pt x="671" y="613"/>
                                  <a:pt x="711" y="594"/>
                                </a:cubicBezTo>
                                <a:cubicBezTo>
                                  <a:pt x="738" y="581"/>
                                  <a:pt x="763" y="564"/>
                                  <a:pt x="785" y="544"/>
                                </a:cubicBezTo>
                                <a:cubicBezTo>
                                  <a:pt x="795" y="536"/>
                                  <a:pt x="804" y="527"/>
                                  <a:pt x="811" y="517"/>
                                </a:cubicBezTo>
                                <a:cubicBezTo>
                                  <a:pt x="850" y="466"/>
                                  <a:pt x="872" y="408"/>
                                  <a:pt x="871" y="343"/>
                                </a:cubicBezTo>
                                <a:cubicBezTo>
                                  <a:pt x="871" y="329"/>
                                  <a:pt x="870" y="315"/>
                                  <a:pt x="869" y="302"/>
                                </a:cubicBezTo>
                                <a:cubicBezTo>
                                  <a:pt x="863" y="239"/>
                                  <a:pt x="838" y="187"/>
                                  <a:pt x="787" y="147"/>
                                </a:cubicBezTo>
                                <a:cubicBezTo>
                                  <a:pt x="777" y="139"/>
                                  <a:pt x="767" y="129"/>
                                  <a:pt x="754" y="124"/>
                                </a:cubicBezTo>
                                <a:cubicBezTo>
                                  <a:pt x="732" y="117"/>
                                  <a:pt x="712" y="105"/>
                                  <a:pt x="689" y="102"/>
                                </a:cubicBezTo>
                                <a:cubicBezTo>
                                  <a:pt x="663" y="99"/>
                                  <a:pt x="637" y="95"/>
                                  <a:pt x="612" y="92"/>
                                </a:cubicBezTo>
                                <a:cubicBezTo>
                                  <a:pt x="588" y="89"/>
                                  <a:pt x="565" y="89"/>
                                  <a:pt x="542" y="92"/>
                                </a:cubicBezTo>
                                <a:cubicBezTo>
                                  <a:pt x="505" y="97"/>
                                  <a:pt x="467" y="105"/>
                                  <a:pt x="430" y="111"/>
                                </a:cubicBezTo>
                                <a:cubicBezTo>
                                  <a:pt x="427" y="112"/>
                                  <a:pt x="424" y="112"/>
                                  <a:pt x="422" y="113"/>
                                </a:cubicBezTo>
                                <a:cubicBezTo>
                                  <a:pt x="382" y="128"/>
                                  <a:pt x="341" y="137"/>
                                  <a:pt x="301" y="151"/>
                                </a:cubicBezTo>
                                <a:cubicBezTo>
                                  <a:pt x="259" y="166"/>
                                  <a:pt x="222" y="187"/>
                                  <a:pt x="188" y="215"/>
                                </a:cubicBezTo>
                                <a:cubicBezTo>
                                  <a:pt x="138" y="258"/>
                                  <a:pt x="136" y="258"/>
                                  <a:pt x="110" y="327"/>
                                </a:cubicBezTo>
                                <a:cubicBezTo>
                                  <a:pt x="106" y="339"/>
                                  <a:pt x="104" y="351"/>
                                  <a:pt x="102" y="363"/>
                                </a:cubicBezTo>
                                <a:cubicBezTo>
                                  <a:pt x="101" y="365"/>
                                  <a:pt x="101" y="368"/>
                                  <a:pt x="102" y="371"/>
                                </a:cubicBezTo>
                                <a:cubicBezTo>
                                  <a:pt x="105" y="401"/>
                                  <a:pt x="110" y="431"/>
                                  <a:pt x="123" y="458"/>
                                </a:cubicBezTo>
                                <a:cubicBezTo>
                                  <a:pt x="132" y="476"/>
                                  <a:pt x="143" y="494"/>
                                  <a:pt x="163" y="503"/>
                                </a:cubicBezTo>
                                <a:cubicBezTo>
                                  <a:pt x="168" y="506"/>
                                  <a:pt x="172" y="509"/>
                                  <a:pt x="177" y="512"/>
                                </a:cubicBezTo>
                                <a:cubicBezTo>
                                  <a:pt x="197" y="525"/>
                                  <a:pt x="211" y="543"/>
                                  <a:pt x="223" y="563"/>
                                </a:cubicBezTo>
                                <a:cubicBezTo>
                                  <a:pt x="228" y="570"/>
                                  <a:pt x="230" y="578"/>
                                  <a:pt x="227" y="586"/>
                                </a:cubicBezTo>
                                <a:cubicBezTo>
                                  <a:pt x="219" y="609"/>
                                  <a:pt x="212" y="633"/>
                                  <a:pt x="194" y="652"/>
                                </a:cubicBezTo>
                                <a:cubicBezTo>
                                  <a:pt x="186" y="661"/>
                                  <a:pt x="180" y="671"/>
                                  <a:pt x="172" y="681"/>
                                </a:cubicBezTo>
                                <a:cubicBezTo>
                                  <a:pt x="171" y="683"/>
                                  <a:pt x="174" y="691"/>
                                  <a:pt x="176" y="691"/>
                                </a:cubicBezTo>
                                <a:cubicBezTo>
                                  <a:pt x="188" y="692"/>
                                  <a:pt x="201" y="693"/>
                                  <a:pt x="213" y="694"/>
                                </a:cubicBezTo>
                                <a:cubicBezTo>
                                  <a:pt x="238" y="696"/>
                                  <a:pt x="261" y="689"/>
                                  <a:pt x="284" y="679"/>
                                </a:cubicBezTo>
                                <a:cubicBezTo>
                                  <a:pt x="316" y="666"/>
                                  <a:pt x="346" y="651"/>
                                  <a:pt x="373" y="630"/>
                                </a:cubicBezTo>
                                <a:cubicBezTo>
                                  <a:pt x="384" y="621"/>
                                  <a:pt x="394" y="618"/>
                                  <a:pt x="407" y="619"/>
                                </a:cubicBezTo>
                                <a:cubicBezTo>
                                  <a:pt x="419" y="620"/>
                                  <a:pt x="432" y="621"/>
                                  <a:pt x="443" y="624"/>
                                </a:cubicBezTo>
                                <a:cubicBezTo>
                                  <a:pt x="458" y="627"/>
                                  <a:pt x="473" y="628"/>
                                  <a:pt x="488" y="629"/>
                                </a:cubicBezTo>
                                <a:cubicBezTo>
                                  <a:pt x="498" y="629"/>
                                  <a:pt x="507" y="629"/>
                                  <a:pt x="511" y="629"/>
                                </a:cubicBezTo>
                                <a:close/>
                                <a:moveTo>
                                  <a:pt x="734" y="700"/>
                                </a:moveTo>
                                <a:lnTo>
                                  <a:pt x="734" y="700"/>
                                </a:lnTo>
                                <a:cubicBezTo>
                                  <a:pt x="737" y="703"/>
                                  <a:pt x="739" y="707"/>
                                  <a:pt x="742" y="709"/>
                                </a:cubicBezTo>
                                <a:cubicBezTo>
                                  <a:pt x="750" y="714"/>
                                  <a:pt x="759" y="719"/>
                                  <a:pt x="768" y="721"/>
                                </a:cubicBezTo>
                                <a:cubicBezTo>
                                  <a:pt x="795" y="728"/>
                                  <a:pt x="822" y="740"/>
                                  <a:pt x="849" y="748"/>
                                </a:cubicBezTo>
                                <a:cubicBezTo>
                                  <a:pt x="891" y="760"/>
                                  <a:pt x="934" y="768"/>
                                  <a:pt x="978" y="761"/>
                                </a:cubicBezTo>
                                <a:cubicBezTo>
                                  <a:pt x="1004" y="758"/>
                                  <a:pt x="1030" y="760"/>
                                  <a:pt x="1055" y="766"/>
                                </a:cubicBezTo>
                                <a:cubicBezTo>
                                  <a:pt x="1067" y="769"/>
                                  <a:pt x="1076" y="774"/>
                                  <a:pt x="1082" y="783"/>
                                </a:cubicBezTo>
                                <a:cubicBezTo>
                                  <a:pt x="1095" y="803"/>
                                  <a:pt x="1111" y="820"/>
                                  <a:pt x="1126" y="837"/>
                                </a:cubicBezTo>
                                <a:cubicBezTo>
                                  <a:pt x="1132" y="843"/>
                                  <a:pt x="1139" y="847"/>
                                  <a:pt x="1146" y="851"/>
                                </a:cubicBezTo>
                                <a:cubicBezTo>
                                  <a:pt x="1163" y="858"/>
                                  <a:pt x="1180" y="862"/>
                                  <a:pt x="1197" y="864"/>
                                </a:cubicBezTo>
                                <a:cubicBezTo>
                                  <a:pt x="1200" y="864"/>
                                  <a:pt x="1203" y="864"/>
                                  <a:pt x="1206" y="863"/>
                                </a:cubicBezTo>
                                <a:cubicBezTo>
                                  <a:pt x="1209" y="863"/>
                                  <a:pt x="1213" y="857"/>
                                  <a:pt x="1212" y="854"/>
                                </a:cubicBezTo>
                                <a:cubicBezTo>
                                  <a:pt x="1198" y="822"/>
                                  <a:pt x="1182" y="790"/>
                                  <a:pt x="1173" y="756"/>
                                </a:cubicBezTo>
                                <a:cubicBezTo>
                                  <a:pt x="1172" y="753"/>
                                  <a:pt x="1170" y="751"/>
                                  <a:pt x="1169" y="749"/>
                                </a:cubicBezTo>
                                <a:cubicBezTo>
                                  <a:pt x="1165" y="738"/>
                                  <a:pt x="1167" y="727"/>
                                  <a:pt x="1176" y="719"/>
                                </a:cubicBezTo>
                                <a:cubicBezTo>
                                  <a:pt x="1185" y="711"/>
                                  <a:pt x="1194" y="703"/>
                                  <a:pt x="1205" y="697"/>
                                </a:cubicBezTo>
                                <a:cubicBezTo>
                                  <a:pt x="1218" y="690"/>
                                  <a:pt x="1227" y="681"/>
                                  <a:pt x="1237" y="671"/>
                                </a:cubicBezTo>
                                <a:cubicBezTo>
                                  <a:pt x="1249" y="660"/>
                                  <a:pt x="1259" y="648"/>
                                  <a:pt x="1268" y="634"/>
                                </a:cubicBezTo>
                                <a:cubicBezTo>
                                  <a:pt x="1277" y="619"/>
                                  <a:pt x="1286" y="603"/>
                                  <a:pt x="1297" y="589"/>
                                </a:cubicBezTo>
                                <a:cubicBezTo>
                                  <a:pt x="1309" y="573"/>
                                  <a:pt x="1314" y="555"/>
                                  <a:pt x="1319" y="537"/>
                                </a:cubicBezTo>
                                <a:cubicBezTo>
                                  <a:pt x="1321" y="527"/>
                                  <a:pt x="1323" y="518"/>
                                  <a:pt x="1324" y="509"/>
                                </a:cubicBezTo>
                                <a:cubicBezTo>
                                  <a:pt x="1331" y="468"/>
                                  <a:pt x="1327" y="430"/>
                                  <a:pt x="1308" y="393"/>
                                </a:cubicBezTo>
                                <a:cubicBezTo>
                                  <a:pt x="1300" y="379"/>
                                  <a:pt x="1291" y="365"/>
                                  <a:pt x="1280" y="353"/>
                                </a:cubicBezTo>
                                <a:cubicBezTo>
                                  <a:pt x="1253" y="325"/>
                                  <a:pt x="1222" y="303"/>
                                  <a:pt x="1187" y="287"/>
                                </a:cubicBezTo>
                                <a:cubicBezTo>
                                  <a:pt x="1137" y="265"/>
                                  <a:pt x="1083" y="254"/>
                                  <a:pt x="1028" y="253"/>
                                </a:cubicBezTo>
                                <a:cubicBezTo>
                                  <a:pt x="1009" y="252"/>
                                  <a:pt x="990" y="254"/>
                                  <a:pt x="971" y="259"/>
                                </a:cubicBezTo>
                                <a:cubicBezTo>
                                  <a:pt x="964" y="261"/>
                                  <a:pt x="960" y="267"/>
                                  <a:pt x="961" y="274"/>
                                </a:cubicBezTo>
                                <a:cubicBezTo>
                                  <a:pt x="962" y="277"/>
                                  <a:pt x="962" y="280"/>
                                  <a:pt x="962" y="282"/>
                                </a:cubicBezTo>
                                <a:cubicBezTo>
                                  <a:pt x="972" y="340"/>
                                  <a:pt x="971" y="396"/>
                                  <a:pt x="955" y="453"/>
                                </a:cubicBezTo>
                                <a:cubicBezTo>
                                  <a:pt x="940" y="509"/>
                                  <a:pt x="910" y="558"/>
                                  <a:pt x="875" y="603"/>
                                </a:cubicBezTo>
                                <a:cubicBezTo>
                                  <a:pt x="873" y="606"/>
                                  <a:pt x="869" y="609"/>
                                  <a:pt x="866" y="612"/>
                                </a:cubicBezTo>
                                <a:cubicBezTo>
                                  <a:pt x="834" y="639"/>
                                  <a:pt x="800" y="664"/>
                                  <a:pt x="762" y="683"/>
                                </a:cubicBezTo>
                                <a:cubicBezTo>
                                  <a:pt x="753" y="688"/>
                                  <a:pt x="742" y="692"/>
                                  <a:pt x="734" y="70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774" name="Freeform 148"/>
                        <wps:cNvSpPr>
                          <a:spLocks noEditPoints="1"/>
                        </wps:cNvSpPr>
                        <wps:spPr bwMode="auto">
                          <a:xfrm>
                            <a:off x="2090928" y="0"/>
                            <a:ext cx="402336" cy="379330"/>
                          </a:xfrm>
                          <a:custGeom>
                            <a:avLst/>
                            <a:gdLst>
                              <a:gd name="T0" fmla="*/ 281 w 897"/>
                              <a:gd name="T1" fmla="*/ 616 h 848"/>
                              <a:gd name="T2" fmla="*/ 174 w 897"/>
                              <a:gd name="T3" fmla="*/ 614 h 848"/>
                              <a:gd name="T4" fmla="*/ 69 w 897"/>
                              <a:gd name="T5" fmla="*/ 603 h 848"/>
                              <a:gd name="T6" fmla="*/ 8 w 897"/>
                              <a:gd name="T7" fmla="*/ 556 h 848"/>
                              <a:gd name="T8" fmla="*/ 2 w 897"/>
                              <a:gd name="T9" fmla="*/ 430 h 848"/>
                              <a:gd name="T10" fmla="*/ 16 w 897"/>
                              <a:gd name="T11" fmla="*/ 271 h 848"/>
                              <a:gd name="T12" fmla="*/ 71 w 897"/>
                              <a:gd name="T13" fmla="*/ 206 h 848"/>
                              <a:gd name="T14" fmla="*/ 273 w 897"/>
                              <a:gd name="T15" fmla="*/ 203 h 848"/>
                              <a:gd name="T16" fmla="*/ 239 w 897"/>
                              <a:gd name="T17" fmla="*/ 151 h 848"/>
                              <a:gd name="T18" fmla="*/ 182 w 897"/>
                              <a:gd name="T19" fmla="*/ 52 h 848"/>
                              <a:gd name="T20" fmla="*/ 221 w 897"/>
                              <a:gd name="T21" fmla="*/ 7 h 848"/>
                              <a:gd name="T22" fmla="*/ 569 w 897"/>
                              <a:gd name="T23" fmla="*/ 0 h 848"/>
                              <a:gd name="T24" fmla="*/ 621 w 897"/>
                              <a:gd name="T25" fmla="*/ 26 h 848"/>
                              <a:gd name="T26" fmla="*/ 704 w 897"/>
                              <a:gd name="T27" fmla="*/ 167 h 848"/>
                              <a:gd name="T28" fmla="*/ 861 w 897"/>
                              <a:gd name="T29" fmla="*/ 391 h 848"/>
                              <a:gd name="T30" fmla="*/ 892 w 897"/>
                              <a:gd name="T31" fmla="*/ 485 h 848"/>
                              <a:gd name="T32" fmla="*/ 802 w 897"/>
                              <a:gd name="T33" fmla="*/ 596 h 848"/>
                              <a:gd name="T34" fmla="*/ 660 w 897"/>
                              <a:gd name="T35" fmla="*/ 754 h 848"/>
                              <a:gd name="T36" fmla="*/ 632 w 897"/>
                              <a:gd name="T37" fmla="*/ 803 h 848"/>
                              <a:gd name="T38" fmla="*/ 519 w 897"/>
                              <a:gd name="T39" fmla="*/ 841 h 848"/>
                              <a:gd name="T40" fmla="*/ 396 w 897"/>
                              <a:gd name="T41" fmla="*/ 832 h 848"/>
                              <a:gd name="T42" fmla="*/ 241 w 897"/>
                              <a:gd name="T43" fmla="*/ 824 h 848"/>
                              <a:gd name="T44" fmla="*/ 192 w 897"/>
                              <a:gd name="T45" fmla="*/ 752 h 848"/>
                              <a:gd name="T46" fmla="*/ 280 w 897"/>
                              <a:gd name="T47" fmla="*/ 628 h 848"/>
                              <a:gd name="T48" fmla="*/ 554 w 897"/>
                              <a:gd name="T49" fmla="*/ 91 h 848"/>
                              <a:gd name="T50" fmla="*/ 493 w 897"/>
                              <a:gd name="T51" fmla="*/ 91 h 848"/>
                              <a:gd name="T52" fmla="*/ 329 w 897"/>
                              <a:gd name="T53" fmla="*/ 94 h 848"/>
                              <a:gd name="T54" fmla="*/ 319 w 897"/>
                              <a:gd name="T55" fmla="*/ 113 h 848"/>
                              <a:gd name="T56" fmla="*/ 392 w 897"/>
                              <a:gd name="T57" fmla="*/ 195 h 848"/>
                              <a:gd name="T58" fmla="*/ 412 w 897"/>
                              <a:gd name="T59" fmla="*/ 263 h 848"/>
                              <a:gd name="T60" fmla="*/ 326 w 897"/>
                              <a:gd name="T61" fmla="*/ 298 h 848"/>
                              <a:gd name="T62" fmla="*/ 117 w 897"/>
                              <a:gd name="T63" fmla="*/ 298 h 848"/>
                              <a:gd name="T64" fmla="*/ 103 w 897"/>
                              <a:gd name="T65" fmla="*/ 362 h 848"/>
                              <a:gd name="T66" fmla="*/ 101 w 897"/>
                              <a:gd name="T67" fmla="*/ 505 h 848"/>
                              <a:gd name="T68" fmla="*/ 258 w 897"/>
                              <a:gd name="T69" fmla="*/ 526 h 848"/>
                              <a:gd name="T70" fmla="*/ 363 w 897"/>
                              <a:gd name="T71" fmla="*/ 522 h 848"/>
                              <a:gd name="T72" fmla="*/ 412 w 897"/>
                              <a:gd name="T73" fmla="*/ 532 h 848"/>
                              <a:gd name="T74" fmla="*/ 427 w 897"/>
                              <a:gd name="T75" fmla="*/ 592 h 848"/>
                              <a:gd name="T76" fmla="*/ 397 w 897"/>
                              <a:gd name="T77" fmla="*/ 636 h 848"/>
                              <a:gd name="T78" fmla="*/ 338 w 897"/>
                              <a:gd name="T79" fmla="*/ 724 h 848"/>
                              <a:gd name="T80" fmla="*/ 447 w 897"/>
                              <a:gd name="T81" fmla="*/ 741 h 848"/>
                              <a:gd name="T82" fmla="*/ 534 w 897"/>
                              <a:gd name="T83" fmla="*/ 745 h 848"/>
                              <a:gd name="T84" fmla="*/ 650 w 897"/>
                              <a:gd name="T85" fmla="*/ 620 h 848"/>
                              <a:gd name="T86" fmla="*/ 734 w 897"/>
                              <a:gd name="T87" fmla="*/ 525 h 848"/>
                              <a:gd name="T88" fmla="*/ 793 w 897"/>
                              <a:gd name="T89" fmla="*/ 453 h 848"/>
                              <a:gd name="T90" fmla="*/ 715 w 897"/>
                              <a:gd name="T91" fmla="*/ 334 h 848"/>
                              <a:gd name="T92" fmla="*/ 565 w 897"/>
                              <a:gd name="T93" fmla="*/ 104 h 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97" h="848">
                                <a:moveTo>
                                  <a:pt x="281" y="616"/>
                                </a:moveTo>
                                <a:lnTo>
                                  <a:pt x="281" y="616"/>
                                </a:lnTo>
                                <a:cubicBezTo>
                                  <a:pt x="262" y="616"/>
                                  <a:pt x="245" y="615"/>
                                  <a:pt x="227" y="615"/>
                                </a:cubicBezTo>
                                <a:cubicBezTo>
                                  <a:pt x="209" y="614"/>
                                  <a:pt x="192" y="608"/>
                                  <a:pt x="174" y="614"/>
                                </a:cubicBezTo>
                                <a:cubicBezTo>
                                  <a:pt x="145" y="605"/>
                                  <a:pt x="114" y="613"/>
                                  <a:pt x="85" y="603"/>
                                </a:cubicBezTo>
                                <a:cubicBezTo>
                                  <a:pt x="80" y="602"/>
                                  <a:pt x="74" y="604"/>
                                  <a:pt x="69" y="603"/>
                                </a:cubicBezTo>
                                <a:cubicBezTo>
                                  <a:pt x="52" y="601"/>
                                  <a:pt x="37" y="595"/>
                                  <a:pt x="24" y="584"/>
                                </a:cubicBezTo>
                                <a:cubicBezTo>
                                  <a:pt x="16" y="577"/>
                                  <a:pt x="9" y="568"/>
                                  <a:pt x="8" y="556"/>
                                </a:cubicBezTo>
                                <a:cubicBezTo>
                                  <a:pt x="7" y="522"/>
                                  <a:pt x="0" y="489"/>
                                  <a:pt x="2" y="454"/>
                                </a:cubicBezTo>
                                <a:cubicBezTo>
                                  <a:pt x="2" y="446"/>
                                  <a:pt x="1" y="438"/>
                                  <a:pt x="2" y="430"/>
                                </a:cubicBezTo>
                                <a:cubicBezTo>
                                  <a:pt x="7" y="393"/>
                                  <a:pt x="7" y="356"/>
                                  <a:pt x="10" y="320"/>
                                </a:cubicBezTo>
                                <a:cubicBezTo>
                                  <a:pt x="12" y="303"/>
                                  <a:pt x="13" y="287"/>
                                  <a:pt x="16" y="271"/>
                                </a:cubicBezTo>
                                <a:cubicBezTo>
                                  <a:pt x="19" y="259"/>
                                  <a:pt x="23" y="247"/>
                                  <a:pt x="28" y="236"/>
                                </a:cubicBezTo>
                                <a:cubicBezTo>
                                  <a:pt x="36" y="217"/>
                                  <a:pt x="49" y="206"/>
                                  <a:pt x="71" y="206"/>
                                </a:cubicBezTo>
                                <a:cubicBezTo>
                                  <a:pt x="104" y="206"/>
                                  <a:pt x="137" y="203"/>
                                  <a:pt x="170" y="204"/>
                                </a:cubicBezTo>
                                <a:cubicBezTo>
                                  <a:pt x="204" y="206"/>
                                  <a:pt x="238" y="205"/>
                                  <a:pt x="273" y="203"/>
                                </a:cubicBezTo>
                                <a:cubicBezTo>
                                  <a:pt x="273" y="199"/>
                                  <a:pt x="275" y="193"/>
                                  <a:pt x="273" y="191"/>
                                </a:cubicBezTo>
                                <a:cubicBezTo>
                                  <a:pt x="262" y="177"/>
                                  <a:pt x="251" y="164"/>
                                  <a:pt x="239" y="151"/>
                                </a:cubicBezTo>
                                <a:cubicBezTo>
                                  <a:pt x="220" y="129"/>
                                  <a:pt x="205" y="105"/>
                                  <a:pt x="195" y="78"/>
                                </a:cubicBezTo>
                                <a:cubicBezTo>
                                  <a:pt x="191" y="69"/>
                                  <a:pt x="185" y="61"/>
                                  <a:pt x="182" y="52"/>
                                </a:cubicBezTo>
                                <a:cubicBezTo>
                                  <a:pt x="179" y="44"/>
                                  <a:pt x="180" y="36"/>
                                  <a:pt x="184" y="29"/>
                                </a:cubicBezTo>
                                <a:cubicBezTo>
                                  <a:pt x="193" y="15"/>
                                  <a:pt x="204" y="8"/>
                                  <a:pt x="221" y="7"/>
                                </a:cubicBezTo>
                                <a:cubicBezTo>
                                  <a:pt x="274" y="3"/>
                                  <a:pt x="327" y="2"/>
                                  <a:pt x="381" y="1"/>
                                </a:cubicBezTo>
                                <a:cubicBezTo>
                                  <a:pt x="443" y="1"/>
                                  <a:pt x="506" y="0"/>
                                  <a:pt x="569" y="0"/>
                                </a:cubicBezTo>
                                <a:cubicBezTo>
                                  <a:pt x="572" y="0"/>
                                  <a:pt x="574" y="0"/>
                                  <a:pt x="577" y="0"/>
                                </a:cubicBezTo>
                                <a:cubicBezTo>
                                  <a:pt x="596" y="1"/>
                                  <a:pt x="612" y="9"/>
                                  <a:pt x="621" y="26"/>
                                </a:cubicBezTo>
                                <a:cubicBezTo>
                                  <a:pt x="632" y="48"/>
                                  <a:pt x="646" y="68"/>
                                  <a:pt x="658" y="89"/>
                                </a:cubicBezTo>
                                <a:cubicBezTo>
                                  <a:pt x="673" y="116"/>
                                  <a:pt x="693" y="138"/>
                                  <a:pt x="704" y="167"/>
                                </a:cubicBezTo>
                                <a:cubicBezTo>
                                  <a:pt x="725" y="197"/>
                                  <a:pt x="746" y="227"/>
                                  <a:pt x="769" y="256"/>
                                </a:cubicBezTo>
                                <a:cubicBezTo>
                                  <a:pt x="802" y="299"/>
                                  <a:pt x="834" y="344"/>
                                  <a:pt x="861" y="391"/>
                                </a:cubicBezTo>
                                <a:cubicBezTo>
                                  <a:pt x="873" y="412"/>
                                  <a:pt x="883" y="435"/>
                                  <a:pt x="892" y="457"/>
                                </a:cubicBezTo>
                                <a:cubicBezTo>
                                  <a:pt x="897" y="466"/>
                                  <a:pt x="896" y="476"/>
                                  <a:pt x="892" y="485"/>
                                </a:cubicBezTo>
                                <a:cubicBezTo>
                                  <a:pt x="886" y="499"/>
                                  <a:pt x="877" y="512"/>
                                  <a:pt x="868" y="523"/>
                                </a:cubicBezTo>
                                <a:cubicBezTo>
                                  <a:pt x="846" y="548"/>
                                  <a:pt x="825" y="573"/>
                                  <a:pt x="802" y="596"/>
                                </a:cubicBezTo>
                                <a:cubicBezTo>
                                  <a:pt x="787" y="612"/>
                                  <a:pt x="773" y="628"/>
                                  <a:pt x="758" y="645"/>
                                </a:cubicBezTo>
                                <a:cubicBezTo>
                                  <a:pt x="726" y="682"/>
                                  <a:pt x="695" y="720"/>
                                  <a:pt x="660" y="754"/>
                                </a:cubicBezTo>
                                <a:cubicBezTo>
                                  <a:pt x="653" y="761"/>
                                  <a:pt x="647" y="769"/>
                                  <a:pt x="641" y="776"/>
                                </a:cubicBezTo>
                                <a:cubicBezTo>
                                  <a:pt x="635" y="784"/>
                                  <a:pt x="633" y="793"/>
                                  <a:pt x="632" y="803"/>
                                </a:cubicBezTo>
                                <a:cubicBezTo>
                                  <a:pt x="631" y="829"/>
                                  <a:pt x="617" y="844"/>
                                  <a:pt x="592" y="845"/>
                                </a:cubicBezTo>
                                <a:cubicBezTo>
                                  <a:pt x="567" y="846"/>
                                  <a:pt x="543" y="848"/>
                                  <a:pt x="519" y="841"/>
                                </a:cubicBezTo>
                                <a:cubicBezTo>
                                  <a:pt x="512" y="839"/>
                                  <a:pt x="505" y="838"/>
                                  <a:pt x="499" y="838"/>
                                </a:cubicBezTo>
                                <a:cubicBezTo>
                                  <a:pt x="464" y="837"/>
                                  <a:pt x="430" y="833"/>
                                  <a:pt x="396" y="832"/>
                                </a:cubicBezTo>
                                <a:cubicBezTo>
                                  <a:pt x="362" y="831"/>
                                  <a:pt x="329" y="826"/>
                                  <a:pt x="294" y="827"/>
                                </a:cubicBezTo>
                                <a:cubicBezTo>
                                  <a:pt x="277" y="828"/>
                                  <a:pt x="259" y="825"/>
                                  <a:pt x="241" y="824"/>
                                </a:cubicBezTo>
                                <a:cubicBezTo>
                                  <a:pt x="219" y="822"/>
                                  <a:pt x="203" y="809"/>
                                  <a:pt x="193" y="791"/>
                                </a:cubicBezTo>
                                <a:cubicBezTo>
                                  <a:pt x="185" y="779"/>
                                  <a:pt x="185" y="764"/>
                                  <a:pt x="192" y="752"/>
                                </a:cubicBezTo>
                                <a:cubicBezTo>
                                  <a:pt x="209" y="725"/>
                                  <a:pt x="226" y="698"/>
                                  <a:pt x="246" y="674"/>
                                </a:cubicBezTo>
                                <a:cubicBezTo>
                                  <a:pt x="258" y="660"/>
                                  <a:pt x="269" y="644"/>
                                  <a:pt x="280" y="628"/>
                                </a:cubicBezTo>
                                <a:cubicBezTo>
                                  <a:pt x="282" y="626"/>
                                  <a:pt x="281" y="621"/>
                                  <a:pt x="281" y="616"/>
                                </a:cubicBezTo>
                                <a:close/>
                                <a:moveTo>
                                  <a:pt x="554" y="91"/>
                                </a:moveTo>
                                <a:lnTo>
                                  <a:pt x="554" y="91"/>
                                </a:lnTo>
                                <a:cubicBezTo>
                                  <a:pt x="534" y="91"/>
                                  <a:pt x="513" y="91"/>
                                  <a:pt x="493" y="91"/>
                                </a:cubicBezTo>
                                <a:cubicBezTo>
                                  <a:pt x="465" y="91"/>
                                  <a:pt x="438" y="94"/>
                                  <a:pt x="411" y="92"/>
                                </a:cubicBezTo>
                                <a:cubicBezTo>
                                  <a:pt x="383" y="90"/>
                                  <a:pt x="357" y="97"/>
                                  <a:pt x="329" y="94"/>
                                </a:cubicBezTo>
                                <a:cubicBezTo>
                                  <a:pt x="324" y="93"/>
                                  <a:pt x="319" y="93"/>
                                  <a:pt x="315" y="98"/>
                                </a:cubicBezTo>
                                <a:cubicBezTo>
                                  <a:pt x="312" y="101"/>
                                  <a:pt x="313" y="107"/>
                                  <a:pt x="319" y="113"/>
                                </a:cubicBezTo>
                                <a:cubicBezTo>
                                  <a:pt x="333" y="128"/>
                                  <a:pt x="347" y="143"/>
                                  <a:pt x="361" y="158"/>
                                </a:cubicBezTo>
                                <a:cubicBezTo>
                                  <a:pt x="371" y="170"/>
                                  <a:pt x="382" y="182"/>
                                  <a:pt x="392" y="195"/>
                                </a:cubicBezTo>
                                <a:cubicBezTo>
                                  <a:pt x="402" y="208"/>
                                  <a:pt x="410" y="223"/>
                                  <a:pt x="414" y="239"/>
                                </a:cubicBezTo>
                                <a:cubicBezTo>
                                  <a:pt x="417" y="247"/>
                                  <a:pt x="416" y="255"/>
                                  <a:pt x="412" y="263"/>
                                </a:cubicBezTo>
                                <a:cubicBezTo>
                                  <a:pt x="407" y="271"/>
                                  <a:pt x="401" y="278"/>
                                  <a:pt x="393" y="283"/>
                                </a:cubicBezTo>
                                <a:cubicBezTo>
                                  <a:pt x="371" y="294"/>
                                  <a:pt x="349" y="298"/>
                                  <a:pt x="326" y="298"/>
                                </a:cubicBezTo>
                                <a:cubicBezTo>
                                  <a:pt x="281" y="297"/>
                                  <a:pt x="236" y="295"/>
                                  <a:pt x="191" y="294"/>
                                </a:cubicBezTo>
                                <a:cubicBezTo>
                                  <a:pt x="166" y="294"/>
                                  <a:pt x="142" y="297"/>
                                  <a:pt x="117" y="298"/>
                                </a:cubicBezTo>
                                <a:cubicBezTo>
                                  <a:pt x="112" y="298"/>
                                  <a:pt x="107" y="304"/>
                                  <a:pt x="106" y="309"/>
                                </a:cubicBezTo>
                                <a:cubicBezTo>
                                  <a:pt x="105" y="326"/>
                                  <a:pt x="106" y="344"/>
                                  <a:pt x="103" y="362"/>
                                </a:cubicBezTo>
                                <a:cubicBezTo>
                                  <a:pt x="98" y="392"/>
                                  <a:pt x="98" y="422"/>
                                  <a:pt x="97" y="452"/>
                                </a:cubicBezTo>
                                <a:cubicBezTo>
                                  <a:pt x="96" y="470"/>
                                  <a:pt x="98" y="487"/>
                                  <a:pt x="101" y="505"/>
                                </a:cubicBezTo>
                                <a:cubicBezTo>
                                  <a:pt x="102" y="511"/>
                                  <a:pt x="107" y="516"/>
                                  <a:pt x="115" y="517"/>
                                </a:cubicBezTo>
                                <a:cubicBezTo>
                                  <a:pt x="162" y="521"/>
                                  <a:pt x="210" y="526"/>
                                  <a:pt x="258" y="526"/>
                                </a:cubicBezTo>
                                <a:cubicBezTo>
                                  <a:pt x="270" y="526"/>
                                  <a:pt x="283" y="525"/>
                                  <a:pt x="294" y="527"/>
                                </a:cubicBezTo>
                                <a:cubicBezTo>
                                  <a:pt x="318" y="531"/>
                                  <a:pt x="341" y="529"/>
                                  <a:pt x="363" y="522"/>
                                </a:cubicBezTo>
                                <a:cubicBezTo>
                                  <a:pt x="367" y="520"/>
                                  <a:pt x="371" y="519"/>
                                  <a:pt x="375" y="519"/>
                                </a:cubicBezTo>
                                <a:cubicBezTo>
                                  <a:pt x="390" y="517"/>
                                  <a:pt x="402" y="522"/>
                                  <a:pt x="412" y="532"/>
                                </a:cubicBezTo>
                                <a:cubicBezTo>
                                  <a:pt x="415" y="535"/>
                                  <a:pt x="417" y="539"/>
                                  <a:pt x="419" y="542"/>
                                </a:cubicBezTo>
                                <a:cubicBezTo>
                                  <a:pt x="434" y="557"/>
                                  <a:pt x="432" y="574"/>
                                  <a:pt x="427" y="592"/>
                                </a:cubicBezTo>
                                <a:cubicBezTo>
                                  <a:pt x="425" y="597"/>
                                  <a:pt x="422" y="602"/>
                                  <a:pt x="419" y="606"/>
                                </a:cubicBezTo>
                                <a:cubicBezTo>
                                  <a:pt x="412" y="616"/>
                                  <a:pt x="404" y="626"/>
                                  <a:pt x="397" y="636"/>
                                </a:cubicBezTo>
                                <a:cubicBezTo>
                                  <a:pt x="383" y="656"/>
                                  <a:pt x="369" y="676"/>
                                  <a:pt x="355" y="696"/>
                                </a:cubicBezTo>
                                <a:cubicBezTo>
                                  <a:pt x="349" y="705"/>
                                  <a:pt x="344" y="715"/>
                                  <a:pt x="338" y="724"/>
                                </a:cubicBezTo>
                                <a:cubicBezTo>
                                  <a:pt x="336" y="729"/>
                                  <a:pt x="340" y="736"/>
                                  <a:pt x="345" y="736"/>
                                </a:cubicBezTo>
                                <a:cubicBezTo>
                                  <a:pt x="379" y="739"/>
                                  <a:pt x="413" y="744"/>
                                  <a:pt x="447" y="741"/>
                                </a:cubicBezTo>
                                <a:cubicBezTo>
                                  <a:pt x="463" y="740"/>
                                  <a:pt x="480" y="741"/>
                                  <a:pt x="496" y="745"/>
                                </a:cubicBezTo>
                                <a:cubicBezTo>
                                  <a:pt x="508" y="748"/>
                                  <a:pt x="520" y="748"/>
                                  <a:pt x="534" y="745"/>
                                </a:cubicBezTo>
                                <a:cubicBezTo>
                                  <a:pt x="538" y="741"/>
                                  <a:pt x="542" y="736"/>
                                  <a:pt x="547" y="731"/>
                                </a:cubicBezTo>
                                <a:cubicBezTo>
                                  <a:pt x="580" y="694"/>
                                  <a:pt x="613" y="655"/>
                                  <a:pt x="650" y="620"/>
                                </a:cubicBezTo>
                                <a:cubicBezTo>
                                  <a:pt x="658" y="612"/>
                                  <a:pt x="665" y="604"/>
                                  <a:pt x="672" y="596"/>
                                </a:cubicBezTo>
                                <a:cubicBezTo>
                                  <a:pt x="693" y="572"/>
                                  <a:pt x="713" y="549"/>
                                  <a:pt x="734" y="525"/>
                                </a:cubicBezTo>
                                <a:cubicBezTo>
                                  <a:pt x="752" y="506"/>
                                  <a:pt x="770" y="487"/>
                                  <a:pt x="787" y="468"/>
                                </a:cubicBezTo>
                                <a:cubicBezTo>
                                  <a:pt x="791" y="464"/>
                                  <a:pt x="794" y="460"/>
                                  <a:pt x="793" y="453"/>
                                </a:cubicBezTo>
                                <a:cubicBezTo>
                                  <a:pt x="784" y="438"/>
                                  <a:pt x="775" y="423"/>
                                  <a:pt x="766" y="408"/>
                                </a:cubicBezTo>
                                <a:cubicBezTo>
                                  <a:pt x="749" y="383"/>
                                  <a:pt x="734" y="357"/>
                                  <a:pt x="715" y="334"/>
                                </a:cubicBezTo>
                                <a:cubicBezTo>
                                  <a:pt x="677" y="286"/>
                                  <a:pt x="643" y="234"/>
                                  <a:pt x="613" y="181"/>
                                </a:cubicBezTo>
                                <a:cubicBezTo>
                                  <a:pt x="598" y="155"/>
                                  <a:pt x="581" y="129"/>
                                  <a:pt x="565" y="104"/>
                                </a:cubicBezTo>
                                <a:cubicBezTo>
                                  <a:pt x="563" y="99"/>
                                  <a:pt x="558" y="96"/>
                                  <a:pt x="554" y="91"/>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836" name="Freeform 201"/>
                        <wps:cNvSpPr>
                          <a:spLocks noEditPoints="1"/>
                        </wps:cNvSpPr>
                        <wps:spPr bwMode="auto">
                          <a:xfrm>
                            <a:off x="1341120" y="0"/>
                            <a:ext cx="633984" cy="451516"/>
                          </a:xfrm>
                          <a:custGeom>
                            <a:avLst/>
                            <a:gdLst>
                              <a:gd name="T0" fmla="*/ 497 w 1415"/>
                              <a:gd name="T1" fmla="*/ 937 h 1008"/>
                              <a:gd name="T2" fmla="*/ 266 w 1415"/>
                              <a:gd name="T3" fmla="*/ 724 h 1008"/>
                              <a:gd name="T4" fmla="*/ 191 w 1415"/>
                              <a:gd name="T5" fmla="*/ 512 h 1008"/>
                              <a:gd name="T6" fmla="*/ 85 w 1415"/>
                              <a:gd name="T7" fmla="*/ 403 h 1008"/>
                              <a:gd name="T8" fmla="*/ 124 w 1415"/>
                              <a:gd name="T9" fmla="*/ 77 h 1008"/>
                              <a:gd name="T10" fmla="*/ 310 w 1415"/>
                              <a:gd name="T11" fmla="*/ 29 h 1008"/>
                              <a:gd name="T12" fmla="*/ 610 w 1415"/>
                              <a:gd name="T13" fmla="*/ 108 h 1008"/>
                              <a:gd name="T14" fmla="*/ 795 w 1415"/>
                              <a:gd name="T15" fmla="*/ 101 h 1008"/>
                              <a:gd name="T16" fmla="*/ 1066 w 1415"/>
                              <a:gd name="T17" fmla="*/ 159 h 1008"/>
                              <a:gd name="T18" fmla="*/ 1207 w 1415"/>
                              <a:gd name="T19" fmla="*/ 134 h 1008"/>
                              <a:gd name="T20" fmla="*/ 1328 w 1415"/>
                              <a:gd name="T21" fmla="*/ 202 h 1008"/>
                              <a:gd name="T22" fmla="*/ 1392 w 1415"/>
                              <a:gd name="T23" fmla="*/ 359 h 1008"/>
                              <a:gd name="T24" fmla="*/ 1246 w 1415"/>
                              <a:gd name="T25" fmla="*/ 573 h 1008"/>
                              <a:gd name="T26" fmla="*/ 1189 w 1415"/>
                              <a:gd name="T27" fmla="*/ 740 h 1008"/>
                              <a:gd name="T28" fmla="*/ 1094 w 1415"/>
                              <a:gd name="T29" fmla="*/ 842 h 1008"/>
                              <a:gd name="T30" fmla="*/ 1071 w 1415"/>
                              <a:gd name="T31" fmla="*/ 871 h 1008"/>
                              <a:gd name="T32" fmla="*/ 975 w 1415"/>
                              <a:gd name="T33" fmla="*/ 936 h 1008"/>
                              <a:gd name="T34" fmla="*/ 818 w 1415"/>
                              <a:gd name="T35" fmla="*/ 968 h 1008"/>
                              <a:gd name="T36" fmla="*/ 663 w 1415"/>
                              <a:gd name="T37" fmla="*/ 1004 h 1008"/>
                              <a:gd name="T38" fmla="*/ 643 w 1415"/>
                              <a:gd name="T39" fmla="*/ 920 h 1008"/>
                              <a:gd name="T40" fmla="*/ 694 w 1415"/>
                              <a:gd name="T41" fmla="*/ 825 h 1008"/>
                              <a:gd name="T42" fmla="*/ 828 w 1415"/>
                              <a:gd name="T43" fmla="*/ 863 h 1008"/>
                              <a:gd name="T44" fmla="*/ 684 w 1415"/>
                              <a:gd name="T45" fmla="*/ 697 h 1008"/>
                              <a:gd name="T46" fmla="*/ 798 w 1415"/>
                              <a:gd name="T47" fmla="*/ 743 h 1008"/>
                              <a:gd name="T48" fmla="*/ 997 w 1415"/>
                              <a:gd name="T49" fmla="*/ 849 h 1008"/>
                              <a:gd name="T50" fmla="*/ 760 w 1415"/>
                              <a:gd name="T51" fmla="*/ 656 h 1008"/>
                              <a:gd name="T52" fmla="*/ 845 w 1415"/>
                              <a:gd name="T53" fmla="*/ 617 h 1008"/>
                              <a:gd name="T54" fmla="*/ 1098 w 1415"/>
                              <a:gd name="T55" fmla="*/ 754 h 1008"/>
                              <a:gd name="T56" fmla="*/ 897 w 1415"/>
                              <a:gd name="T57" fmla="*/ 618 h 1008"/>
                              <a:gd name="T58" fmla="*/ 902 w 1415"/>
                              <a:gd name="T59" fmla="*/ 527 h 1008"/>
                              <a:gd name="T60" fmla="*/ 1169 w 1415"/>
                              <a:gd name="T61" fmla="*/ 652 h 1008"/>
                              <a:gd name="T62" fmla="*/ 1049 w 1415"/>
                              <a:gd name="T63" fmla="*/ 536 h 1008"/>
                              <a:gd name="T64" fmla="*/ 710 w 1415"/>
                              <a:gd name="T65" fmla="*/ 377 h 1008"/>
                              <a:gd name="T66" fmla="*/ 554 w 1415"/>
                              <a:gd name="T67" fmla="*/ 412 h 1008"/>
                              <a:gd name="T68" fmla="*/ 460 w 1415"/>
                              <a:gd name="T69" fmla="*/ 305 h 1008"/>
                              <a:gd name="T70" fmla="*/ 574 w 1415"/>
                              <a:gd name="T71" fmla="*/ 183 h 1008"/>
                              <a:gd name="T72" fmla="*/ 361 w 1415"/>
                              <a:gd name="T73" fmla="*/ 147 h 1008"/>
                              <a:gd name="T74" fmla="*/ 111 w 1415"/>
                              <a:gd name="T75" fmla="*/ 229 h 1008"/>
                              <a:gd name="T76" fmla="*/ 172 w 1415"/>
                              <a:gd name="T77" fmla="*/ 373 h 1008"/>
                              <a:gd name="T78" fmla="*/ 314 w 1415"/>
                              <a:gd name="T79" fmla="*/ 540 h 1008"/>
                              <a:gd name="T80" fmla="*/ 446 w 1415"/>
                              <a:gd name="T81" fmla="*/ 526 h 1008"/>
                              <a:gd name="T82" fmla="*/ 490 w 1415"/>
                              <a:gd name="T83" fmla="*/ 633 h 1008"/>
                              <a:gd name="T84" fmla="*/ 564 w 1415"/>
                              <a:gd name="T85" fmla="*/ 719 h 1008"/>
                              <a:gd name="T86" fmla="*/ 694 w 1415"/>
                              <a:gd name="T87" fmla="*/ 825 h 1008"/>
                              <a:gd name="T88" fmla="*/ 570 w 1415"/>
                              <a:gd name="T89" fmla="*/ 819 h 1008"/>
                              <a:gd name="T90" fmla="*/ 501 w 1415"/>
                              <a:gd name="T91" fmla="*/ 833 h 1008"/>
                              <a:gd name="T92" fmla="*/ 494 w 1415"/>
                              <a:gd name="T93" fmla="*/ 720 h 1008"/>
                              <a:gd name="T94" fmla="*/ 410 w 1415"/>
                              <a:gd name="T95" fmla="*/ 741 h 1008"/>
                              <a:gd name="T96" fmla="*/ 309 w 1415"/>
                              <a:gd name="T97" fmla="*/ 657 h 1008"/>
                              <a:gd name="T98" fmla="*/ 379 w 1415"/>
                              <a:gd name="T99" fmla="*/ 657 h 1008"/>
                              <a:gd name="T100" fmla="*/ 777 w 1415"/>
                              <a:gd name="T101" fmla="*/ 270 h 1008"/>
                              <a:gd name="T102" fmla="*/ 1073 w 1415"/>
                              <a:gd name="T103" fmla="*/ 455 h 1008"/>
                              <a:gd name="T104" fmla="*/ 1193 w 1415"/>
                              <a:gd name="T105" fmla="*/ 494 h 1008"/>
                              <a:gd name="T106" fmla="*/ 1298 w 1415"/>
                              <a:gd name="T107" fmla="*/ 342 h 1008"/>
                              <a:gd name="T108" fmla="*/ 1183 w 1415"/>
                              <a:gd name="T109" fmla="*/ 229 h 1008"/>
                              <a:gd name="T110" fmla="*/ 828 w 1415"/>
                              <a:gd name="T111" fmla="*/ 192 h 1008"/>
                              <a:gd name="T112" fmla="*/ 673 w 1415"/>
                              <a:gd name="T113" fmla="*/ 232 h 1008"/>
                              <a:gd name="T114" fmla="*/ 579 w 1415"/>
                              <a:gd name="T115" fmla="*/ 348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415" h="1008">
                                <a:moveTo>
                                  <a:pt x="639" y="1008"/>
                                </a:moveTo>
                                <a:lnTo>
                                  <a:pt x="639" y="1008"/>
                                </a:lnTo>
                                <a:cubicBezTo>
                                  <a:pt x="624" y="1008"/>
                                  <a:pt x="610" y="1004"/>
                                  <a:pt x="596" y="996"/>
                                </a:cubicBezTo>
                                <a:cubicBezTo>
                                  <a:pt x="577" y="984"/>
                                  <a:pt x="556" y="970"/>
                                  <a:pt x="543" y="948"/>
                                </a:cubicBezTo>
                                <a:lnTo>
                                  <a:pt x="534" y="946"/>
                                </a:lnTo>
                                <a:cubicBezTo>
                                  <a:pt x="524" y="944"/>
                                  <a:pt x="515" y="942"/>
                                  <a:pt x="505" y="940"/>
                                </a:cubicBezTo>
                                <a:cubicBezTo>
                                  <a:pt x="502" y="939"/>
                                  <a:pt x="499" y="938"/>
                                  <a:pt x="497" y="937"/>
                                </a:cubicBezTo>
                                <a:cubicBezTo>
                                  <a:pt x="495" y="936"/>
                                  <a:pt x="493" y="936"/>
                                  <a:pt x="492" y="935"/>
                                </a:cubicBezTo>
                                <a:cubicBezTo>
                                  <a:pt x="453" y="924"/>
                                  <a:pt x="423" y="885"/>
                                  <a:pt x="423" y="846"/>
                                </a:cubicBezTo>
                                <a:cubicBezTo>
                                  <a:pt x="424" y="845"/>
                                  <a:pt x="423" y="845"/>
                                  <a:pt x="422" y="844"/>
                                </a:cubicBezTo>
                                <a:cubicBezTo>
                                  <a:pt x="399" y="840"/>
                                  <a:pt x="379" y="830"/>
                                  <a:pt x="361" y="813"/>
                                </a:cubicBezTo>
                                <a:cubicBezTo>
                                  <a:pt x="347" y="801"/>
                                  <a:pt x="336" y="786"/>
                                  <a:pt x="328" y="770"/>
                                </a:cubicBezTo>
                                <a:cubicBezTo>
                                  <a:pt x="326" y="764"/>
                                  <a:pt x="322" y="760"/>
                                  <a:pt x="316" y="759"/>
                                </a:cubicBezTo>
                                <a:cubicBezTo>
                                  <a:pt x="294" y="753"/>
                                  <a:pt x="280" y="738"/>
                                  <a:pt x="266" y="724"/>
                                </a:cubicBezTo>
                                <a:lnTo>
                                  <a:pt x="263" y="721"/>
                                </a:lnTo>
                                <a:cubicBezTo>
                                  <a:pt x="253" y="712"/>
                                  <a:pt x="242" y="698"/>
                                  <a:pt x="245" y="678"/>
                                </a:cubicBezTo>
                                <a:cubicBezTo>
                                  <a:pt x="246" y="672"/>
                                  <a:pt x="243" y="666"/>
                                  <a:pt x="240" y="660"/>
                                </a:cubicBezTo>
                                <a:cubicBezTo>
                                  <a:pt x="233" y="648"/>
                                  <a:pt x="234" y="635"/>
                                  <a:pt x="241" y="620"/>
                                </a:cubicBezTo>
                                <a:cubicBezTo>
                                  <a:pt x="244" y="616"/>
                                  <a:pt x="246" y="612"/>
                                  <a:pt x="249" y="607"/>
                                </a:cubicBezTo>
                                <a:lnTo>
                                  <a:pt x="250" y="605"/>
                                </a:lnTo>
                                <a:cubicBezTo>
                                  <a:pt x="230" y="567"/>
                                  <a:pt x="211" y="537"/>
                                  <a:pt x="191" y="512"/>
                                </a:cubicBezTo>
                                <a:cubicBezTo>
                                  <a:pt x="185" y="503"/>
                                  <a:pt x="179" y="495"/>
                                  <a:pt x="172" y="487"/>
                                </a:cubicBezTo>
                                <a:cubicBezTo>
                                  <a:pt x="165" y="477"/>
                                  <a:pt x="158" y="470"/>
                                  <a:pt x="150" y="465"/>
                                </a:cubicBezTo>
                                <a:cubicBezTo>
                                  <a:pt x="146" y="462"/>
                                  <a:pt x="142" y="459"/>
                                  <a:pt x="138" y="456"/>
                                </a:cubicBezTo>
                                <a:cubicBezTo>
                                  <a:pt x="137" y="455"/>
                                  <a:pt x="135" y="454"/>
                                  <a:pt x="133" y="452"/>
                                </a:cubicBezTo>
                                <a:lnTo>
                                  <a:pt x="126" y="447"/>
                                </a:lnTo>
                                <a:cubicBezTo>
                                  <a:pt x="120" y="442"/>
                                  <a:pt x="115" y="438"/>
                                  <a:pt x="109" y="434"/>
                                </a:cubicBezTo>
                                <a:cubicBezTo>
                                  <a:pt x="99" y="427"/>
                                  <a:pt x="88" y="419"/>
                                  <a:pt x="85" y="403"/>
                                </a:cubicBezTo>
                                <a:cubicBezTo>
                                  <a:pt x="84" y="401"/>
                                  <a:pt x="82" y="398"/>
                                  <a:pt x="77" y="396"/>
                                </a:cubicBezTo>
                                <a:cubicBezTo>
                                  <a:pt x="62" y="387"/>
                                  <a:pt x="50" y="374"/>
                                  <a:pt x="39" y="362"/>
                                </a:cubicBezTo>
                                <a:cubicBezTo>
                                  <a:pt x="35" y="358"/>
                                  <a:pt x="32" y="354"/>
                                  <a:pt x="28" y="351"/>
                                </a:cubicBezTo>
                                <a:cubicBezTo>
                                  <a:pt x="25" y="348"/>
                                  <a:pt x="23" y="344"/>
                                  <a:pt x="21" y="340"/>
                                </a:cubicBezTo>
                                <a:cubicBezTo>
                                  <a:pt x="3" y="302"/>
                                  <a:pt x="0" y="268"/>
                                  <a:pt x="13" y="235"/>
                                </a:cubicBezTo>
                                <a:cubicBezTo>
                                  <a:pt x="31" y="188"/>
                                  <a:pt x="57" y="145"/>
                                  <a:pt x="92" y="108"/>
                                </a:cubicBezTo>
                                <a:cubicBezTo>
                                  <a:pt x="102" y="97"/>
                                  <a:pt x="113" y="87"/>
                                  <a:pt x="124" y="77"/>
                                </a:cubicBezTo>
                                <a:lnTo>
                                  <a:pt x="135" y="67"/>
                                </a:lnTo>
                                <a:cubicBezTo>
                                  <a:pt x="166" y="38"/>
                                  <a:pt x="202" y="20"/>
                                  <a:pt x="239" y="3"/>
                                </a:cubicBezTo>
                                <a:cubicBezTo>
                                  <a:pt x="244" y="1"/>
                                  <a:pt x="249" y="0"/>
                                  <a:pt x="254" y="0"/>
                                </a:cubicBezTo>
                                <a:lnTo>
                                  <a:pt x="256" y="0"/>
                                </a:lnTo>
                                <a:cubicBezTo>
                                  <a:pt x="265" y="1"/>
                                  <a:pt x="271" y="3"/>
                                  <a:pt x="274" y="7"/>
                                </a:cubicBezTo>
                                <a:cubicBezTo>
                                  <a:pt x="281" y="15"/>
                                  <a:pt x="289" y="19"/>
                                  <a:pt x="299" y="23"/>
                                </a:cubicBezTo>
                                <a:cubicBezTo>
                                  <a:pt x="302" y="25"/>
                                  <a:pt x="306" y="27"/>
                                  <a:pt x="310" y="29"/>
                                </a:cubicBezTo>
                                <a:cubicBezTo>
                                  <a:pt x="324" y="37"/>
                                  <a:pt x="339" y="43"/>
                                  <a:pt x="354" y="50"/>
                                </a:cubicBezTo>
                                <a:cubicBezTo>
                                  <a:pt x="372" y="58"/>
                                  <a:pt x="391" y="67"/>
                                  <a:pt x="409" y="77"/>
                                </a:cubicBezTo>
                                <a:cubicBezTo>
                                  <a:pt x="411" y="79"/>
                                  <a:pt x="415" y="80"/>
                                  <a:pt x="419" y="81"/>
                                </a:cubicBezTo>
                                <a:lnTo>
                                  <a:pt x="430" y="82"/>
                                </a:lnTo>
                                <a:cubicBezTo>
                                  <a:pt x="447" y="85"/>
                                  <a:pt x="465" y="88"/>
                                  <a:pt x="483" y="89"/>
                                </a:cubicBezTo>
                                <a:cubicBezTo>
                                  <a:pt x="503" y="91"/>
                                  <a:pt x="524" y="92"/>
                                  <a:pt x="551" y="93"/>
                                </a:cubicBezTo>
                                <a:cubicBezTo>
                                  <a:pt x="570" y="93"/>
                                  <a:pt x="589" y="98"/>
                                  <a:pt x="610" y="108"/>
                                </a:cubicBezTo>
                                <a:cubicBezTo>
                                  <a:pt x="627" y="115"/>
                                  <a:pt x="644" y="123"/>
                                  <a:pt x="660" y="130"/>
                                </a:cubicBezTo>
                                <a:cubicBezTo>
                                  <a:pt x="664" y="132"/>
                                  <a:pt x="667" y="133"/>
                                  <a:pt x="671" y="133"/>
                                </a:cubicBezTo>
                                <a:cubicBezTo>
                                  <a:pt x="675" y="133"/>
                                  <a:pt x="679" y="132"/>
                                  <a:pt x="683" y="129"/>
                                </a:cubicBezTo>
                                <a:cubicBezTo>
                                  <a:pt x="697" y="120"/>
                                  <a:pt x="713" y="112"/>
                                  <a:pt x="730" y="106"/>
                                </a:cubicBezTo>
                                <a:cubicBezTo>
                                  <a:pt x="741" y="102"/>
                                  <a:pt x="753" y="98"/>
                                  <a:pt x="767" y="98"/>
                                </a:cubicBezTo>
                                <a:cubicBezTo>
                                  <a:pt x="768" y="98"/>
                                  <a:pt x="769" y="98"/>
                                  <a:pt x="770" y="98"/>
                                </a:cubicBezTo>
                                <a:cubicBezTo>
                                  <a:pt x="778" y="99"/>
                                  <a:pt x="786" y="100"/>
                                  <a:pt x="795" y="101"/>
                                </a:cubicBezTo>
                                <a:cubicBezTo>
                                  <a:pt x="812" y="105"/>
                                  <a:pt x="828" y="108"/>
                                  <a:pt x="842" y="112"/>
                                </a:cubicBezTo>
                                <a:lnTo>
                                  <a:pt x="846" y="112"/>
                                </a:lnTo>
                                <a:cubicBezTo>
                                  <a:pt x="860" y="116"/>
                                  <a:pt x="875" y="119"/>
                                  <a:pt x="889" y="124"/>
                                </a:cubicBezTo>
                                <a:cubicBezTo>
                                  <a:pt x="923" y="135"/>
                                  <a:pt x="958" y="144"/>
                                  <a:pt x="988" y="150"/>
                                </a:cubicBezTo>
                                <a:cubicBezTo>
                                  <a:pt x="991" y="151"/>
                                  <a:pt x="994" y="152"/>
                                  <a:pt x="997" y="152"/>
                                </a:cubicBezTo>
                                <a:lnTo>
                                  <a:pt x="1012" y="153"/>
                                </a:lnTo>
                                <a:cubicBezTo>
                                  <a:pt x="1030" y="155"/>
                                  <a:pt x="1048" y="157"/>
                                  <a:pt x="1066" y="159"/>
                                </a:cubicBezTo>
                                <a:cubicBezTo>
                                  <a:pt x="1068" y="159"/>
                                  <a:pt x="1070" y="159"/>
                                  <a:pt x="1072" y="159"/>
                                </a:cubicBezTo>
                                <a:cubicBezTo>
                                  <a:pt x="1077" y="159"/>
                                  <a:pt x="1080" y="159"/>
                                  <a:pt x="1082" y="158"/>
                                </a:cubicBezTo>
                                <a:cubicBezTo>
                                  <a:pt x="1096" y="152"/>
                                  <a:pt x="1111" y="150"/>
                                  <a:pt x="1125" y="148"/>
                                </a:cubicBezTo>
                                <a:cubicBezTo>
                                  <a:pt x="1129" y="148"/>
                                  <a:pt x="1134" y="147"/>
                                  <a:pt x="1138" y="146"/>
                                </a:cubicBezTo>
                                <a:cubicBezTo>
                                  <a:pt x="1142" y="146"/>
                                  <a:pt x="1146" y="145"/>
                                  <a:pt x="1149" y="145"/>
                                </a:cubicBezTo>
                                <a:cubicBezTo>
                                  <a:pt x="1156" y="144"/>
                                  <a:pt x="1162" y="144"/>
                                  <a:pt x="1168" y="142"/>
                                </a:cubicBezTo>
                                <a:cubicBezTo>
                                  <a:pt x="1181" y="139"/>
                                  <a:pt x="1194" y="136"/>
                                  <a:pt x="1207" y="134"/>
                                </a:cubicBezTo>
                                <a:cubicBezTo>
                                  <a:pt x="1222" y="132"/>
                                  <a:pt x="1237" y="129"/>
                                  <a:pt x="1251" y="125"/>
                                </a:cubicBezTo>
                                <a:cubicBezTo>
                                  <a:pt x="1255" y="124"/>
                                  <a:pt x="1258" y="123"/>
                                  <a:pt x="1261" y="123"/>
                                </a:cubicBezTo>
                                <a:cubicBezTo>
                                  <a:pt x="1271" y="123"/>
                                  <a:pt x="1280" y="128"/>
                                  <a:pt x="1287" y="136"/>
                                </a:cubicBezTo>
                                <a:lnTo>
                                  <a:pt x="1290" y="140"/>
                                </a:lnTo>
                                <a:cubicBezTo>
                                  <a:pt x="1301" y="150"/>
                                  <a:pt x="1311" y="162"/>
                                  <a:pt x="1317" y="177"/>
                                </a:cubicBezTo>
                                <a:cubicBezTo>
                                  <a:pt x="1319" y="182"/>
                                  <a:pt x="1321" y="187"/>
                                  <a:pt x="1324" y="192"/>
                                </a:cubicBezTo>
                                <a:cubicBezTo>
                                  <a:pt x="1325" y="195"/>
                                  <a:pt x="1327" y="198"/>
                                  <a:pt x="1328" y="202"/>
                                </a:cubicBezTo>
                                <a:cubicBezTo>
                                  <a:pt x="1331" y="208"/>
                                  <a:pt x="1334" y="214"/>
                                  <a:pt x="1336" y="221"/>
                                </a:cubicBezTo>
                                <a:cubicBezTo>
                                  <a:pt x="1341" y="233"/>
                                  <a:pt x="1347" y="246"/>
                                  <a:pt x="1353" y="258"/>
                                </a:cubicBezTo>
                                <a:cubicBezTo>
                                  <a:pt x="1355" y="262"/>
                                  <a:pt x="1357" y="266"/>
                                  <a:pt x="1359" y="270"/>
                                </a:cubicBezTo>
                                <a:cubicBezTo>
                                  <a:pt x="1365" y="283"/>
                                  <a:pt x="1372" y="297"/>
                                  <a:pt x="1377" y="312"/>
                                </a:cubicBezTo>
                                <a:cubicBezTo>
                                  <a:pt x="1379" y="317"/>
                                  <a:pt x="1380" y="322"/>
                                  <a:pt x="1382" y="327"/>
                                </a:cubicBezTo>
                                <a:cubicBezTo>
                                  <a:pt x="1384" y="332"/>
                                  <a:pt x="1385" y="337"/>
                                  <a:pt x="1387" y="341"/>
                                </a:cubicBezTo>
                                <a:cubicBezTo>
                                  <a:pt x="1389" y="347"/>
                                  <a:pt x="1391" y="353"/>
                                  <a:pt x="1392" y="359"/>
                                </a:cubicBezTo>
                                <a:cubicBezTo>
                                  <a:pt x="1395" y="370"/>
                                  <a:pt x="1398" y="380"/>
                                  <a:pt x="1402" y="390"/>
                                </a:cubicBezTo>
                                <a:cubicBezTo>
                                  <a:pt x="1415" y="426"/>
                                  <a:pt x="1405" y="459"/>
                                  <a:pt x="1372" y="487"/>
                                </a:cubicBezTo>
                                <a:cubicBezTo>
                                  <a:pt x="1364" y="494"/>
                                  <a:pt x="1355" y="501"/>
                                  <a:pt x="1347" y="507"/>
                                </a:cubicBezTo>
                                <a:lnTo>
                                  <a:pt x="1329" y="521"/>
                                </a:lnTo>
                                <a:cubicBezTo>
                                  <a:pt x="1315" y="531"/>
                                  <a:pt x="1301" y="542"/>
                                  <a:pt x="1286" y="551"/>
                                </a:cubicBezTo>
                                <a:cubicBezTo>
                                  <a:pt x="1277" y="558"/>
                                  <a:pt x="1266" y="563"/>
                                  <a:pt x="1256" y="567"/>
                                </a:cubicBezTo>
                                <a:cubicBezTo>
                                  <a:pt x="1253" y="569"/>
                                  <a:pt x="1249" y="571"/>
                                  <a:pt x="1246" y="573"/>
                                </a:cubicBezTo>
                                <a:cubicBezTo>
                                  <a:pt x="1243" y="574"/>
                                  <a:pt x="1240" y="576"/>
                                  <a:pt x="1239" y="578"/>
                                </a:cubicBezTo>
                                <a:cubicBezTo>
                                  <a:pt x="1240" y="583"/>
                                  <a:pt x="1243" y="587"/>
                                  <a:pt x="1246" y="592"/>
                                </a:cubicBezTo>
                                <a:cubicBezTo>
                                  <a:pt x="1249" y="597"/>
                                  <a:pt x="1252" y="602"/>
                                  <a:pt x="1255" y="608"/>
                                </a:cubicBezTo>
                                <a:cubicBezTo>
                                  <a:pt x="1261" y="625"/>
                                  <a:pt x="1263" y="642"/>
                                  <a:pt x="1259" y="659"/>
                                </a:cubicBezTo>
                                <a:cubicBezTo>
                                  <a:pt x="1254" y="683"/>
                                  <a:pt x="1244" y="701"/>
                                  <a:pt x="1229" y="714"/>
                                </a:cubicBezTo>
                                <a:lnTo>
                                  <a:pt x="1225" y="718"/>
                                </a:lnTo>
                                <a:cubicBezTo>
                                  <a:pt x="1215" y="727"/>
                                  <a:pt x="1204" y="737"/>
                                  <a:pt x="1189" y="740"/>
                                </a:cubicBezTo>
                                <a:cubicBezTo>
                                  <a:pt x="1183" y="741"/>
                                  <a:pt x="1181" y="743"/>
                                  <a:pt x="1180" y="750"/>
                                </a:cubicBezTo>
                                <a:cubicBezTo>
                                  <a:pt x="1180" y="751"/>
                                  <a:pt x="1179" y="753"/>
                                  <a:pt x="1179" y="755"/>
                                </a:cubicBezTo>
                                <a:cubicBezTo>
                                  <a:pt x="1181" y="775"/>
                                  <a:pt x="1170" y="788"/>
                                  <a:pt x="1162" y="797"/>
                                </a:cubicBezTo>
                                <a:cubicBezTo>
                                  <a:pt x="1158" y="801"/>
                                  <a:pt x="1154" y="806"/>
                                  <a:pt x="1150" y="811"/>
                                </a:cubicBezTo>
                                <a:cubicBezTo>
                                  <a:pt x="1147" y="815"/>
                                  <a:pt x="1144" y="820"/>
                                  <a:pt x="1140" y="823"/>
                                </a:cubicBezTo>
                                <a:cubicBezTo>
                                  <a:pt x="1129" y="836"/>
                                  <a:pt x="1116" y="842"/>
                                  <a:pt x="1101" y="842"/>
                                </a:cubicBezTo>
                                <a:cubicBezTo>
                                  <a:pt x="1100" y="842"/>
                                  <a:pt x="1096" y="842"/>
                                  <a:pt x="1094" y="842"/>
                                </a:cubicBezTo>
                                <a:cubicBezTo>
                                  <a:pt x="1091" y="842"/>
                                  <a:pt x="1087" y="842"/>
                                  <a:pt x="1083" y="843"/>
                                </a:cubicBezTo>
                                <a:lnTo>
                                  <a:pt x="1078" y="843"/>
                                </a:lnTo>
                                <a:cubicBezTo>
                                  <a:pt x="1077" y="843"/>
                                  <a:pt x="1076" y="843"/>
                                  <a:pt x="1076" y="844"/>
                                </a:cubicBezTo>
                                <a:cubicBezTo>
                                  <a:pt x="1076" y="846"/>
                                  <a:pt x="1075" y="848"/>
                                  <a:pt x="1075" y="850"/>
                                </a:cubicBezTo>
                                <a:cubicBezTo>
                                  <a:pt x="1075" y="853"/>
                                  <a:pt x="1075" y="856"/>
                                  <a:pt x="1074" y="858"/>
                                </a:cubicBezTo>
                                <a:lnTo>
                                  <a:pt x="1074" y="860"/>
                                </a:lnTo>
                                <a:cubicBezTo>
                                  <a:pt x="1074" y="863"/>
                                  <a:pt x="1073" y="868"/>
                                  <a:pt x="1071" y="871"/>
                                </a:cubicBezTo>
                                <a:cubicBezTo>
                                  <a:pt x="1063" y="883"/>
                                  <a:pt x="1055" y="896"/>
                                  <a:pt x="1046" y="908"/>
                                </a:cubicBezTo>
                                <a:cubicBezTo>
                                  <a:pt x="1042" y="914"/>
                                  <a:pt x="1037" y="918"/>
                                  <a:pt x="1032" y="922"/>
                                </a:cubicBezTo>
                                <a:lnTo>
                                  <a:pt x="1030" y="924"/>
                                </a:lnTo>
                                <a:cubicBezTo>
                                  <a:pt x="1024" y="929"/>
                                  <a:pt x="1017" y="932"/>
                                  <a:pt x="1009" y="932"/>
                                </a:cubicBezTo>
                                <a:cubicBezTo>
                                  <a:pt x="1008" y="932"/>
                                  <a:pt x="1006" y="932"/>
                                  <a:pt x="1005" y="931"/>
                                </a:cubicBezTo>
                                <a:cubicBezTo>
                                  <a:pt x="1004" y="931"/>
                                  <a:pt x="1003" y="931"/>
                                  <a:pt x="1002" y="931"/>
                                </a:cubicBezTo>
                                <a:cubicBezTo>
                                  <a:pt x="993" y="934"/>
                                  <a:pt x="984" y="936"/>
                                  <a:pt x="975" y="936"/>
                                </a:cubicBezTo>
                                <a:cubicBezTo>
                                  <a:pt x="954" y="936"/>
                                  <a:pt x="934" y="927"/>
                                  <a:pt x="917" y="918"/>
                                </a:cubicBezTo>
                                <a:cubicBezTo>
                                  <a:pt x="914" y="916"/>
                                  <a:pt x="911" y="915"/>
                                  <a:pt x="908" y="914"/>
                                </a:cubicBezTo>
                                <a:cubicBezTo>
                                  <a:pt x="907" y="916"/>
                                  <a:pt x="906" y="918"/>
                                  <a:pt x="905" y="920"/>
                                </a:cubicBezTo>
                                <a:cubicBezTo>
                                  <a:pt x="900" y="936"/>
                                  <a:pt x="887" y="944"/>
                                  <a:pt x="876" y="950"/>
                                </a:cubicBezTo>
                                <a:cubicBezTo>
                                  <a:pt x="872" y="952"/>
                                  <a:pt x="869" y="953"/>
                                  <a:pt x="866" y="955"/>
                                </a:cubicBezTo>
                                <a:cubicBezTo>
                                  <a:pt x="863" y="956"/>
                                  <a:pt x="860" y="957"/>
                                  <a:pt x="857" y="958"/>
                                </a:cubicBezTo>
                                <a:cubicBezTo>
                                  <a:pt x="845" y="965"/>
                                  <a:pt x="832" y="968"/>
                                  <a:pt x="818" y="968"/>
                                </a:cubicBezTo>
                                <a:cubicBezTo>
                                  <a:pt x="807" y="968"/>
                                  <a:pt x="796" y="966"/>
                                  <a:pt x="784" y="962"/>
                                </a:cubicBezTo>
                                <a:lnTo>
                                  <a:pt x="778" y="959"/>
                                </a:lnTo>
                                <a:cubicBezTo>
                                  <a:pt x="761" y="953"/>
                                  <a:pt x="744" y="947"/>
                                  <a:pt x="730" y="934"/>
                                </a:cubicBezTo>
                                <a:cubicBezTo>
                                  <a:pt x="730" y="934"/>
                                  <a:pt x="729" y="934"/>
                                  <a:pt x="729" y="933"/>
                                </a:cubicBezTo>
                                <a:cubicBezTo>
                                  <a:pt x="729" y="934"/>
                                  <a:pt x="729" y="934"/>
                                  <a:pt x="728" y="935"/>
                                </a:cubicBezTo>
                                <a:cubicBezTo>
                                  <a:pt x="723" y="946"/>
                                  <a:pt x="716" y="959"/>
                                  <a:pt x="707" y="972"/>
                                </a:cubicBezTo>
                                <a:cubicBezTo>
                                  <a:pt x="694" y="989"/>
                                  <a:pt x="676" y="998"/>
                                  <a:pt x="663" y="1004"/>
                                </a:cubicBezTo>
                                <a:cubicBezTo>
                                  <a:pt x="657" y="1007"/>
                                  <a:pt x="650" y="1008"/>
                                  <a:pt x="641" y="1008"/>
                                </a:cubicBezTo>
                                <a:lnTo>
                                  <a:pt x="639" y="1008"/>
                                </a:lnTo>
                                <a:close/>
                                <a:moveTo>
                                  <a:pt x="630" y="868"/>
                                </a:moveTo>
                                <a:lnTo>
                                  <a:pt x="630" y="868"/>
                                </a:lnTo>
                                <a:cubicBezTo>
                                  <a:pt x="622" y="877"/>
                                  <a:pt x="617" y="888"/>
                                  <a:pt x="613" y="899"/>
                                </a:cubicBezTo>
                                <a:cubicBezTo>
                                  <a:pt x="620" y="910"/>
                                  <a:pt x="629" y="917"/>
                                  <a:pt x="640" y="919"/>
                                </a:cubicBezTo>
                                <a:cubicBezTo>
                                  <a:pt x="641" y="920"/>
                                  <a:pt x="642" y="920"/>
                                  <a:pt x="643" y="920"/>
                                </a:cubicBezTo>
                                <a:cubicBezTo>
                                  <a:pt x="646" y="920"/>
                                  <a:pt x="648" y="919"/>
                                  <a:pt x="650" y="919"/>
                                </a:cubicBezTo>
                                <a:cubicBezTo>
                                  <a:pt x="658" y="918"/>
                                  <a:pt x="663" y="912"/>
                                  <a:pt x="665" y="901"/>
                                </a:cubicBezTo>
                                <a:cubicBezTo>
                                  <a:pt x="667" y="892"/>
                                  <a:pt x="663" y="888"/>
                                  <a:pt x="660" y="885"/>
                                </a:cubicBezTo>
                                <a:cubicBezTo>
                                  <a:pt x="652" y="880"/>
                                  <a:pt x="644" y="876"/>
                                  <a:pt x="636" y="871"/>
                                </a:cubicBezTo>
                                <a:lnTo>
                                  <a:pt x="630" y="868"/>
                                </a:lnTo>
                                <a:close/>
                                <a:moveTo>
                                  <a:pt x="694" y="825"/>
                                </a:moveTo>
                                <a:lnTo>
                                  <a:pt x="694" y="825"/>
                                </a:lnTo>
                                <a:cubicBezTo>
                                  <a:pt x="706" y="825"/>
                                  <a:pt x="717" y="829"/>
                                  <a:pt x="728" y="838"/>
                                </a:cubicBezTo>
                                <a:cubicBezTo>
                                  <a:pt x="737" y="844"/>
                                  <a:pt x="747" y="851"/>
                                  <a:pt x="759" y="859"/>
                                </a:cubicBezTo>
                                <a:cubicBezTo>
                                  <a:pt x="780" y="872"/>
                                  <a:pt x="796" y="880"/>
                                  <a:pt x="813" y="885"/>
                                </a:cubicBezTo>
                                <a:cubicBezTo>
                                  <a:pt x="815" y="886"/>
                                  <a:pt x="817" y="886"/>
                                  <a:pt x="818" y="886"/>
                                </a:cubicBezTo>
                                <a:cubicBezTo>
                                  <a:pt x="821" y="886"/>
                                  <a:pt x="824" y="886"/>
                                  <a:pt x="827" y="884"/>
                                </a:cubicBezTo>
                                <a:cubicBezTo>
                                  <a:pt x="830" y="883"/>
                                  <a:pt x="830" y="882"/>
                                  <a:pt x="831" y="882"/>
                                </a:cubicBezTo>
                                <a:cubicBezTo>
                                  <a:pt x="830" y="875"/>
                                  <a:pt x="829" y="869"/>
                                  <a:pt x="828" y="863"/>
                                </a:cubicBezTo>
                                <a:lnTo>
                                  <a:pt x="828" y="858"/>
                                </a:lnTo>
                                <a:cubicBezTo>
                                  <a:pt x="815" y="846"/>
                                  <a:pt x="803" y="837"/>
                                  <a:pt x="789" y="831"/>
                                </a:cubicBezTo>
                                <a:cubicBezTo>
                                  <a:pt x="775" y="825"/>
                                  <a:pt x="764" y="816"/>
                                  <a:pt x="753" y="808"/>
                                </a:cubicBezTo>
                                <a:cubicBezTo>
                                  <a:pt x="741" y="798"/>
                                  <a:pt x="732" y="786"/>
                                  <a:pt x="723" y="775"/>
                                </a:cubicBezTo>
                                <a:cubicBezTo>
                                  <a:pt x="717" y="768"/>
                                  <a:pt x="711" y="763"/>
                                  <a:pt x="705" y="758"/>
                                </a:cubicBezTo>
                                <a:cubicBezTo>
                                  <a:pt x="700" y="754"/>
                                  <a:pt x="695" y="749"/>
                                  <a:pt x="690" y="744"/>
                                </a:cubicBezTo>
                                <a:cubicBezTo>
                                  <a:pt x="682" y="736"/>
                                  <a:pt x="674" y="721"/>
                                  <a:pt x="684" y="697"/>
                                </a:cubicBezTo>
                                <a:cubicBezTo>
                                  <a:pt x="686" y="691"/>
                                  <a:pt x="693" y="687"/>
                                  <a:pt x="698" y="685"/>
                                </a:cubicBezTo>
                                <a:cubicBezTo>
                                  <a:pt x="702" y="683"/>
                                  <a:pt x="707" y="682"/>
                                  <a:pt x="711" y="682"/>
                                </a:cubicBezTo>
                                <a:cubicBezTo>
                                  <a:pt x="717" y="682"/>
                                  <a:pt x="723" y="684"/>
                                  <a:pt x="728" y="687"/>
                                </a:cubicBezTo>
                                <a:cubicBezTo>
                                  <a:pt x="733" y="690"/>
                                  <a:pt x="737" y="694"/>
                                  <a:pt x="741" y="697"/>
                                </a:cubicBezTo>
                                <a:cubicBezTo>
                                  <a:pt x="743" y="699"/>
                                  <a:pt x="745" y="701"/>
                                  <a:pt x="747" y="703"/>
                                </a:cubicBezTo>
                                <a:cubicBezTo>
                                  <a:pt x="752" y="707"/>
                                  <a:pt x="757" y="711"/>
                                  <a:pt x="762" y="715"/>
                                </a:cubicBezTo>
                                <a:cubicBezTo>
                                  <a:pt x="774" y="724"/>
                                  <a:pt x="786" y="734"/>
                                  <a:pt x="798" y="743"/>
                                </a:cubicBezTo>
                                <a:cubicBezTo>
                                  <a:pt x="821" y="759"/>
                                  <a:pt x="844" y="774"/>
                                  <a:pt x="866" y="790"/>
                                </a:cubicBezTo>
                                <a:cubicBezTo>
                                  <a:pt x="880" y="799"/>
                                  <a:pt x="893" y="808"/>
                                  <a:pt x="906" y="817"/>
                                </a:cubicBezTo>
                                <a:cubicBezTo>
                                  <a:pt x="927" y="831"/>
                                  <a:pt x="947" y="842"/>
                                  <a:pt x="967" y="852"/>
                                </a:cubicBezTo>
                                <a:cubicBezTo>
                                  <a:pt x="973" y="854"/>
                                  <a:pt x="979" y="855"/>
                                  <a:pt x="986" y="855"/>
                                </a:cubicBezTo>
                                <a:cubicBezTo>
                                  <a:pt x="988" y="855"/>
                                  <a:pt x="991" y="855"/>
                                  <a:pt x="994" y="855"/>
                                </a:cubicBezTo>
                                <a:cubicBezTo>
                                  <a:pt x="995" y="855"/>
                                  <a:pt x="996" y="854"/>
                                  <a:pt x="997" y="853"/>
                                </a:cubicBezTo>
                                <a:cubicBezTo>
                                  <a:pt x="997" y="852"/>
                                  <a:pt x="998" y="851"/>
                                  <a:pt x="997" y="849"/>
                                </a:cubicBezTo>
                                <a:cubicBezTo>
                                  <a:pt x="996" y="847"/>
                                  <a:pt x="995" y="844"/>
                                  <a:pt x="995" y="842"/>
                                </a:cubicBezTo>
                                <a:lnTo>
                                  <a:pt x="990" y="829"/>
                                </a:lnTo>
                                <a:cubicBezTo>
                                  <a:pt x="988" y="822"/>
                                  <a:pt x="985" y="814"/>
                                  <a:pt x="983" y="807"/>
                                </a:cubicBezTo>
                                <a:cubicBezTo>
                                  <a:pt x="982" y="803"/>
                                  <a:pt x="980" y="801"/>
                                  <a:pt x="976" y="798"/>
                                </a:cubicBezTo>
                                <a:lnTo>
                                  <a:pt x="955" y="786"/>
                                </a:lnTo>
                                <a:cubicBezTo>
                                  <a:pt x="940" y="777"/>
                                  <a:pt x="926" y="768"/>
                                  <a:pt x="911" y="759"/>
                                </a:cubicBezTo>
                                <a:cubicBezTo>
                                  <a:pt x="866" y="730"/>
                                  <a:pt x="812" y="695"/>
                                  <a:pt x="760" y="656"/>
                                </a:cubicBezTo>
                                <a:lnTo>
                                  <a:pt x="759" y="655"/>
                                </a:lnTo>
                                <a:cubicBezTo>
                                  <a:pt x="756" y="653"/>
                                  <a:pt x="753" y="651"/>
                                  <a:pt x="751" y="648"/>
                                </a:cubicBezTo>
                                <a:cubicBezTo>
                                  <a:pt x="739" y="633"/>
                                  <a:pt x="735" y="609"/>
                                  <a:pt x="753" y="591"/>
                                </a:cubicBezTo>
                                <a:cubicBezTo>
                                  <a:pt x="760" y="585"/>
                                  <a:pt x="767" y="582"/>
                                  <a:pt x="775" y="582"/>
                                </a:cubicBezTo>
                                <a:cubicBezTo>
                                  <a:pt x="779" y="582"/>
                                  <a:pt x="782" y="582"/>
                                  <a:pt x="786" y="584"/>
                                </a:cubicBezTo>
                                <a:cubicBezTo>
                                  <a:pt x="805" y="591"/>
                                  <a:pt x="823" y="601"/>
                                  <a:pt x="842" y="615"/>
                                </a:cubicBezTo>
                                <a:lnTo>
                                  <a:pt x="845" y="617"/>
                                </a:lnTo>
                                <a:cubicBezTo>
                                  <a:pt x="854" y="623"/>
                                  <a:pt x="863" y="630"/>
                                  <a:pt x="872" y="636"/>
                                </a:cubicBezTo>
                                <a:cubicBezTo>
                                  <a:pt x="908" y="658"/>
                                  <a:pt x="944" y="679"/>
                                  <a:pt x="980" y="701"/>
                                </a:cubicBezTo>
                                <a:lnTo>
                                  <a:pt x="1014" y="721"/>
                                </a:lnTo>
                                <a:cubicBezTo>
                                  <a:pt x="1036" y="735"/>
                                  <a:pt x="1056" y="745"/>
                                  <a:pt x="1077" y="753"/>
                                </a:cubicBezTo>
                                <a:cubicBezTo>
                                  <a:pt x="1081" y="755"/>
                                  <a:pt x="1085" y="757"/>
                                  <a:pt x="1089" y="758"/>
                                </a:cubicBezTo>
                                <a:cubicBezTo>
                                  <a:pt x="1089" y="758"/>
                                  <a:pt x="1089" y="758"/>
                                  <a:pt x="1089" y="758"/>
                                </a:cubicBezTo>
                                <a:cubicBezTo>
                                  <a:pt x="1093" y="758"/>
                                  <a:pt x="1096" y="756"/>
                                  <a:pt x="1098" y="754"/>
                                </a:cubicBezTo>
                                <a:cubicBezTo>
                                  <a:pt x="1099" y="752"/>
                                  <a:pt x="1099" y="750"/>
                                  <a:pt x="1099" y="749"/>
                                </a:cubicBezTo>
                                <a:cubicBezTo>
                                  <a:pt x="1098" y="745"/>
                                  <a:pt x="1097" y="741"/>
                                  <a:pt x="1095" y="736"/>
                                </a:cubicBezTo>
                                <a:cubicBezTo>
                                  <a:pt x="1095" y="735"/>
                                  <a:pt x="1094" y="733"/>
                                  <a:pt x="1093" y="732"/>
                                </a:cubicBezTo>
                                <a:cubicBezTo>
                                  <a:pt x="1085" y="725"/>
                                  <a:pt x="1074" y="718"/>
                                  <a:pt x="1059" y="711"/>
                                </a:cubicBezTo>
                                <a:lnTo>
                                  <a:pt x="1056" y="709"/>
                                </a:lnTo>
                                <a:cubicBezTo>
                                  <a:pt x="1045" y="705"/>
                                  <a:pt x="1035" y="699"/>
                                  <a:pt x="1025" y="694"/>
                                </a:cubicBezTo>
                                <a:cubicBezTo>
                                  <a:pt x="982" y="669"/>
                                  <a:pt x="939" y="643"/>
                                  <a:pt x="897" y="618"/>
                                </a:cubicBezTo>
                                <a:lnTo>
                                  <a:pt x="895" y="617"/>
                                </a:lnTo>
                                <a:cubicBezTo>
                                  <a:pt x="880" y="608"/>
                                  <a:pt x="868" y="595"/>
                                  <a:pt x="857" y="577"/>
                                </a:cubicBezTo>
                                <a:cubicBezTo>
                                  <a:pt x="851" y="565"/>
                                  <a:pt x="850" y="552"/>
                                  <a:pt x="855" y="537"/>
                                </a:cubicBezTo>
                                <a:cubicBezTo>
                                  <a:pt x="859" y="525"/>
                                  <a:pt x="868" y="518"/>
                                  <a:pt x="880" y="518"/>
                                </a:cubicBezTo>
                                <a:cubicBezTo>
                                  <a:pt x="884" y="518"/>
                                  <a:pt x="889" y="519"/>
                                  <a:pt x="893" y="521"/>
                                </a:cubicBezTo>
                                <a:cubicBezTo>
                                  <a:pt x="895" y="523"/>
                                  <a:pt x="898" y="524"/>
                                  <a:pt x="900" y="525"/>
                                </a:cubicBezTo>
                                <a:lnTo>
                                  <a:pt x="902" y="527"/>
                                </a:lnTo>
                                <a:cubicBezTo>
                                  <a:pt x="938" y="549"/>
                                  <a:pt x="972" y="570"/>
                                  <a:pt x="1008" y="590"/>
                                </a:cubicBezTo>
                                <a:cubicBezTo>
                                  <a:pt x="1015" y="594"/>
                                  <a:pt x="1022" y="597"/>
                                  <a:pt x="1029" y="601"/>
                                </a:cubicBezTo>
                                <a:cubicBezTo>
                                  <a:pt x="1053" y="614"/>
                                  <a:pt x="1078" y="628"/>
                                  <a:pt x="1101" y="645"/>
                                </a:cubicBezTo>
                                <a:cubicBezTo>
                                  <a:pt x="1101" y="646"/>
                                  <a:pt x="1102" y="646"/>
                                  <a:pt x="1103" y="646"/>
                                </a:cubicBezTo>
                                <a:cubicBezTo>
                                  <a:pt x="1104" y="647"/>
                                  <a:pt x="1105" y="648"/>
                                  <a:pt x="1106" y="648"/>
                                </a:cubicBezTo>
                                <a:cubicBezTo>
                                  <a:pt x="1116" y="655"/>
                                  <a:pt x="1126" y="658"/>
                                  <a:pt x="1138" y="658"/>
                                </a:cubicBezTo>
                                <a:cubicBezTo>
                                  <a:pt x="1147" y="658"/>
                                  <a:pt x="1157" y="656"/>
                                  <a:pt x="1169" y="652"/>
                                </a:cubicBezTo>
                                <a:cubicBezTo>
                                  <a:pt x="1177" y="650"/>
                                  <a:pt x="1179" y="643"/>
                                  <a:pt x="1179" y="638"/>
                                </a:cubicBezTo>
                                <a:cubicBezTo>
                                  <a:pt x="1180" y="628"/>
                                  <a:pt x="1177" y="623"/>
                                  <a:pt x="1170" y="619"/>
                                </a:cubicBezTo>
                                <a:cubicBezTo>
                                  <a:pt x="1162" y="615"/>
                                  <a:pt x="1155" y="610"/>
                                  <a:pt x="1148" y="605"/>
                                </a:cubicBezTo>
                                <a:lnTo>
                                  <a:pt x="1141" y="600"/>
                                </a:lnTo>
                                <a:cubicBezTo>
                                  <a:pt x="1132" y="594"/>
                                  <a:pt x="1124" y="589"/>
                                  <a:pt x="1115" y="583"/>
                                </a:cubicBezTo>
                                <a:cubicBezTo>
                                  <a:pt x="1106" y="576"/>
                                  <a:pt x="1096" y="569"/>
                                  <a:pt x="1087" y="562"/>
                                </a:cubicBezTo>
                                <a:cubicBezTo>
                                  <a:pt x="1075" y="553"/>
                                  <a:pt x="1062" y="544"/>
                                  <a:pt x="1049" y="536"/>
                                </a:cubicBezTo>
                                <a:cubicBezTo>
                                  <a:pt x="1038" y="528"/>
                                  <a:pt x="1025" y="520"/>
                                  <a:pt x="1014" y="512"/>
                                </a:cubicBezTo>
                                <a:cubicBezTo>
                                  <a:pt x="981" y="487"/>
                                  <a:pt x="946" y="464"/>
                                  <a:pt x="913" y="442"/>
                                </a:cubicBezTo>
                                <a:cubicBezTo>
                                  <a:pt x="875" y="417"/>
                                  <a:pt x="837" y="393"/>
                                  <a:pt x="800" y="369"/>
                                </a:cubicBezTo>
                                <a:lnTo>
                                  <a:pt x="761" y="344"/>
                                </a:lnTo>
                                <a:cubicBezTo>
                                  <a:pt x="761" y="344"/>
                                  <a:pt x="761" y="344"/>
                                  <a:pt x="761" y="344"/>
                                </a:cubicBezTo>
                                <a:cubicBezTo>
                                  <a:pt x="751" y="361"/>
                                  <a:pt x="735" y="368"/>
                                  <a:pt x="719" y="374"/>
                                </a:cubicBezTo>
                                <a:cubicBezTo>
                                  <a:pt x="716" y="375"/>
                                  <a:pt x="713" y="376"/>
                                  <a:pt x="710" y="377"/>
                                </a:cubicBezTo>
                                <a:cubicBezTo>
                                  <a:pt x="705" y="378"/>
                                  <a:pt x="701" y="379"/>
                                  <a:pt x="697" y="381"/>
                                </a:cubicBezTo>
                                <a:cubicBezTo>
                                  <a:pt x="678" y="390"/>
                                  <a:pt x="659" y="396"/>
                                  <a:pt x="641" y="403"/>
                                </a:cubicBezTo>
                                <a:cubicBezTo>
                                  <a:pt x="631" y="406"/>
                                  <a:pt x="622" y="409"/>
                                  <a:pt x="612" y="413"/>
                                </a:cubicBezTo>
                                <a:cubicBezTo>
                                  <a:pt x="607" y="415"/>
                                  <a:pt x="601" y="416"/>
                                  <a:pt x="595" y="416"/>
                                </a:cubicBezTo>
                                <a:lnTo>
                                  <a:pt x="593" y="416"/>
                                </a:lnTo>
                                <a:cubicBezTo>
                                  <a:pt x="582" y="415"/>
                                  <a:pt x="570" y="415"/>
                                  <a:pt x="558" y="412"/>
                                </a:cubicBezTo>
                                <a:lnTo>
                                  <a:pt x="554" y="412"/>
                                </a:lnTo>
                                <a:cubicBezTo>
                                  <a:pt x="549" y="411"/>
                                  <a:pt x="545" y="410"/>
                                  <a:pt x="542" y="410"/>
                                </a:cubicBezTo>
                                <a:cubicBezTo>
                                  <a:pt x="540" y="410"/>
                                  <a:pt x="538" y="410"/>
                                  <a:pt x="537" y="410"/>
                                </a:cubicBezTo>
                                <a:cubicBezTo>
                                  <a:pt x="534" y="411"/>
                                  <a:pt x="532" y="411"/>
                                  <a:pt x="529" y="411"/>
                                </a:cubicBezTo>
                                <a:cubicBezTo>
                                  <a:pt x="519" y="411"/>
                                  <a:pt x="511" y="407"/>
                                  <a:pt x="503" y="403"/>
                                </a:cubicBezTo>
                                <a:cubicBezTo>
                                  <a:pt x="470" y="386"/>
                                  <a:pt x="455" y="357"/>
                                  <a:pt x="458" y="319"/>
                                </a:cubicBezTo>
                                <a:cubicBezTo>
                                  <a:pt x="459" y="315"/>
                                  <a:pt x="459" y="311"/>
                                  <a:pt x="460" y="307"/>
                                </a:cubicBezTo>
                                <a:lnTo>
                                  <a:pt x="460" y="305"/>
                                </a:lnTo>
                                <a:cubicBezTo>
                                  <a:pt x="460" y="303"/>
                                  <a:pt x="461" y="301"/>
                                  <a:pt x="461" y="299"/>
                                </a:cubicBezTo>
                                <a:cubicBezTo>
                                  <a:pt x="461" y="295"/>
                                  <a:pt x="462" y="292"/>
                                  <a:pt x="462" y="289"/>
                                </a:cubicBezTo>
                                <a:cubicBezTo>
                                  <a:pt x="461" y="276"/>
                                  <a:pt x="467" y="266"/>
                                  <a:pt x="474" y="259"/>
                                </a:cubicBezTo>
                                <a:cubicBezTo>
                                  <a:pt x="484" y="248"/>
                                  <a:pt x="496" y="239"/>
                                  <a:pt x="511" y="230"/>
                                </a:cubicBezTo>
                                <a:cubicBezTo>
                                  <a:pt x="522" y="223"/>
                                  <a:pt x="575" y="190"/>
                                  <a:pt x="575" y="190"/>
                                </a:cubicBezTo>
                                <a:cubicBezTo>
                                  <a:pt x="578" y="188"/>
                                  <a:pt x="579" y="187"/>
                                  <a:pt x="580" y="187"/>
                                </a:cubicBezTo>
                                <a:cubicBezTo>
                                  <a:pt x="579" y="186"/>
                                  <a:pt x="577" y="184"/>
                                  <a:pt x="574" y="183"/>
                                </a:cubicBezTo>
                                <a:cubicBezTo>
                                  <a:pt x="562" y="179"/>
                                  <a:pt x="549" y="175"/>
                                  <a:pt x="536" y="175"/>
                                </a:cubicBezTo>
                                <a:cubicBezTo>
                                  <a:pt x="531" y="175"/>
                                  <a:pt x="526" y="175"/>
                                  <a:pt x="520" y="175"/>
                                </a:cubicBezTo>
                                <a:cubicBezTo>
                                  <a:pt x="515" y="175"/>
                                  <a:pt x="510" y="175"/>
                                  <a:pt x="505" y="175"/>
                                </a:cubicBezTo>
                                <a:cubicBezTo>
                                  <a:pt x="501" y="175"/>
                                  <a:pt x="498" y="175"/>
                                  <a:pt x="495" y="175"/>
                                </a:cubicBezTo>
                                <a:cubicBezTo>
                                  <a:pt x="491" y="175"/>
                                  <a:pt x="487" y="175"/>
                                  <a:pt x="483" y="175"/>
                                </a:cubicBezTo>
                                <a:cubicBezTo>
                                  <a:pt x="455" y="175"/>
                                  <a:pt x="427" y="171"/>
                                  <a:pt x="401" y="166"/>
                                </a:cubicBezTo>
                                <a:cubicBezTo>
                                  <a:pt x="385" y="163"/>
                                  <a:pt x="372" y="157"/>
                                  <a:pt x="361" y="147"/>
                                </a:cubicBezTo>
                                <a:cubicBezTo>
                                  <a:pt x="358" y="144"/>
                                  <a:pt x="355" y="142"/>
                                  <a:pt x="351" y="141"/>
                                </a:cubicBezTo>
                                <a:cubicBezTo>
                                  <a:pt x="324" y="130"/>
                                  <a:pt x="297" y="116"/>
                                  <a:pt x="272" y="102"/>
                                </a:cubicBezTo>
                                <a:lnTo>
                                  <a:pt x="262" y="96"/>
                                </a:lnTo>
                                <a:cubicBezTo>
                                  <a:pt x="259" y="94"/>
                                  <a:pt x="257" y="94"/>
                                  <a:pt x="255" y="94"/>
                                </a:cubicBezTo>
                                <a:cubicBezTo>
                                  <a:pt x="253" y="94"/>
                                  <a:pt x="251" y="94"/>
                                  <a:pt x="249" y="95"/>
                                </a:cubicBezTo>
                                <a:cubicBezTo>
                                  <a:pt x="230" y="106"/>
                                  <a:pt x="212" y="118"/>
                                  <a:pt x="198" y="128"/>
                                </a:cubicBezTo>
                                <a:cubicBezTo>
                                  <a:pt x="166" y="152"/>
                                  <a:pt x="138" y="184"/>
                                  <a:pt x="111" y="229"/>
                                </a:cubicBezTo>
                                <a:cubicBezTo>
                                  <a:pt x="104" y="241"/>
                                  <a:pt x="98" y="255"/>
                                  <a:pt x="93" y="269"/>
                                </a:cubicBezTo>
                                <a:cubicBezTo>
                                  <a:pt x="90" y="277"/>
                                  <a:pt x="88" y="285"/>
                                  <a:pt x="86" y="294"/>
                                </a:cubicBezTo>
                                <a:lnTo>
                                  <a:pt x="85" y="301"/>
                                </a:lnTo>
                                <a:cubicBezTo>
                                  <a:pt x="85" y="302"/>
                                  <a:pt x="85" y="304"/>
                                  <a:pt x="85" y="306"/>
                                </a:cubicBezTo>
                                <a:cubicBezTo>
                                  <a:pt x="85" y="306"/>
                                  <a:pt x="85" y="306"/>
                                  <a:pt x="85" y="306"/>
                                </a:cubicBezTo>
                                <a:cubicBezTo>
                                  <a:pt x="101" y="324"/>
                                  <a:pt x="119" y="341"/>
                                  <a:pt x="141" y="353"/>
                                </a:cubicBezTo>
                                <a:cubicBezTo>
                                  <a:pt x="152" y="359"/>
                                  <a:pt x="162" y="366"/>
                                  <a:pt x="172" y="373"/>
                                </a:cubicBezTo>
                                <a:cubicBezTo>
                                  <a:pt x="176" y="376"/>
                                  <a:pt x="179" y="378"/>
                                  <a:pt x="182" y="380"/>
                                </a:cubicBezTo>
                                <a:cubicBezTo>
                                  <a:pt x="198" y="391"/>
                                  <a:pt x="214" y="405"/>
                                  <a:pt x="229" y="422"/>
                                </a:cubicBezTo>
                                <a:cubicBezTo>
                                  <a:pt x="254" y="451"/>
                                  <a:pt x="277" y="481"/>
                                  <a:pt x="296" y="512"/>
                                </a:cubicBezTo>
                                <a:cubicBezTo>
                                  <a:pt x="299" y="518"/>
                                  <a:pt x="303" y="524"/>
                                  <a:pt x="307" y="530"/>
                                </a:cubicBezTo>
                                <a:lnTo>
                                  <a:pt x="309" y="532"/>
                                </a:lnTo>
                                <a:cubicBezTo>
                                  <a:pt x="310" y="534"/>
                                  <a:pt x="312" y="537"/>
                                  <a:pt x="313" y="539"/>
                                </a:cubicBezTo>
                                <a:lnTo>
                                  <a:pt x="314" y="540"/>
                                </a:lnTo>
                                <a:cubicBezTo>
                                  <a:pt x="315" y="542"/>
                                  <a:pt x="316" y="542"/>
                                  <a:pt x="316" y="543"/>
                                </a:cubicBezTo>
                                <a:cubicBezTo>
                                  <a:pt x="317" y="543"/>
                                  <a:pt x="317" y="542"/>
                                  <a:pt x="318" y="542"/>
                                </a:cubicBezTo>
                                <a:cubicBezTo>
                                  <a:pt x="338" y="528"/>
                                  <a:pt x="360" y="519"/>
                                  <a:pt x="382" y="511"/>
                                </a:cubicBezTo>
                                <a:lnTo>
                                  <a:pt x="391" y="508"/>
                                </a:lnTo>
                                <a:cubicBezTo>
                                  <a:pt x="395" y="506"/>
                                  <a:pt x="398" y="506"/>
                                  <a:pt x="402" y="506"/>
                                </a:cubicBezTo>
                                <a:cubicBezTo>
                                  <a:pt x="405" y="506"/>
                                  <a:pt x="409" y="506"/>
                                  <a:pt x="413" y="508"/>
                                </a:cubicBezTo>
                                <a:cubicBezTo>
                                  <a:pt x="426" y="511"/>
                                  <a:pt x="436" y="519"/>
                                  <a:pt x="446" y="526"/>
                                </a:cubicBezTo>
                                <a:cubicBezTo>
                                  <a:pt x="449" y="528"/>
                                  <a:pt x="453" y="531"/>
                                  <a:pt x="456" y="533"/>
                                </a:cubicBezTo>
                                <a:cubicBezTo>
                                  <a:pt x="465" y="539"/>
                                  <a:pt x="472" y="546"/>
                                  <a:pt x="477" y="556"/>
                                </a:cubicBezTo>
                                <a:lnTo>
                                  <a:pt x="478" y="558"/>
                                </a:lnTo>
                                <a:cubicBezTo>
                                  <a:pt x="481" y="565"/>
                                  <a:pt x="485" y="572"/>
                                  <a:pt x="487" y="579"/>
                                </a:cubicBezTo>
                                <a:cubicBezTo>
                                  <a:pt x="492" y="593"/>
                                  <a:pt x="499" y="612"/>
                                  <a:pt x="490" y="631"/>
                                </a:cubicBezTo>
                                <a:lnTo>
                                  <a:pt x="490" y="631"/>
                                </a:lnTo>
                                <a:cubicBezTo>
                                  <a:pt x="490" y="631"/>
                                  <a:pt x="490" y="632"/>
                                  <a:pt x="490" y="633"/>
                                </a:cubicBezTo>
                                <a:cubicBezTo>
                                  <a:pt x="490" y="634"/>
                                  <a:pt x="490" y="635"/>
                                  <a:pt x="490" y="635"/>
                                </a:cubicBezTo>
                                <a:cubicBezTo>
                                  <a:pt x="492" y="636"/>
                                  <a:pt x="493" y="636"/>
                                  <a:pt x="494" y="637"/>
                                </a:cubicBezTo>
                                <a:cubicBezTo>
                                  <a:pt x="497" y="638"/>
                                  <a:pt x="499" y="639"/>
                                  <a:pt x="502" y="641"/>
                                </a:cubicBezTo>
                                <a:cubicBezTo>
                                  <a:pt x="528" y="658"/>
                                  <a:pt x="558" y="678"/>
                                  <a:pt x="563" y="718"/>
                                </a:cubicBezTo>
                                <a:cubicBezTo>
                                  <a:pt x="563" y="718"/>
                                  <a:pt x="563" y="718"/>
                                  <a:pt x="563" y="718"/>
                                </a:cubicBezTo>
                                <a:cubicBezTo>
                                  <a:pt x="563" y="718"/>
                                  <a:pt x="564" y="718"/>
                                  <a:pt x="564" y="718"/>
                                </a:cubicBezTo>
                                <a:cubicBezTo>
                                  <a:pt x="564" y="718"/>
                                  <a:pt x="564" y="718"/>
                                  <a:pt x="564" y="719"/>
                                </a:cubicBezTo>
                                <a:cubicBezTo>
                                  <a:pt x="566" y="719"/>
                                  <a:pt x="567" y="720"/>
                                  <a:pt x="569" y="721"/>
                                </a:cubicBezTo>
                                <a:cubicBezTo>
                                  <a:pt x="574" y="723"/>
                                  <a:pt x="580" y="725"/>
                                  <a:pt x="585" y="729"/>
                                </a:cubicBezTo>
                                <a:cubicBezTo>
                                  <a:pt x="614" y="747"/>
                                  <a:pt x="633" y="767"/>
                                  <a:pt x="642" y="792"/>
                                </a:cubicBezTo>
                                <a:cubicBezTo>
                                  <a:pt x="644" y="796"/>
                                  <a:pt x="647" y="799"/>
                                  <a:pt x="652" y="800"/>
                                </a:cubicBezTo>
                                <a:cubicBezTo>
                                  <a:pt x="661" y="801"/>
                                  <a:pt x="675" y="805"/>
                                  <a:pt x="682" y="821"/>
                                </a:cubicBezTo>
                                <a:cubicBezTo>
                                  <a:pt x="683" y="824"/>
                                  <a:pt x="686" y="825"/>
                                  <a:pt x="691" y="825"/>
                                </a:cubicBezTo>
                                <a:lnTo>
                                  <a:pt x="694" y="825"/>
                                </a:lnTo>
                                <a:close/>
                                <a:moveTo>
                                  <a:pt x="501" y="833"/>
                                </a:moveTo>
                                <a:lnTo>
                                  <a:pt x="501" y="833"/>
                                </a:lnTo>
                                <a:cubicBezTo>
                                  <a:pt x="502" y="836"/>
                                  <a:pt x="504" y="839"/>
                                  <a:pt x="505" y="841"/>
                                </a:cubicBezTo>
                                <a:cubicBezTo>
                                  <a:pt x="510" y="850"/>
                                  <a:pt x="517" y="856"/>
                                  <a:pt x="530" y="859"/>
                                </a:cubicBezTo>
                                <a:cubicBezTo>
                                  <a:pt x="531" y="859"/>
                                  <a:pt x="533" y="860"/>
                                  <a:pt x="534" y="860"/>
                                </a:cubicBezTo>
                                <a:cubicBezTo>
                                  <a:pt x="538" y="860"/>
                                  <a:pt x="541" y="858"/>
                                  <a:pt x="543" y="855"/>
                                </a:cubicBezTo>
                                <a:cubicBezTo>
                                  <a:pt x="553" y="843"/>
                                  <a:pt x="561" y="831"/>
                                  <a:pt x="570" y="819"/>
                                </a:cubicBezTo>
                                <a:lnTo>
                                  <a:pt x="575" y="811"/>
                                </a:lnTo>
                                <a:cubicBezTo>
                                  <a:pt x="575" y="811"/>
                                  <a:pt x="575" y="810"/>
                                  <a:pt x="575" y="810"/>
                                </a:cubicBezTo>
                                <a:cubicBezTo>
                                  <a:pt x="565" y="803"/>
                                  <a:pt x="556" y="797"/>
                                  <a:pt x="547" y="790"/>
                                </a:cubicBezTo>
                                <a:lnTo>
                                  <a:pt x="539" y="785"/>
                                </a:lnTo>
                                <a:cubicBezTo>
                                  <a:pt x="539" y="785"/>
                                  <a:pt x="538" y="786"/>
                                  <a:pt x="537" y="786"/>
                                </a:cubicBezTo>
                                <a:cubicBezTo>
                                  <a:pt x="527" y="803"/>
                                  <a:pt x="515" y="818"/>
                                  <a:pt x="500" y="832"/>
                                </a:cubicBezTo>
                                <a:lnTo>
                                  <a:pt x="501" y="833"/>
                                </a:lnTo>
                                <a:close/>
                                <a:moveTo>
                                  <a:pt x="410" y="742"/>
                                </a:moveTo>
                                <a:lnTo>
                                  <a:pt x="410" y="742"/>
                                </a:lnTo>
                                <a:cubicBezTo>
                                  <a:pt x="419" y="756"/>
                                  <a:pt x="427" y="761"/>
                                  <a:pt x="439" y="761"/>
                                </a:cubicBezTo>
                                <a:lnTo>
                                  <a:pt x="441" y="761"/>
                                </a:lnTo>
                                <a:cubicBezTo>
                                  <a:pt x="454" y="761"/>
                                  <a:pt x="462" y="758"/>
                                  <a:pt x="467" y="753"/>
                                </a:cubicBezTo>
                                <a:cubicBezTo>
                                  <a:pt x="474" y="745"/>
                                  <a:pt x="481" y="737"/>
                                  <a:pt x="487" y="728"/>
                                </a:cubicBezTo>
                                <a:lnTo>
                                  <a:pt x="494" y="720"/>
                                </a:lnTo>
                                <a:lnTo>
                                  <a:pt x="494" y="720"/>
                                </a:lnTo>
                                <a:lnTo>
                                  <a:pt x="489" y="716"/>
                                </a:lnTo>
                                <a:cubicBezTo>
                                  <a:pt x="480" y="711"/>
                                  <a:pt x="470" y="705"/>
                                  <a:pt x="461" y="699"/>
                                </a:cubicBezTo>
                                <a:cubicBezTo>
                                  <a:pt x="460" y="699"/>
                                  <a:pt x="459" y="698"/>
                                  <a:pt x="458" y="698"/>
                                </a:cubicBezTo>
                                <a:cubicBezTo>
                                  <a:pt x="457" y="698"/>
                                  <a:pt x="455" y="699"/>
                                  <a:pt x="454" y="700"/>
                                </a:cubicBezTo>
                                <a:cubicBezTo>
                                  <a:pt x="443" y="710"/>
                                  <a:pt x="431" y="721"/>
                                  <a:pt x="420" y="732"/>
                                </a:cubicBezTo>
                                <a:lnTo>
                                  <a:pt x="410" y="741"/>
                                </a:lnTo>
                                <a:cubicBezTo>
                                  <a:pt x="410" y="741"/>
                                  <a:pt x="410" y="742"/>
                                  <a:pt x="410" y="742"/>
                                </a:cubicBezTo>
                                <a:close/>
                                <a:moveTo>
                                  <a:pt x="402" y="585"/>
                                </a:moveTo>
                                <a:lnTo>
                                  <a:pt x="402" y="585"/>
                                </a:lnTo>
                                <a:cubicBezTo>
                                  <a:pt x="382" y="589"/>
                                  <a:pt x="382" y="589"/>
                                  <a:pt x="371" y="599"/>
                                </a:cubicBezTo>
                                <a:cubicBezTo>
                                  <a:pt x="355" y="612"/>
                                  <a:pt x="340" y="626"/>
                                  <a:pt x="326" y="640"/>
                                </a:cubicBezTo>
                                <a:lnTo>
                                  <a:pt x="310" y="654"/>
                                </a:lnTo>
                                <a:cubicBezTo>
                                  <a:pt x="310" y="655"/>
                                  <a:pt x="309" y="656"/>
                                  <a:pt x="309" y="657"/>
                                </a:cubicBezTo>
                                <a:cubicBezTo>
                                  <a:pt x="309" y="657"/>
                                  <a:pt x="309" y="658"/>
                                  <a:pt x="310" y="658"/>
                                </a:cubicBezTo>
                                <a:lnTo>
                                  <a:pt x="312" y="660"/>
                                </a:lnTo>
                                <a:cubicBezTo>
                                  <a:pt x="318" y="666"/>
                                  <a:pt x="324" y="671"/>
                                  <a:pt x="330" y="676"/>
                                </a:cubicBezTo>
                                <a:cubicBezTo>
                                  <a:pt x="333" y="678"/>
                                  <a:pt x="337" y="679"/>
                                  <a:pt x="341" y="679"/>
                                </a:cubicBezTo>
                                <a:cubicBezTo>
                                  <a:pt x="342" y="679"/>
                                  <a:pt x="343" y="679"/>
                                  <a:pt x="344" y="678"/>
                                </a:cubicBezTo>
                                <a:cubicBezTo>
                                  <a:pt x="351" y="678"/>
                                  <a:pt x="357" y="676"/>
                                  <a:pt x="362" y="672"/>
                                </a:cubicBezTo>
                                <a:lnTo>
                                  <a:pt x="379" y="657"/>
                                </a:lnTo>
                                <a:cubicBezTo>
                                  <a:pt x="389" y="648"/>
                                  <a:pt x="400" y="638"/>
                                  <a:pt x="411" y="628"/>
                                </a:cubicBezTo>
                                <a:cubicBezTo>
                                  <a:pt x="417" y="623"/>
                                  <a:pt x="419" y="610"/>
                                  <a:pt x="415" y="603"/>
                                </a:cubicBezTo>
                                <a:cubicBezTo>
                                  <a:pt x="414" y="601"/>
                                  <a:pt x="413" y="599"/>
                                  <a:pt x="411" y="597"/>
                                </a:cubicBezTo>
                                <a:cubicBezTo>
                                  <a:pt x="409" y="592"/>
                                  <a:pt x="407" y="588"/>
                                  <a:pt x="404" y="585"/>
                                </a:cubicBezTo>
                                <a:lnTo>
                                  <a:pt x="402" y="585"/>
                                </a:lnTo>
                                <a:close/>
                                <a:moveTo>
                                  <a:pt x="777" y="270"/>
                                </a:moveTo>
                                <a:lnTo>
                                  <a:pt x="777" y="270"/>
                                </a:lnTo>
                                <a:cubicBezTo>
                                  <a:pt x="790" y="270"/>
                                  <a:pt x="798" y="272"/>
                                  <a:pt x="807" y="277"/>
                                </a:cubicBezTo>
                                <a:cubicBezTo>
                                  <a:pt x="810" y="279"/>
                                  <a:pt x="813" y="281"/>
                                  <a:pt x="817" y="284"/>
                                </a:cubicBezTo>
                                <a:cubicBezTo>
                                  <a:pt x="821" y="286"/>
                                  <a:pt x="826" y="289"/>
                                  <a:pt x="830" y="292"/>
                                </a:cubicBezTo>
                                <a:cubicBezTo>
                                  <a:pt x="838" y="297"/>
                                  <a:pt x="846" y="303"/>
                                  <a:pt x="855" y="308"/>
                                </a:cubicBezTo>
                                <a:cubicBezTo>
                                  <a:pt x="870" y="319"/>
                                  <a:pt x="886" y="329"/>
                                  <a:pt x="902" y="339"/>
                                </a:cubicBezTo>
                                <a:cubicBezTo>
                                  <a:pt x="959" y="375"/>
                                  <a:pt x="1016" y="414"/>
                                  <a:pt x="1070" y="452"/>
                                </a:cubicBezTo>
                                <a:lnTo>
                                  <a:pt x="1073" y="455"/>
                                </a:lnTo>
                                <a:cubicBezTo>
                                  <a:pt x="1081" y="460"/>
                                  <a:pt x="1088" y="465"/>
                                  <a:pt x="1096" y="471"/>
                                </a:cubicBezTo>
                                <a:cubicBezTo>
                                  <a:pt x="1108" y="480"/>
                                  <a:pt x="1122" y="489"/>
                                  <a:pt x="1135" y="498"/>
                                </a:cubicBezTo>
                                <a:cubicBezTo>
                                  <a:pt x="1140" y="501"/>
                                  <a:pt x="1144" y="504"/>
                                  <a:pt x="1147" y="506"/>
                                </a:cubicBezTo>
                                <a:cubicBezTo>
                                  <a:pt x="1152" y="510"/>
                                  <a:pt x="1156" y="513"/>
                                  <a:pt x="1158" y="513"/>
                                </a:cubicBezTo>
                                <a:cubicBezTo>
                                  <a:pt x="1160" y="513"/>
                                  <a:pt x="1166" y="510"/>
                                  <a:pt x="1173" y="506"/>
                                </a:cubicBezTo>
                                <a:lnTo>
                                  <a:pt x="1181" y="501"/>
                                </a:lnTo>
                                <a:cubicBezTo>
                                  <a:pt x="1186" y="498"/>
                                  <a:pt x="1189" y="496"/>
                                  <a:pt x="1193" y="494"/>
                                </a:cubicBezTo>
                                <a:cubicBezTo>
                                  <a:pt x="1224" y="479"/>
                                  <a:pt x="1252" y="458"/>
                                  <a:pt x="1279" y="438"/>
                                </a:cubicBezTo>
                                <a:cubicBezTo>
                                  <a:pt x="1285" y="433"/>
                                  <a:pt x="1291" y="428"/>
                                  <a:pt x="1298" y="424"/>
                                </a:cubicBezTo>
                                <a:cubicBezTo>
                                  <a:pt x="1302" y="420"/>
                                  <a:pt x="1307" y="415"/>
                                  <a:pt x="1311" y="410"/>
                                </a:cubicBezTo>
                                <a:lnTo>
                                  <a:pt x="1313" y="408"/>
                                </a:lnTo>
                                <a:cubicBezTo>
                                  <a:pt x="1315" y="405"/>
                                  <a:pt x="1316" y="402"/>
                                  <a:pt x="1315" y="398"/>
                                </a:cubicBezTo>
                                <a:cubicBezTo>
                                  <a:pt x="1310" y="383"/>
                                  <a:pt x="1306" y="368"/>
                                  <a:pt x="1301" y="353"/>
                                </a:cubicBezTo>
                                <a:cubicBezTo>
                                  <a:pt x="1300" y="349"/>
                                  <a:pt x="1299" y="346"/>
                                  <a:pt x="1298" y="342"/>
                                </a:cubicBezTo>
                                <a:cubicBezTo>
                                  <a:pt x="1294" y="330"/>
                                  <a:pt x="1291" y="319"/>
                                  <a:pt x="1286" y="308"/>
                                </a:cubicBezTo>
                                <a:lnTo>
                                  <a:pt x="1278" y="294"/>
                                </a:lnTo>
                                <a:cubicBezTo>
                                  <a:pt x="1267" y="270"/>
                                  <a:pt x="1255" y="246"/>
                                  <a:pt x="1246" y="220"/>
                                </a:cubicBezTo>
                                <a:cubicBezTo>
                                  <a:pt x="1245" y="219"/>
                                  <a:pt x="1245" y="218"/>
                                  <a:pt x="1243" y="218"/>
                                </a:cubicBezTo>
                                <a:cubicBezTo>
                                  <a:pt x="1242" y="218"/>
                                  <a:pt x="1241" y="218"/>
                                  <a:pt x="1240" y="219"/>
                                </a:cubicBezTo>
                                <a:lnTo>
                                  <a:pt x="1228" y="221"/>
                                </a:lnTo>
                                <a:cubicBezTo>
                                  <a:pt x="1213" y="224"/>
                                  <a:pt x="1198" y="227"/>
                                  <a:pt x="1183" y="229"/>
                                </a:cubicBezTo>
                                <a:cubicBezTo>
                                  <a:pt x="1177" y="230"/>
                                  <a:pt x="1172" y="231"/>
                                  <a:pt x="1166" y="232"/>
                                </a:cubicBezTo>
                                <a:cubicBezTo>
                                  <a:pt x="1156" y="233"/>
                                  <a:pt x="1146" y="235"/>
                                  <a:pt x="1136" y="238"/>
                                </a:cubicBezTo>
                                <a:cubicBezTo>
                                  <a:pt x="1122" y="242"/>
                                  <a:pt x="1110" y="243"/>
                                  <a:pt x="1099" y="243"/>
                                </a:cubicBezTo>
                                <a:lnTo>
                                  <a:pt x="1097" y="243"/>
                                </a:lnTo>
                                <a:cubicBezTo>
                                  <a:pt x="1039" y="242"/>
                                  <a:pt x="995" y="238"/>
                                  <a:pt x="955" y="228"/>
                                </a:cubicBezTo>
                                <a:cubicBezTo>
                                  <a:pt x="924" y="221"/>
                                  <a:pt x="893" y="213"/>
                                  <a:pt x="862" y="201"/>
                                </a:cubicBezTo>
                                <a:cubicBezTo>
                                  <a:pt x="851" y="197"/>
                                  <a:pt x="839" y="195"/>
                                  <a:pt x="828" y="192"/>
                                </a:cubicBezTo>
                                <a:lnTo>
                                  <a:pt x="820" y="190"/>
                                </a:lnTo>
                                <a:cubicBezTo>
                                  <a:pt x="810" y="188"/>
                                  <a:pt x="801" y="187"/>
                                  <a:pt x="792" y="185"/>
                                </a:cubicBezTo>
                                <a:lnTo>
                                  <a:pt x="779" y="182"/>
                                </a:lnTo>
                                <a:cubicBezTo>
                                  <a:pt x="777" y="182"/>
                                  <a:pt x="775" y="182"/>
                                  <a:pt x="773" y="182"/>
                                </a:cubicBezTo>
                                <a:cubicBezTo>
                                  <a:pt x="770" y="182"/>
                                  <a:pt x="766" y="182"/>
                                  <a:pt x="763" y="184"/>
                                </a:cubicBezTo>
                                <a:cubicBezTo>
                                  <a:pt x="746" y="190"/>
                                  <a:pt x="733" y="197"/>
                                  <a:pt x="722" y="204"/>
                                </a:cubicBezTo>
                                <a:cubicBezTo>
                                  <a:pt x="706" y="215"/>
                                  <a:pt x="689" y="224"/>
                                  <a:pt x="673" y="232"/>
                                </a:cubicBezTo>
                                <a:cubicBezTo>
                                  <a:pt x="641" y="249"/>
                                  <a:pt x="607" y="268"/>
                                  <a:pt x="570" y="292"/>
                                </a:cubicBezTo>
                                <a:cubicBezTo>
                                  <a:pt x="557" y="301"/>
                                  <a:pt x="546" y="310"/>
                                  <a:pt x="537" y="319"/>
                                </a:cubicBezTo>
                                <a:cubicBezTo>
                                  <a:pt x="534" y="322"/>
                                  <a:pt x="533" y="325"/>
                                  <a:pt x="533" y="329"/>
                                </a:cubicBezTo>
                                <a:cubicBezTo>
                                  <a:pt x="533" y="334"/>
                                  <a:pt x="534" y="339"/>
                                  <a:pt x="536" y="344"/>
                                </a:cubicBezTo>
                                <a:cubicBezTo>
                                  <a:pt x="538" y="350"/>
                                  <a:pt x="542" y="352"/>
                                  <a:pt x="545" y="352"/>
                                </a:cubicBezTo>
                                <a:cubicBezTo>
                                  <a:pt x="551" y="354"/>
                                  <a:pt x="555" y="354"/>
                                  <a:pt x="559" y="354"/>
                                </a:cubicBezTo>
                                <a:cubicBezTo>
                                  <a:pt x="567" y="354"/>
                                  <a:pt x="573" y="352"/>
                                  <a:pt x="579" y="348"/>
                                </a:cubicBezTo>
                                <a:cubicBezTo>
                                  <a:pt x="585" y="344"/>
                                  <a:pt x="591" y="341"/>
                                  <a:pt x="598" y="338"/>
                                </a:cubicBezTo>
                                <a:cubicBezTo>
                                  <a:pt x="603" y="335"/>
                                  <a:pt x="607" y="333"/>
                                  <a:pt x="612" y="330"/>
                                </a:cubicBezTo>
                                <a:cubicBezTo>
                                  <a:pt x="627" y="320"/>
                                  <a:pt x="644" y="313"/>
                                  <a:pt x="665" y="307"/>
                                </a:cubicBezTo>
                                <a:cubicBezTo>
                                  <a:pt x="686" y="301"/>
                                  <a:pt x="707" y="293"/>
                                  <a:pt x="727" y="283"/>
                                </a:cubicBezTo>
                                <a:cubicBezTo>
                                  <a:pt x="743" y="275"/>
                                  <a:pt x="759" y="271"/>
                                  <a:pt x="769" y="270"/>
                                </a:cubicBezTo>
                                <a:cubicBezTo>
                                  <a:pt x="772" y="270"/>
                                  <a:pt x="774" y="270"/>
                                  <a:pt x="777" y="270"/>
                                </a:cubicBez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C670C42" id="Group 704" o:spid="_x0000_s1026" style="position:absolute;margin-left:18.7pt;margin-top:110.9pt;width:168.5pt;height:30.5pt;z-index:251666944;mso-width-relative:margin;mso-height-relative:margin" coordsize="24932,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">
                <v:group id="Group 661" o:spid="_x0000_s1027" style="position:absolute;left:7376;top:609;width:5242;height:2793" coordorigin="31242" coordsize="6461,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30" o:spid="_x0000_s1028" style="position:absolute;left:31242;width:6461;height:3444;visibility:visible;mso-wrap-style:square;v-text-anchor:top" coordsize="105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" path="m532,558r,c523,558,513,558,503,558,441,559,383,542,327,519v-6,-3,-12,-7,-18,-8c281,507,259,490,234,480v-3,-2,-6,-3,-8,-4c195,455,163,436,134,414,93,383,56,347,28,304,2,262,,255,22,205v3,-7,8,-14,14,-19c52,171,69,156,86,142v9,-7,18,-13,27,-21c140,98,171,83,204,72,241,60,277,46,313,33,351,20,390,13,430,9,458,7,485,3,512,1v24,-1,48,,72,c597,1,609,3,622,4v22,2,44,6,66,14c729,34,772,49,812,69v38,20,76,40,114,61c946,141,963,155,979,171v23,23,45,46,67,69c1056,251,1058,263,1055,276v-5,17,-12,33,-22,48c1022,340,1011,355,1002,373v-9,18,-24,34,-42,44c951,422,944,428,936,434v-40,32,-85,58,-132,77c762,528,718,546,671,549v-13,,-26,2,-38,5c600,562,566,560,532,558xm418,95r,c396,113,378,134,354,147v-4,2,-7,7,-10,11c338,167,331,176,325,185v-15,22,-16,49,-21,73c303,261,303,265,304,268v3,15,6,31,10,47c319,335,329,353,345,367v33,29,66,56,103,79c453,449,460,452,466,452v35,2,70,6,105,3c615,451,650,431,675,394v20,-29,34,-62,42,-96c726,261,722,226,699,193,673,158,647,124,613,97,603,89,594,85,583,85,545,84,509,90,473,97v-19,3,-38,3,-55,-2xm939,274r,c919,254,899,235,881,216,862,195,839,182,814,170v-2,-1,-7,-1,-8,1c804,172,804,176,804,179v,5,1,10,3,14c815,221,825,248,817,278v,1,,3,1,4c823,307,816,330,810,353v-1,6,-3,13,-4,19c806,373,807,376,807,376v3,1,6,2,8,2c820,377,825,376,829,373v31,-22,62,-44,90,-71c927,294,932,284,939,274xm218,164r,c215,165,212,165,209,166v-34,21,-65,47,-95,73c107,244,105,254,111,260v15,18,30,37,47,54c175,331,194,346,216,356v2,1,4,1,5,c223,354,226,351,225,349v-4,-22,-9,-44,-14,-66c210,274,209,264,210,255v4,-24,5,-48,13,-71c225,180,224,175,224,170v,-4,-2,-6,-6,-6xe" filled="f" stroked="f" strokeweight="0">
                    <v:path arrowok="t" o:connecttype="custom" o:connectlocs="324889,342036;199697,318130;142902,294225;81833,253769;13435,125658;52520,87041;124581,44134;262598,5517;356645,613;420157,11033;565502,79686;638785,147112;630846,198602;586265,255608;490997,313227;386569,339584;255270,58232;216185,90106;198475,113399;185651,164275;210689,224959;284583,277062;412218,241509;426874,118303;356034,52102;255270,58232;573441,167953;497104,104205;490997,109721;498936,170405;494661,216378;492829,230476;506264,228637;573441,167953;133131,100527;69619,146499;96489,192472;134963,218217;128856,173470;136184,112786;133131,100527" o:connectangles="0,0,0,0,0,0,0,0,0,0,0,0,0,0,0,0,0,0,0,0,0,0,0,0,0,0,0,0,0,0,0,0,0,0,0,0,0,0,0,0,0"/>
                    <o:lock v:ext="edit" verticies="t"/>
                  </v:shape>
                  <v:shape id="Freeform 31" o:spid="_x0000_s1029" style="position:absolute;left:33956;top:1127;width:1016;height:1032;visibility:visible;mso-wrap-style:square;v-text-anchor:top" coordsize="16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" path="m154,120r,c146,131,139,139,133,148v-11,14,-26,18,-42,22c87,171,82,170,77,168,61,163,46,153,32,142v-5,-3,-8,-9,-11,-15c16,119,14,109,9,101,,86,2,70,7,55,11,43,18,32,24,21v1,-3,4,-5,6,-7c46,6,63,,81,2v54,7,83,49,76,91c156,101,156,109,154,120xe" filled="f" stroked="f" strokeweight="0">
                    <v:path arrowok="t" o:connecttype="custom" o:connectlocs="95405,72413;95405,72413;82395,89309;56376,102585;47702,101378;19824,85688;13010,76637;5576,60947;4337,33189;14868,12672;18585,8448;50180,1207;97263,56120;95405,72413" o:connectangles="0,0,0,0,0,0,0,0,0,0,0,0,0,0"/>
                  </v:shape>
                </v:group>
                <v:shape id="Freeform 99" o:spid="_x0000_s1030" style="position:absolute;width:6522;height:4397;visibility:visible;mso-wrap-style:square;v-text-anchor:top" coordsize="142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" path="m1267,764r,c1268,767,1268,769,1269,770v6,27,22,47,45,60c1326,837,1335,847,1349,851v18,7,26,30,20,49c1367,906,1363,912,1360,918v-3,7,-8,11,-15,13c1335,934,1324,938,1313,939v-12,1,-23,6,-35,10c1268,953,1257,955,1246,957v-21,3,-43,3,-65,c1145,953,1114,937,1085,916v-19,-15,-33,-33,-49,-50c1032,860,1026,858,1018,858v-2,,-5,1,-8,1c969,869,929,859,888,858v-21,-6,-42,-11,-63,-18c795,831,766,820,736,809v-4,-1,-8,-2,-11,-4c695,781,657,770,629,743v-3,-3,-7,-5,-10,-7c611,731,602,727,592,727v-29,2,-57,-1,-85,-6c496,719,485,719,474,718v-11,,-22,1,-32,-4c433,711,426,712,419,719v-27,26,-62,39,-95,54c308,781,290,785,272,785v-31,-1,-62,2,-94,-1c162,783,146,780,130,776,109,770,88,764,67,758v-5,-1,-10,-4,-15,-7c46,748,41,744,34,742,20,737,12,728,6,715,2,705,,697,3,687,7,676,13,668,23,662v9,-4,18,-8,27,-8c63,654,74,648,83,640v21,-18,41,-37,49,-66c128,571,125,566,120,564,97,551,80,533,64,511,49,488,36,465,29,438v-2,-5,-3,-10,-5,-15c8,380,11,337,25,294,36,263,47,232,67,205v9,-12,18,-23,29,-33c125,148,152,124,181,100v8,-6,18,-11,28,-15c248,70,285,54,325,44v4,-1,8,-2,12,-3c382,24,429,16,476,8,487,6,498,5,509,4,551,1,593,,635,4v61,5,118,21,172,50c812,58,819,61,824,65v30,26,61,51,84,84c912,154,916,159,920,165v8,,14,,21,c948,165,955,165,961,163v34,-8,68,-4,102,c1089,165,1114,171,1140,176v56,10,106,35,152,68c1346,283,1388,332,1410,397v11,28,15,58,15,88c1425,517,1419,550,1412,582v-5,19,-12,36,-22,52c1378,655,1363,675,1350,696v-19,28,-42,50,-74,62c1273,759,1271,761,1267,764xm511,629r,c540,633,563,634,586,631v44,-6,85,-18,125,-37c738,581,763,564,785,544v10,-8,19,-17,26,-27c850,466,872,408,871,343v,-14,-1,-28,-2,-41c863,239,838,187,787,147v-10,-8,-20,-18,-33,-23c732,117,712,105,689,102,663,99,637,95,612,92v-24,-3,-47,-3,-70,c505,97,467,105,430,111v-3,1,-6,1,-8,2c382,128,341,137,301,151v-42,15,-79,36,-113,64c138,258,136,258,110,327v-4,12,-6,24,-8,36c101,365,101,368,102,371v3,30,8,60,21,87c132,476,143,494,163,503v5,3,9,6,14,9c197,525,211,543,223,563v5,7,7,15,4,23c219,609,212,633,194,652v-8,9,-14,19,-22,29c171,683,174,691,176,691v12,1,25,2,37,3c238,696,261,689,284,679v32,-13,62,-28,89,-49c384,621,394,618,407,619v12,1,25,2,36,5c458,627,473,628,488,629v10,,19,,23,xm734,700r,c737,703,739,707,742,709v8,5,17,10,26,12c795,728,822,740,849,748v42,12,85,20,129,13c1004,758,1030,760,1055,766v12,3,21,8,27,17c1095,803,1111,820,1126,837v6,6,13,10,20,14c1163,858,1180,862,1197,864v3,,6,,9,-1c1209,863,1213,857,1212,854v-14,-32,-30,-64,-39,-98c1172,753,1170,751,1169,749v-4,-11,-2,-22,7,-30c1185,711,1194,703,1205,697v13,-7,22,-16,32,-26c1249,660,1259,648,1268,634v9,-15,18,-31,29,-45c1309,573,1314,555,1319,537v2,-10,4,-19,5,-28c1331,468,1327,430,1308,393v-8,-14,-17,-28,-28,-40c1253,325,1222,303,1187,287v-50,-22,-104,-33,-159,-34c1009,252,990,254,971,259v-7,2,-11,8,-10,15c962,277,962,280,962,282v10,58,9,114,-7,171c940,509,910,558,875,603v-2,3,-6,6,-9,9c834,639,800,664,762,683v-9,5,-20,9,-28,17xe" filled="f" stroked="f" strokeweight="0">
                  <v:path arrowok="t" o:connecttype="custom" o:connectlocs="580865,352725;626639,412276;601006,430141;540585,438387;465974,393036;377631,384791;287915,340357;232072,330279;191791,329363;81477,359138;23802,344021;1373,314704;37992,293174;29295,234081;11443,134677;82850,45808;154257,18781;290662,1832;415623,68255;439883,74668;591393,111773;646321,266605;584070,347228;233902,288135;359322,249198;397771,138341;315379,46725;196826,50847;86054,98488;46689,169949;81019,234539;88801,298671;97497,317911;186298,283554;233902,288135;339639,324782;447665,348602;515409,383417;552028,395327;535092,343105;566218,307375;603752,245991;585900,161704;444460,118644;437137,207512;348794,312872" o:connectangles="0,0,0,0,0,0,0,0,0,0,0,0,0,0,0,0,0,0,0,0,0,0,0,0,0,0,0,0,0,0,0,0,0,0,0,0,0,0,0,0,0,0,0,0,0,0"/>
                  <o:lock v:ext="edit" verticies="t"/>
                </v:shape>
                <v:shape id="Freeform 148" o:spid="_x0000_s1031" style="position:absolute;left:20909;width:4023;height:3793;visibility:visible;mso-wrap-style:square;v-text-anchor:top" coordsize="89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" path="m281,616r,c262,616,245,615,227,615v-18,-1,-35,-7,-53,-1c145,605,114,613,85,603v-5,-1,-11,1,-16,c52,601,37,595,24,584,16,577,9,568,8,556,7,522,,489,2,454v,-8,-1,-16,,-24c7,393,7,356,10,320v2,-17,3,-33,6,-49c19,259,23,247,28,236v8,-19,21,-30,43,-30c104,206,137,203,170,204v34,2,68,1,103,-1c273,199,275,193,273,191,262,177,251,164,239,151,220,129,205,105,195,78,191,69,185,61,182,52v-3,-8,-2,-16,2,-23c193,15,204,8,221,7,274,3,327,2,381,1,443,1,506,,569,v3,,5,,8,c596,1,612,9,621,26v11,22,25,42,37,63c673,116,693,138,704,167v21,30,42,60,65,89c802,299,834,344,861,391v12,21,22,44,31,66c897,466,896,476,892,485v-6,14,-15,27,-24,38c846,548,825,573,802,596v-15,16,-29,32,-44,49c726,682,695,720,660,754v-7,7,-13,15,-19,22c635,784,633,793,632,803v-1,26,-15,41,-40,42c567,846,543,848,519,841v-7,-2,-14,-3,-20,-3c464,837,430,833,396,832v-34,-1,-67,-6,-102,-5c277,828,259,825,241,824v-22,-2,-38,-15,-48,-33c185,779,185,764,192,752v17,-27,34,-54,54,-78c258,660,269,644,280,628v2,-2,1,-7,1,-12xm554,91r,c534,91,513,91,493,91v-28,,-55,3,-82,1c383,90,357,97,329,94v-5,-1,-10,-1,-14,4c312,101,313,107,319,113v14,15,28,30,42,45c371,170,382,182,392,195v10,13,18,28,22,44c417,247,416,255,412,263v-5,8,-11,15,-19,20c371,294,349,298,326,298v-45,-1,-90,-3,-135,-4c166,294,142,297,117,298v-5,,-10,6,-11,11c105,326,106,344,103,362v-5,30,-5,60,-6,90c96,470,98,487,101,505v1,6,6,11,14,12c162,521,210,526,258,526v12,,25,-1,36,1c318,531,341,529,363,522v4,-2,8,-3,12,-3c390,517,402,522,412,532v3,3,5,7,7,10c434,557,432,574,427,592v-2,5,-5,10,-8,14c412,616,404,626,397,636v-14,20,-28,40,-42,60c349,705,344,715,338,724v-2,5,2,12,7,12c379,739,413,744,447,741v16,-1,33,,49,4c508,748,520,748,534,745v4,-4,8,-9,13,-14c580,694,613,655,650,620v8,-8,15,-16,22,-24c693,572,713,549,734,525v18,-19,36,-38,53,-57c791,464,794,460,793,453v-9,-15,-18,-30,-27,-45c749,383,734,357,715,334,677,286,643,234,613,181,598,155,581,129,565,104v-2,-5,-7,-8,-11,-13xe" filled="f" stroked="f" strokeweight="0">
                  <v:path arrowok="t" o:connecttype="custom" o:connectlocs="126038,275551;78045,274656;30949,269736;3588,248712;897,192349;7177,121225;31846,92149;122450,90807;107200,67546;81633,23261;99126,3131;255216,0;278540,11630;315769,74703;386189,174903;400093,216952;359725,266605;296033,337282;283474,359200;232790,376199;177620,372173;108097,368594;86119,336387;125590,280919;248488,40706;221128,40706;147568,42048;143083,50548;175826,87228;184796,117646;146222,133302;52479,133302;46199,161931;45302,225898;115722,235292;162818,233503;184796,237976;191524,264815;178068,284498;151605,323862;200495,331466;239518,333256;291548,277340;329225,234845;355688,202637;320703,149406;253422,46522" o:connectangles="0,0,0,0,0,0,0,0,0,0,0,0,0,0,0,0,0,0,0,0,0,0,0,0,0,0,0,0,0,0,0,0,0,0,0,0,0,0,0,0,0,0,0,0,0,0,0"/>
                  <o:lock v:ext="edit" verticies="t"/>
                </v:shape>
                <v:shape id="Freeform 201" o:spid="_x0000_s1032" style="position:absolute;left:13411;width:6340;height:4515;visibility:visible;mso-wrap-style:square;v-text-anchor:top" coordsize="1415,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" path="m639,1008r,c624,1008,610,1004,596,996,577,984,556,970,543,948r-9,-2c524,944,515,942,505,940v-3,-1,-6,-2,-8,-3c495,936,493,936,492,935,453,924,423,885,423,846v1,-1,,-1,-1,-2c399,840,379,830,361,813,347,801,336,786,328,770v-2,-6,-6,-10,-12,-11c294,753,280,738,266,724r-3,-3c253,712,242,698,245,678v1,-6,-2,-12,-5,-18c233,648,234,635,241,620v3,-4,5,-8,8,-13l250,605c230,567,211,537,191,512v-6,-9,-12,-17,-19,-25c165,477,158,470,150,465v-4,-3,-8,-6,-12,-9c137,455,135,454,133,452r-7,-5c120,442,115,438,109,434,99,427,88,419,85,403v-1,-2,-3,-5,-8,-7c62,387,50,374,39,362v-4,-4,-7,-8,-11,-11c25,348,23,344,21,340,3,302,,268,13,235,31,188,57,145,92,108,102,97,113,87,124,77l135,67c166,38,202,20,239,3,244,1,249,,254,r2,c265,1,271,3,274,7v7,8,15,12,25,16c302,25,306,27,310,29v14,8,29,14,44,21c372,58,391,67,409,77v2,2,6,3,10,4l430,82v17,3,35,6,53,7c503,91,524,92,551,93v19,,38,5,59,15c627,115,644,123,660,130v4,2,7,3,11,3c675,133,679,132,683,129v14,-9,30,-17,47,-23c741,102,753,98,767,98v1,,2,,3,c778,99,786,100,795,101v17,4,33,7,47,11l846,112v14,4,29,7,43,12c923,135,958,144,988,150v3,1,6,2,9,2l1012,153v18,2,36,4,54,6c1068,159,1070,159,1072,159v5,,8,,10,-1c1096,152,1111,150,1125,148v4,,9,-1,13,-2c1142,146,1146,145,1149,145v7,-1,13,-1,19,-3c1181,139,1194,136,1207,134v15,-2,30,-5,44,-9c1255,124,1258,123,1261,123v10,,19,5,26,13l1290,140v11,10,21,22,27,37c1319,182,1321,187,1324,192v1,3,3,6,4,10c1331,208,1334,214,1336,221v5,12,11,25,17,37c1355,262,1357,266,1359,270v6,13,13,27,18,42c1379,317,1380,322,1382,327v2,5,3,10,5,14c1389,347,1391,353,1392,359v3,11,6,21,10,31c1415,426,1405,459,1372,487v-8,7,-17,14,-25,20l1329,521v-14,10,-28,21,-43,30c1277,558,1266,563,1256,567v-3,2,-7,4,-10,6c1243,574,1240,576,1239,578v1,5,4,9,7,14c1249,597,1252,602,1255,608v6,17,8,34,4,51c1254,683,1244,701,1229,714r-4,4c1215,727,1204,737,1189,740v-6,1,-8,3,-9,10c1180,751,1179,753,1179,755v2,20,-9,33,-17,42c1158,801,1154,806,1150,811v-3,4,-6,9,-10,12c1129,836,1116,842,1101,842v-1,,-5,,-7,c1091,842,1087,842,1083,843r-5,c1077,843,1076,843,1076,844v,2,-1,4,-1,6c1075,853,1075,856,1074,858r,2c1074,863,1073,868,1071,871v-8,12,-16,25,-25,37c1042,914,1037,918,1032,922r-2,2c1024,929,1017,932,1009,932v-1,,-3,,-4,-1c1004,931,1003,931,1002,931v-9,3,-18,5,-27,5c954,936,934,927,917,918v-3,-2,-6,-3,-9,-4c907,916,906,918,905,920v-5,16,-18,24,-29,30c872,952,869,953,866,955v-3,1,-6,2,-9,3c845,965,832,968,818,968v-11,,-22,-2,-34,-6l778,959v-17,-6,-34,-12,-48,-25c730,934,729,934,729,933v,1,,1,-1,2c723,946,716,959,707,972v-13,17,-31,26,-44,32c657,1007,650,1008,641,1008r-2,xm630,868r,c622,877,617,888,613,899v7,11,16,18,27,20c641,920,642,920,643,920v3,,5,-1,7,-1c658,918,663,912,665,901v2,-9,-2,-13,-5,-16c652,880,644,876,636,871r-6,-3xm694,825r,c706,825,717,829,728,838v9,6,19,13,31,21c780,872,796,880,813,885v2,1,4,1,5,1c821,886,824,886,827,884v3,-1,3,-2,4,-2c830,875,829,869,828,863r,-5c815,846,803,837,789,831v-14,-6,-25,-15,-36,-23c741,798,732,786,723,775v-6,-7,-12,-12,-18,-17c700,754,695,749,690,744v-8,-8,-16,-23,-6,-47c686,691,693,687,698,685v4,-2,9,-3,13,-3c717,682,723,684,728,687v5,3,9,7,13,10c743,699,745,701,747,703v5,4,10,8,15,12c774,724,786,734,798,743v23,16,46,31,68,47c880,799,893,808,906,817v21,14,41,25,61,35c973,854,979,855,986,855v2,,5,,8,c995,855,996,854,997,853v,-1,1,-2,,-4c996,847,995,844,995,842r-5,-13c988,822,985,814,983,807v-1,-4,-3,-6,-7,-9l955,786v-15,-9,-29,-18,-44,-27c866,730,812,695,760,656r-1,-1c756,653,753,651,751,648v-12,-15,-16,-39,2,-57c760,585,767,582,775,582v4,,7,,11,2c805,591,823,601,842,615r3,2c854,623,863,630,872,636v36,22,72,43,108,65l1014,721v22,14,42,24,63,32c1081,755,1085,757,1089,758v,,,,,c1093,758,1096,756,1098,754v1,-2,1,-4,1,-5c1098,745,1097,741,1095,736v,-1,-1,-3,-2,-4c1085,725,1074,718,1059,711r-3,-2c1045,705,1035,699,1025,694,982,669,939,643,897,618r-2,-1c880,608,868,595,857,577v-6,-12,-7,-25,-2,-40c859,525,868,518,880,518v4,,9,1,13,3c895,523,898,524,900,525r2,2c938,549,972,570,1008,590v7,4,14,7,21,11c1053,614,1078,628,1101,645v,1,1,1,2,1c1104,647,1105,648,1106,648v10,7,20,10,32,10c1147,658,1157,656,1169,652v8,-2,10,-9,10,-14c1180,628,1177,623,1170,619v-8,-4,-15,-9,-22,-14l1141,600v-9,-6,-17,-11,-26,-17c1106,576,1096,569,1087,562v-12,-9,-25,-18,-38,-26c1038,528,1025,520,1014,512,981,487,946,464,913,442,875,417,837,393,800,369l761,344v,,,,,c751,361,735,368,719,374v-3,1,-6,2,-9,3c705,378,701,379,697,381v-19,9,-38,15,-56,22c631,406,622,409,612,413v-5,2,-11,3,-17,3l593,416v-11,-1,-23,-1,-35,-4l554,412v-5,-1,-9,-2,-12,-2c540,410,538,410,537,410v-3,1,-5,1,-8,1c519,411,511,407,503,403,470,386,455,357,458,319v1,-4,1,-8,2,-12l460,305v,-2,1,-4,1,-6c461,295,462,292,462,289v-1,-13,5,-23,12,-30c484,248,496,239,511,230v11,-7,64,-40,64,-40c578,188,579,187,580,187v-1,-1,-3,-3,-6,-4c562,179,549,175,536,175v-5,,-10,,-16,c515,175,510,175,505,175v-4,,-7,,-10,c491,175,487,175,483,175v-28,,-56,-4,-82,-9c385,163,372,157,361,147v-3,-3,-6,-5,-10,-6c324,130,297,116,272,102l262,96v-3,-2,-5,-2,-7,-2c253,94,251,94,249,95v-19,11,-37,23,-51,33c166,152,138,184,111,229v-7,12,-13,26,-18,40c90,277,88,285,86,294r-1,7c85,302,85,304,85,306v,,,,,c101,324,119,341,141,353v11,6,21,13,31,20c176,376,179,378,182,380v16,11,32,25,47,42c254,451,277,481,296,512v3,6,7,12,11,18l309,532v1,2,3,5,4,7l314,540v1,2,2,2,2,3c317,543,317,542,318,542v20,-14,42,-23,64,-31l391,508v4,-2,7,-2,11,-2c405,506,409,506,413,508v13,3,23,11,33,18c449,528,453,531,456,533v9,6,16,13,21,23l478,558v3,7,7,14,9,21c492,593,499,612,490,631r,c490,631,490,632,490,633v,1,,2,,2c492,636,493,636,494,637v3,1,5,2,8,4c528,658,558,678,563,718v,,,,,c563,718,564,718,564,718v,,,,,1c566,719,567,720,569,721v5,2,11,4,16,8c614,747,633,767,642,792v2,4,5,7,10,8c661,801,675,805,682,821v1,3,4,4,9,4l694,825xm501,833r,c502,836,504,839,505,841v5,9,12,15,25,18c531,859,533,860,534,860v4,,7,-2,9,-5c553,843,561,831,570,819r5,-8c575,811,575,810,575,810v-10,-7,-19,-13,-28,-20l539,785v,,-1,1,-2,1c527,803,515,818,500,832r1,1xm410,742r,c419,756,427,761,439,761r2,c454,761,462,758,467,753v7,-8,14,-16,20,-25l494,720r,l489,716v-9,-5,-19,-11,-28,-17c460,699,459,698,458,698v-1,,-3,1,-4,2c443,710,431,721,420,732r-10,9c410,741,410,742,410,742xm402,585r,c382,589,382,589,371,599v-16,13,-31,27,-45,41l310,654v,1,-1,2,-1,3c309,657,309,658,310,658r2,2c318,666,324,671,330,676v3,2,7,3,11,3c342,679,343,679,344,678v7,,13,-2,18,-6l379,657v10,-9,21,-19,32,-29c417,623,419,610,415,603v-1,-2,-2,-4,-4,-6c409,592,407,588,404,585r-2,xm777,270r,c790,270,798,272,807,277v3,2,6,4,10,7c821,286,826,289,830,292v8,5,16,11,25,16c870,319,886,329,902,339v57,36,114,75,168,113l1073,455v8,5,15,10,23,16c1108,480,1122,489,1135,498v5,3,9,6,12,8c1152,510,1156,513,1158,513v2,,8,-3,15,-7l1181,501v5,-3,8,-5,12,-7c1224,479,1252,458,1279,438v6,-5,12,-10,19,-14c1302,420,1307,415,1311,410r2,-2c1315,405,1316,402,1315,398v-5,-15,-9,-30,-14,-45c1300,349,1299,346,1298,342v-4,-12,-7,-23,-12,-34l1278,294v-11,-24,-23,-48,-32,-74c1245,219,1245,218,1243,218v-1,,-2,,-3,1l1228,221v-15,3,-30,6,-45,8c1177,230,1172,231,1166,232v-10,1,-20,3,-30,6c1122,242,1110,243,1099,243r-2,c1039,242,995,238,955,228v-31,-7,-62,-15,-93,-27c851,197,839,195,828,192r-8,-2c810,188,801,187,792,185r-13,-3c777,182,775,182,773,182v-3,,-7,,-10,2c746,190,733,197,722,204v-16,11,-33,20,-49,28c641,249,607,268,570,292v-13,9,-24,18,-33,27c534,322,533,325,533,329v,5,1,10,3,15c538,350,542,352,545,352v6,2,10,2,14,2c567,354,573,352,579,348v6,-4,12,-7,19,-10c603,335,607,333,612,330v15,-10,32,-17,53,-23c686,301,707,293,727,283v16,-8,32,-12,42,-13c772,270,774,270,777,270xe" filled="f" stroked="f" strokeweight="0">
                  <v:path arrowok="t" o:connecttype="custom" o:connectlocs="222678,419713;119180,324303;85577,229341;38084,180517;55558,34491;138894,12990;273308,48377;356196,45241;477616,71221;540791,60023;595004,90482;623679,160808;558264,256665;532726,331470;490161,377159;479856,390149;436844,419265;366501,433599;297054,449724;288093,412098;310943,369544;370981,386566;306463,312209;357540,332814;446701,380295;340514,293844;378598,276374;491954,337741;401897,276822;404137,236060;523765,292052;469999,240092;318112,168871;248217,184548;206101,136619;257178,81972;161744,65846;49733,102577;77064,167079;140686,241884;199828,235613;219542,283541;252698,322063;310943,369544;255386,366857;224471,373128;221334,322511;183699,331918;138446,294292;169809,294292;348131,120942;480753,203809;534518,221279;581563,153193;530038,102577;370981,86003;301534,103920;259418,155881" o:connectangles="0,0,0,0,0,0,0,0,0,0,0,0,0,0,0,0,0,0,0,0,0,0,0,0,0,0,0,0,0,0,0,0,0,0,0,0,0,0,0,0,0,0,0,0,0,0,0,0,0,0,0,0,0,0,0,0,0,0"/>
                  <o:lock v:ext="edit" verticies="t"/>
                </v:shape>
              </v:group>
            </w:pict>
          </mc:Fallback>
        </mc:AlternateContent>
      </w:r>
      <w:r w:rsidR="0084532A" w:rsidRPr="0032603A">
        <w:rPr>
          <w:noProof/>
          <w:highlight w:val="darkMagenta"/>
          <w:u w:val="single"/>
          <w:lang w:eastAsia="nl-NL"/>
        </w:rPr>
        <mc:AlternateContent>
          <mc:Choice Requires="wps">
            <w:drawing>
              <wp:anchor distT="0" distB="0" distL="114300" distR="114300" simplePos="0" relativeHeight="251652608" behindDoc="0" locked="0" layoutInCell="1" allowOverlap="1" wp14:anchorId="55B75471" wp14:editId="633619C2">
                <wp:simplePos x="0" y="0"/>
                <wp:positionH relativeFrom="column">
                  <wp:posOffset>3206115</wp:posOffset>
                </wp:positionH>
                <wp:positionV relativeFrom="paragraph">
                  <wp:posOffset>2267585</wp:posOffset>
                </wp:positionV>
                <wp:extent cx="3275965" cy="5040000"/>
                <wp:effectExtent l="0" t="0" r="635" b="8255"/>
                <wp:wrapNone/>
                <wp:docPr id="27" name="Text Box 27"/>
                <wp:cNvGraphicFramePr/>
                <a:graphic xmlns:a="http://schemas.openxmlformats.org/drawingml/2006/main">
                  <a:graphicData uri="http://schemas.microsoft.com/office/word/2010/wordprocessingShape">
                    <wps:wsp>
                      <wps:cNvSpPr txBox="1"/>
                      <wps:spPr>
                        <a:xfrm>
                          <a:off x="0" y="0"/>
                          <a:ext cx="3275965" cy="50400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B7547A" w14:textId="09C8D090" w:rsidR="006D5CBE" w:rsidRPr="00E924A5" w:rsidRDefault="006D5CBE" w:rsidP="00F116C5">
                            <w:pPr>
                              <w:pStyle w:val="TitelBold"/>
                              <w:spacing w:line="192" w:lineRule="auto"/>
                              <w:rPr>
                                <w:b/>
                                <w:color w:val="215868" w:themeColor="accent5" w:themeShade="80"/>
                                <w:sz w:val="20"/>
                                <w:szCs w:val="20"/>
                              </w:rPr>
                            </w:pPr>
                            <w:r w:rsidRPr="00E924A5">
                              <w:rPr>
                                <w:b/>
                                <w:color w:val="215868" w:themeColor="accent5" w:themeShade="80"/>
                              </w:rPr>
                              <w:t>les</w:t>
                            </w:r>
                            <w:r w:rsidR="00D855AE">
                              <w:rPr>
                                <w:b/>
                                <w:color w:val="215868" w:themeColor="accent5" w:themeShade="80"/>
                              </w:rPr>
                              <w:t>materiaal</w:t>
                            </w:r>
                          </w:p>
                          <w:p w14:paraId="55B7547B" w14:textId="6901DE98" w:rsidR="006D5CBE" w:rsidRPr="00E924A5" w:rsidRDefault="00341236" w:rsidP="006D5CBE">
                            <w:pPr>
                              <w:pStyle w:val="Tijd"/>
                              <w:rPr>
                                <w:b/>
                              </w:rPr>
                            </w:pPr>
                            <w:r>
                              <w:rPr>
                                <w:b/>
                                <w:shd w:val="clear" w:color="auto" w:fill="215868" w:themeFill="accent5" w:themeFillShade="80"/>
                              </w:rPr>
                              <w:t xml:space="preserve"> 45</w:t>
                            </w:r>
                            <w:r w:rsidR="00FF5C50" w:rsidRPr="00E924A5">
                              <w:rPr>
                                <w:b/>
                                <w:shd w:val="clear" w:color="auto" w:fill="215868" w:themeFill="accent5" w:themeFillShade="80"/>
                              </w:rPr>
                              <w:t xml:space="preserve"> min</w:t>
                            </w:r>
                            <w:r w:rsidR="006D5CBE" w:rsidRPr="00E924A5">
                              <w:rPr>
                                <w:b/>
                                <w:shd w:val="clear" w:color="auto" w:fill="215868" w:themeFill="accent5" w:themeFillShade="80"/>
                              </w:rPr>
                              <w:t xml:space="preserve"> </w:t>
                            </w:r>
                            <w:r w:rsidR="006D5CBE" w:rsidRPr="00E924A5">
                              <w:rPr>
                                <w:rFonts w:ascii="Cambria" w:hAnsi="Cambria"/>
                                <w:b/>
                              </w:rPr>
                              <w:t> </w:t>
                            </w:r>
                            <w:r w:rsidR="006D5CBE" w:rsidRPr="00E924A5">
                              <w:rPr>
                                <w:b/>
                              </w:rPr>
                              <w:t xml:space="preserve"> </w:t>
                            </w:r>
                          </w:p>
                          <w:p w14:paraId="55B7547C" w14:textId="3F2CABB4" w:rsidR="006D5CBE" w:rsidRPr="00D855AE" w:rsidRDefault="00D855AE" w:rsidP="006D5CBE">
                            <w:pPr>
                              <w:pStyle w:val="WC04ondertitelscaps"/>
                              <w:rPr>
                                <w:rStyle w:val="TekstChar"/>
                                <w:caps w:val="0"/>
                                <w:color w:val="215868" w:themeColor="accent5" w:themeShade="80"/>
                              </w:rPr>
                            </w:pPr>
                            <w:r w:rsidRPr="00D855AE">
                              <w:rPr>
                                <w:rStyle w:val="TekstChar"/>
                                <w:caps w:val="0"/>
                                <w:color w:val="215868" w:themeColor="accent5" w:themeShade="80"/>
                              </w:rPr>
                              <w:t>Het les</w:t>
                            </w:r>
                            <w:r>
                              <w:rPr>
                                <w:rStyle w:val="TekstChar"/>
                                <w:caps w:val="0"/>
                                <w:color w:val="215868" w:themeColor="accent5" w:themeShade="80"/>
                              </w:rPr>
                              <w:t xml:space="preserve">materiaal bestaat uit een PowerPoint ter voorbereiding en creatieve opdrachten. </w:t>
                            </w:r>
                          </w:p>
                          <w:p w14:paraId="2AFD0DBB" w14:textId="50433727" w:rsidR="00D855AE" w:rsidRDefault="00D855AE" w:rsidP="009801F9">
                            <w:pPr>
                              <w:pStyle w:val="Titel1"/>
                              <w:rPr>
                                <w:color w:val="215868" w:themeColor="accent5" w:themeShade="80"/>
                              </w:rPr>
                            </w:pPr>
                          </w:p>
                          <w:p w14:paraId="55B7547D" w14:textId="77F5C7C0" w:rsidR="006D5CBE" w:rsidRPr="00FF5C50" w:rsidRDefault="006D5CBE" w:rsidP="009801F9">
                            <w:pPr>
                              <w:pStyle w:val="Titel1"/>
                              <w:rPr>
                                <w:color w:val="215868" w:themeColor="accent5" w:themeShade="80"/>
                                <w:sz w:val="20"/>
                                <w:szCs w:val="20"/>
                              </w:rPr>
                            </w:pPr>
                            <w:r w:rsidRPr="00FF5C50">
                              <w:rPr>
                                <w:color w:val="215868" w:themeColor="accent5" w:themeShade="80"/>
                              </w:rPr>
                              <w:t>POWERPOINT</w:t>
                            </w:r>
                          </w:p>
                          <w:p w14:paraId="55B7547E" w14:textId="0CB19982" w:rsidR="006D5CBE" w:rsidRPr="00FF5C50" w:rsidRDefault="006D5CBE" w:rsidP="0084532A">
                            <w:pPr>
                              <w:pStyle w:val="WC01platregular"/>
                              <w:spacing w:after="160" w:line="216" w:lineRule="auto"/>
                              <w:rPr>
                                <w:rFonts w:ascii="GT Pressura" w:hAnsi="GT Pressura" w:cs="GTPressura-Regular"/>
                                <w:color w:val="215868" w:themeColor="accent5" w:themeShade="80"/>
                              </w:rPr>
                            </w:pPr>
                            <w:r w:rsidRPr="00FF5C50">
                              <w:rPr>
                                <w:rStyle w:val="TekstChar"/>
                                <w:color w:val="215868" w:themeColor="accent5" w:themeShade="80"/>
                              </w:rPr>
                              <w:t>Onder iedere dia staat een toelichting. Als je de toelichting wilt uitprinten, kies je voor de afdrukinstelling</w:t>
                            </w:r>
                            <w:r w:rsidRPr="00FF5C50">
                              <w:rPr>
                                <w:rFonts w:ascii="GT Pressura" w:hAnsi="GT Pressura" w:cs="GTPressura-Regular"/>
                                <w:color w:val="215868" w:themeColor="accent5" w:themeShade="80"/>
                              </w:rPr>
                              <w:t xml:space="preserve"> </w:t>
                            </w:r>
                            <w:r w:rsidRPr="00FF5C50">
                              <w:rPr>
                                <w:rStyle w:val="TekstBoldChar"/>
                                <w:color w:val="215868" w:themeColor="accent5" w:themeShade="80"/>
                              </w:rPr>
                              <w:t>notitiepagina’s</w:t>
                            </w:r>
                            <w:r w:rsidRPr="00FF5C50">
                              <w:rPr>
                                <w:rFonts w:ascii="GT Pressura" w:hAnsi="GT Pressura" w:cs="GTPressura-Regular"/>
                                <w:color w:val="215868" w:themeColor="accent5" w:themeShade="80"/>
                              </w:rPr>
                              <w:t>.</w:t>
                            </w:r>
                            <w:r w:rsidR="00920CEC">
                              <w:rPr>
                                <w:rFonts w:ascii="GT Pressura" w:hAnsi="GT Pressura" w:cs="GTPressura-Regular"/>
                                <w:color w:val="215868" w:themeColor="accent5" w:themeShade="80"/>
                              </w:rPr>
                              <w:t xml:space="preserve"> De icoontjes voor film- of geluidsfragmenten werken alleen als de PowerPoint in de voorstellingsmodus staat.</w:t>
                            </w:r>
                          </w:p>
                          <w:p w14:paraId="55B75482" w14:textId="77777777" w:rsidR="00F116C5" w:rsidRPr="00FF5C50" w:rsidRDefault="00F116C5" w:rsidP="00F116C5">
                            <w:pPr>
                              <w:pStyle w:val="WC04ondertitelscaps"/>
                              <w:rPr>
                                <w:rFonts w:ascii="GTPressura-Regular" w:hAnsi="GTPressura-Regular" w:cs="GTPressura-Regular"/>
                                <w:color w:val="215868" w:themeColor="accent5" w:themeShade="80"/>
                                <w:sz w:val="20"/>
                                <w:szCs w:val="20"/>
                                <w:lang w:val="nl-NL"/>
                              </w:rPr>
                            </w:pPr>
                          </w:p>
                          <w:p w14:paraId="55B75483" w14:textId="0EB66B45" w:rsidR="00F116C5" w:rsidRDefault="00F116C5" w:rsidP="009801F9">
                            <w:pPr>
                              <w:pStyle w:val="Titel1"/>
                              <w:rPr>
                                <w:color w:val="215868" w:themeColor="accent5" w:themeShade="80"/>
                              </w:rPr>
                            </w:pPr>
                            <w:r w:rsidRPr="00FF5C50">
                              <w:rPr>
                                <w:color w:val="215868" w:themeColor="accent5" w:themeShade="80"/>
                              </w:rPr>
                              <w:t>Tijdsindeling</w:t>
                            </w:r>
                          </w:p>
                          <w:p w14:paraId="073DEBCB" w14:textId="77777777" w:rsidR="00D855AE" w:rsidRPr="00FF5C50" w:rsidRDefault="00D855AE" w:rsidP="009801F9">
                            <w:pPr>
                              <w:pStyle w:val="Titel1"/>
                              <w:rPr>
                                <w:color w:val="215868" w:themeColor="accent5" w:themeShade="80"/>
                              </w:rPr>
                            </w:pPr>
                          </w:p>
                          <w:p w14:paraId="0836D561" w14:textId="453E6B3E" w:rsidR="00D855AE" w:rsidRPr="00D855AE" w:rsidRDefault="00D855AE" w:rsidP="00D855AE">
                            <w:pPr>
                              <w:pStyle w:val="TitelRechts"/>
                              <w:rPr>
                                <w:color w:val="215868" w:themeColor="accent5" w:themeShade="80"/>
                              </w:rPr>
                            </w:pPr>
                            <w:r w:rsidRPr="00D855AE">
                              <w:rPr>
                                <w:color w:val="215868" w:themeColor="accent5" w:themeShade="80"/>
                              </w:rPr>
                              <w:t xml:space="preserve">POWERPOINT </w:t>
                            </w:r>
                            <w:r w:rsidR="00341236">
                              <w:rPr>
                                <w:rStyle w:val="TekstBoldChar"/>
                                <w:caps w:val="0"/>
                                <w:color w:val="215868" w:themeColor="accent5" w:themeShade="80"/>
                              </w:rPr>
                              <w:t>(exclusief filmpje en opdrachten</w:t>
                            </w:r>
                            <w:r w:rsidRPr="00D855AE">
                              <w:rPr>
                                <w:rStyle w:val="TekstBoldChar"/>
                                <w:caps w:val="0"/>
                                <w:color w:val="215868" w:themeColor="accent5" w:themeShade="80"/>
                              </w:rPr>
                              <w:t xml:space="preserve">) </w:t>
                            </w:r>
                          </w:p>
                          <w:p w14:paraId="55B75485" w14:textId="5B8CFD6C" w:rsidR="00F116C5" w:rsidRDefault="00ED7D81" w:rsidP="00ED7D81">
                            <w:pPr>
                              <w:pStyle w:val="Tijd"/>
                              <w:rPr>
                                <w:rFonts w:ascii="GT Pressura" w:hAnsi="GT Pressura"/>
                                <w:caps w:val="0"/>
                                <w:color w:val="215868" w:themeColor="accent5" w:themeShade="80"/>
                              </w:rPr>
                            </w:pPr>
                            <w:r w:rsidRPr="00E924A5">
                              <w:rPr>
                                <w:b/>
                                <w:shd w:val="clear" w:color="auto" w:fill="215868" w:themeFill="accent5" w:themeFillShade="80"/>
                              </w:rPr>
                              <w:t xml:space="preserve"> 1</w:t>
                            </w:r>
                            <w:r w:rsidR="00295B01" w:rsidRPr="00E924A5">
                              <w:rPr>
                                <w:b/>
                                <w:shd w:val="clear" w:color="auto" w:fill="215868" w:themeFill="accent5" w:themeFillShade="80"/>
                              </w:rPr>
                              <w:t>0 mi</w:t>
                            </w:r>
                            <w:r w:rsidR="00FF5C50" w:rsidRPr="00E924A5">
                              <w:rPr>
                                <w:b/>
                                <w:shd w:val="clear" w:color="auto" w:fill="215868" w:themeFill="accent5" w:themeFillShade="80"/>
                              </w:rPr>
                              <w:t>N</w:t>
                            </w:r>
                            <w:r w:rsidR="00FF5C50">
                              <w:rPr>
                                <w:shd w:val="clear" w:color="auto" w:fill="215868" w:themeFill="accent5" w:themeFillShade="80"/>
                              </w:rPr>
                              <w:t xml:space="preserve"> </w:t>
                            </w:r>
                            <w:r w:rsidR="00295B01" w:rsidRPr="00FF5C50">
                              <w:t xml:space="preserve"> </w:t>
                            </w:r>
                            <w:r w:rsidR="00295B01">
                              <w:rPr>
                                <w:rFonts w:ascii="Cambria" w:hAnsi="Cambria"/>
                              </w:rPr>
                              <w:t> </w:t>
                            </w:r>
                          </w:p>
                          <w:p w14:paraId="55B75486" w14:textId="6D8B8749" w:rsidR="00F116C5" w:rsidRPr="00F116C5" w:rsidRDefault="00F116C5" w:rsidP="00F116C5">
                            <w:pPr>
                              <w:pStyle w:val="tijdsaanduiding"/>
                              <w:spacing w:line="240" w:lineRule="auto"/>
                              <w:rPr>
                                <w:rFonts w:ascii="GT Pressura" w:hAnsi="GT Pressura" w:cs="GTPressura-Regular"/>
                                <w:b w:val="0"/>
                                <w:bCs w:val="0"/>
                                <w:caps w:val="0"/>
                                <w:color w:val="000000" w:themeColor="text1"/>
                                <w:sz w:val="16"/>
                                <w:szCs w:val="16"/>
                                <w:u w:val="none"/>
                                <w:lang w:val="nl-NL"/>
                              </w:rPr>
                            </w:pPr>
                          </w:p>
                          <w:p w14:paraId="55B75487" w14:textId="0B887E70" w:rsidR="00F116C5" w:rsidRPr="00FF5C50" w:rsidRDefault="00F116C5" w:rsidP="00F116C5">
                            <w:pPr>
                              <w:pStyle w:val="TitelRechts"/>
                              <w:rPr>
                                <w:rFonts w:ascii="GT Pressura" w:hAnsi="GT Pressura"/>
                                <w:color w:val="215868" w:themeColor="accent5" w:themeShade="80"/>
                              </w:rPr>
                            </w:pPr>
                            <w:r w:rsidRPr="00FF5C50">
                              <w:rPr>
                                <w:color w:val="215868" w:themeColor="accent5" w:themeShade="80"/>
                              </w:rPr>
                              <w:t>VIDEO</w:t>
                            </w:r>
                            <w:r w:rsidR="00A673C9">
                              <w:rPr>
                                <w:color w:val="215868" w:themeColor="accent5" w:themeShade="80"/>
                              </w:rPr>
                              <w:t xml:space="preserve"> potlatch</w:t>
                            </w:r>
                          </w:p>
                          <w:p w14:paraId="55B75488" w14:textId="342A8039" w:rsidR="00F116C5" w:rsidRDefault="00B82983" w:rsidP="00ED7D81">
                            <w:pPr>
                              <w:pStyle w:val="Tijd"/>
                              <w:rPr>
                                <w:rFonts w:ascii="GT Pressura" w:hAnsi="GT Pressura"/>
                                <w:caps w:val="0"/>
                                <w:color w:val="215868" w:themeColor="accent5" w:themeShade="80"/>
                              </w:rPr>
                            </w:pPr>
                            <w:r>
                              <w:rPr>
                                <w:b/>
                                <w:shd w:val="clear" w:color="auto" w:fill="215868" w:themeFill="accent5" w:themeFillShade="80"/>
                              </w:rPr>
                              <w:t xml:space="preserve"> 4:25</w:t>
                            </w:r>
                            <w:r w:rsidR="00FF5C50" w:rsidRPr="00E924A5">
                              <w:rPr>
                                <w:b/>
                                <w:shd w:val="clear" w:color="auto" w:fill="215868" w:themeFill="accent5" w:themeFillShade="80"/>
                              </w:rPr>
                              <w:t xml:space="preserve"> miN</w:t>
                            </w:r>
                            <w:r w:rsidR="00FF5C50">
                              <w:rPr>
                                <w:shd w:val="clear" w:color="auto" w:fill="215868" w:themeFill="accent5" w:themeFillShade="80"/>
                              </w:rPr>
                              <w:t xml:space="preserve"> </w:t>
                            </w:r>
                            <w:r w:rsidR="00FF5C50" w:rsidRPr="00FF5C50">
                              <w:t xml:space="preserve"> </w:t>
                            </w:r>
                            <w:r w:rsidR="00FF5C50">
                              <w:rPr>
                                <w:rFonts w:ascii="Cambria" w:hAnsi="Cambria"/>
                              </w:rPr>
                              <w:t> </w:t>
                            </w:r>
                          </w:p>
                          <w:p w14:paraId="5B4480C7" w14:textId="6E0D2CF4" w:rsidR="007664DB" w:rsidRDefault="007664DB" w:rsidP="00ED7D81">
                            <w:pPr>
                              <w:pStyle w:val="Tijd"/>
                              <w:rPr>
                                <w:rFonts w:ascii="GT Pressura" w:hAnsi="GT Pressura"/>
                                <w:caps w:val="0"/>
                                <w:color w:val="215868" w:themeColor="accent5" w:themeShade="80"/>
                              </w:rPr>
                            </w:pPr>
                          </w:p>
                          <w:p w14:paraId="2DEC8882" w14:textId="20B28614" w:rsidR="00341236" w:rsidRPr="00FF5C50" w:rsidRDefault="00341236" w:rsidP="00341236">
                            <w:pPr>
                              <w:pStyle w:val="TitelRechts"/>
                              <w:rPr>
                                <w:rFonts w:ascii="GT Pressura" w:hAnsi="GT Pressura"/>
                                <w:color w:val="215868" w:themeColor="accent5" w:themeShade="80"/>
                              </w:rPr>
                            </w:pPr>
                            <w:r w:rsidRPr="00FF5C50">
                              <w:rPr>
                                <w:color w:val="215868" w:themeColor="accent5" w:themeShade="80"/>
                              </w:rPr>
                              <w:t>O</w:t>
                            </w:r>
                            <w:r>
                              <w:rPr>
                                <w:color w:val="215868" w:themeColor="accent5" w:themeShade="80"/>
                              </w:rPr>
                              <w:t>p</w:t>
                            </w:r>
                            <w:r>
                              <w:rPr>
                                <w:color w:val="215868" w:themeColor="accent5" w:themeShade="80"/>
                              </w:rPr>
                              <w:t>dra</w:t>
                            </w:r>
                            <w:r>
                              <w:rPr>
                                <w:color w:val="215868" w:themeColor="accent5" w:themeShade="80"/>
                              </w:rPr>
                              <w:t>ch</w:t>
                            </w:r>
                            <w:r>
                              <w:rPr>
                                <w:color w:val="215868" w:themeColor="accent5" w:themeShade="80"/>
                              </w:rPr>
                              <w:t>ten</w:t>
                            </w:r>
                          </w:p>
                          <w:p w14:paraId="16EE2C11" w14:textId="4C171584" w:rsidR="00341236" w:rsidRDefault="00341236" w:rsidP="00341236">
                            <w:pPr>
                              <w:pStyle w:val="Tijd"/>
                              <w:rPr>
                                <w:rFonts w:ascii="GT Pressura" w:hAnsi="GT Pressura"/>
                                <w:caps w:val="0"/>
                                <w:color w:val="215868" w:themeColor="accent5" w:themeShade="80"/>
                              </w:rPr>
                            </w:pPr>
                            <w:r>
                              <w:rPr>
                                <w:b/>
                                <w:shd w:val="clear" w:color="auto" w:fill="215868" w:themeFill="accent5" w:themeFillShade="80"/>
                              </w:rPr>
                              <w:t xml:space="preserve">30 </w:t>
                            </w:r>
                            <w:r w:rsidRPr="00E924A5">
                              <w:rPr>
                                <w:b/>
                                <w:shd w:val="clear" w:color="auto" w:fill="215868" w:themeFill="accent5" w:themeFillShade="80"/>
                              </w:rPr>
                              <w:t>miN</w:t>
                            </w:r>
                            <w:r>
                              <w:rPr>
                                <w:shd w:val="clear" w:color="auto" w:fill="215868" w:themeFill="accent5" w:themeFillShade="80"/>
                              </w:rPr>
                              <w:t xml:space="preserve"> </w:t>
                            </w:r>
                            <w:r w:rsidRPr="00FF5C50">
                              <w:t xml:space="preserve"> </w:t>
                            </w:r>
                            <w:r>
                              <w:rPr>
                                <w:rFonts w:ascii="Cambria" w:hAnsi="Cambria"/>
                              </w:rPr>
                              <w:t> </w:t>
                            </w:r>
                          </w:p>
                          <w:p w14:paraId="24259BA8" w14:textId="398E68DE" w:rsidR="007664DB" w:rsidRDefault="00341236" w:rsidP="007664DB">
                            <w:pPr>
                              <w:pStyle w:val="Titel1"/>
                              <w:rPr>
                                <w:caps w:val="0"/>
                                <w:color w:val="215868" w:themeColor="accent5" w:themeShade="80"/>
                                <w:sz w:val="20"/>
                                <w:szCs w:val="20"/>
                              </w:rPr>
                            </w:pPr>
                            <w:r>
                              <w:rPr>
                                <w:caps w:val="0"/>
                                <w:color w:val="215868" w:themeColor="accent5" w:themeShade="80"/>
                                <w:sz w:val="20"/>
                                <w:szCs w:val="20"/>
                              </w:rPr>
                              <w:t>In</w:t>
                            </w:r>
                            <w:r w:rsidR="007664DB" w:rsidRPr="007664DB">
                              <w:rPr>
                                <w:caps w:val="0"/>
                                <w:color w:val="215868" w:themeColor="accent5" w:themeShade="80"/>
                                <w:sz w:val="20"/>
                                <w:szCs w:val="20"/>
                              </w:rPr>
                              <w:t xml:space="preserve"> </w:t>
                            </w:r>
                            <w:r w:rsidR="007664DB">
                              <w:rPr>
                                <w:caps w:val="0"/>
                                <w:color w:val="215868" w:themeColor="accent5" w:themeShade="80"/>
                                <w:sz w:val="20"/>
                                <w:szCs w:val="20"/>
                              </w:rPr>
                              <w:t>de PowerPoint</w:t>
                            </w:r>
                            <w:r>
                              <w:rPr>
                                <w:caps w:val="0"/>
                                <w:color w:val="215868" w:themeColor="accent5" w:themeShade="80"/>
                                <w:sz w:val="20"/>
                                <w:szCs w:val="20"/>
                              </w:rPr>
                              <w:t xml:space="preserve"> (deel 2) </w:t>
                            </w:r>
                            <w:r w:rsidR="007664DB">
                              <w:rPr>
                                <w:caps w:val="0"/>
                                <w:color w:val="215868" w:themeColor="accent5" w:themeShade="80"/>
                                <w:sz w:val="20"/>
                                <w:szCs w:val="20"/>
                              </w:rPr>
                              <w:t>zi</w:t>
                            </w:r>
                            <w:r>
                              <w:rPr>
                                <w:caps w:val="0"/>
                                <w:color w:val="215868" w:themeColor="accent5" w:themeShade="80"/>
                                <w:sz w:val="20"/>
                                <w:szCs w:val="20"/>
                              </w:rPr>
                              <w:t>tten</w:t>
                            </w:r>
                            <w:r w:rsidR="007664DB">
                              <w:rPr>
                                <w:caps w:val="0"/>
                                <w:color w:val="215868" w:themeColor="accent5" w:themeShade="80"/>
                                <w:sz w:val="20"/>
                                <w:szCs w:val="20"/>
                              </w:rPr>
                              <w:t xml:space="preserve"> twee opdrachten:</w:t>
                            </w:r>
                          </w:p>
                          <w:p w14:paraId="6528F115" w14:textId="77777777" w:rsidR="007664DB" w:rsidRDefault="007664DB" w:rsidP="007664DB">
                            <w:pPr>
                              <w:pStyle w:val="Titel1"/>
                              <w:rPr>
                                <w:caps w:val="0"/>
                                <w:color w:val="215868" w:themeColor="accent5" w:themeShade="80"/>
                                <w:sz w:val="20"/>
                                <w:szCs w:val="20"/>
                              </w:rPr>
                            </w:pPr>
                          </w:p>
                          <w:p w14:paraId="34ED3684" w14:textId="3BAD936D" w:rsidR="007664DB" w:rsidRDefault="007664DB" w:rsidP="007664DB">
                            <w:pPr>
                              <w:pStyle w:val="Titel1"/>
                              <w:numPr>
                                <w:ilvl w:val="0"/>
                                <w:numId w:val="3"/>
                              </w:numPr>
                              <w:rPr>
                                <w:caps w:val="0"/>
                                <w:color w:val="215868" w:themeColor="accent5" w:themeShade="80"/>
                                <w:sz w:val="20"/>
                                <w:szCs w:val="20"/>
                              </w:rPr>
                            </w:pPr>
                            <w:r>
                              <w:rPr>
                                <w:caps w:val="0"/>
                                <w:color w:val="215868" w:themeColor="accent5" w:themeShade="80"/>
                                <w:sz w:val="20"/>
                                <w:szCs w:val="20"/>
                              </w:rPr>
                              <w:t>Het leren van een lied dat gezongen wordt tijdens het programma.</w:t>
                            </w:r>
                          </w:p>
                          <w:p w14:paraId="0CFD8282" w14:textId="6CBBE6FE" w:rsidR="007664DB" w:rsidRDefault="007664DB" w:rsidP="007664DB">
                            <w:pPr>
                              <w:pStyle w:val="Titel1"/>
                              <w:numPr>
                                <w:ilvl w:val="0"/>
                                <w:numId w:val="3"/>
                              </w:numPr>
                              <w:rPr>
                                <w:caps w:val="0"/>
                                <w:color w:val="215868" w:themeColor="accent5" w:themeShade="80"/>
                                <w:sz w:val="20"/>
                                <w:szCs w:val="20"/>
                              </w:rPr>
                            </w:pPr>
                            <w:r>
                              <w:rPr>
                                <w:caps w:val="0"/>
                                <w:color w:val="215868" w:themeColor="accent5" w:themeShade="80"/>
                                <w:sz w:val="20"/>
                                <w:szCs w:val="20"/>
                              </w:rPr>
                              <w:t xml:space="preserve">Het bedenken van namen, zoals indianenkinderen aan de Noordwestkust van Noord-Amerika deze kregen tijdens een </w:t>
                            </w:r>
                            <w:proofErr w:type="spellStart"/>
                            <w:r>
                              <w:rPr>
                                <w:caps w:val="0"/>
                                <w:color w:val="215868" w:themeColor="accent5" w:themeShade="80"/>
                                <w:sz w:val="20"/>
                                <w:szCs w:val="20"/>
                              </w:rPr>
                              <w:t>potla</w:t>
                            </w:r>
                            <w:r w:rsidR="00071593">
                              <w:rPr>
                                <w:caps w:val="0"/>
                                <w:color w:val="215868" w:themeColor="accent5" w:themeShade="80"/>
                                <w:sz w:val="20"/>
                                <w:szCs w:val="20"/>
                              </w:rPr>
                              <w:t>t</w:t>
                            </w:r>
                            <w:r>
                              <w:rPr>
                                <w:caps w:val="0"/>
                                <w:color w:val="215868" w:themeColor="accent5" w:themeShade="80"/>
                                <w:sz w:val="20"/>
                                <w:szCs w:val="20"/>
                              </w:rPr>
                              <w:t>ch</w:t>
                            </w:r>
                            <w:proofErr w:type="spellEnd"/>
                            <w:r>
                              <w:rPr>
                                <w:caps w:val="0"/>
                                <w:color w:val="215868" w:themeColor="accent5" w:themeShade="80"/>
                                <w:sz w:val="20"/>
                                <w:szCs w:val="20"/>
                              </w:rPr>
                              <w:t>.</w:t>
                            </w:r>
                          </w:p>
                          <w:p w14:paraId="43D530FC" w14:textId="7C396A6D" w:rsidR="007664DB" w:rsidRPr="00F116C5" w:rsidRDefault="007664DB" w:rsidP="007664DB">
                            <w:pPr>
                              <w:pStyle w:val="Titel1"/>
                              <w:rPr>
                                <w:rFonts w:ascii="GTPressura-Regular" w:hAnsi="GTPressura-Regular"/>
                                <w:b/>
                                <w:bCs/>
                                <w:caps w:val="0"/>
                                <w:color w:val="001C00"/>
                                <w:sz w:val="16"/>
                                <w:szCs w:val="16"/>
                              </w:rPr>
                            </w:pPr>
                            <w:r>
                              <w:rPr>
                                <w:caps w:val="0"/>
                                <w:color w:val="215868" w:themeColor="accent5" w:themeShade="80"/>
                                <w:sz w:val="20"/>
                                <w:szCs w:val="20"/>
                              </w:rPr>
                              <w:t xml:space="preserve"> </w:t>
                            </w:r>
                          </w:p>
                          <w:p w14:paraId="55B7548F" w14:textId="77777777" w:rsidR="00F116C5" w:rsidRDefault="00F116C5" w:rsidP="00F116C5">
                            <w:pPr>
                              <w:pStyle w:val="tijdsaanduiding"/>
                              <w:rPr>
                                <w:rFonts w:ascii="GTPressura-Regular" w:hAnsi="GTPressura-Regular" w:cs="GTPressura-Regular"/>
                                <w:b w:val="0"/>
                                <w:bCs w:val="0"/>
                                <w:caps w:val="0"/>
                                <w:color w:val="001C00"/>
                                <w:u w:val="none"/>
                                <w:lang w:val="nl-NL"/>
                              </w:rPr>
                            </w:pPr>
                          </w:p>
                          <w:p w14:paraId="55B75490" w14:textId="77777777" w:rsidR="00F116C5" w:rsidRDefault="00F116C5" w:rsidP="00F116C5">
                            <w:pPr>
                              <w:pStyle w:val="tijdsaanduiding"/>
                              <w:rPr>
                                <w:rFonts w:ascii="GTPressura-Regular" w:hAnsi="GTPressura-Regular" w:cs="GTPressura-Regular"/>
                                <w:b w:val="0"/>
                                <w:bCs w:val="0"/>
                                <w:caps w:val="0"/>
                                <w:color w:val="001C00"/>
                                <w:u w:val="none"/>
                                <w:lang w:val="nl-NL"/>
                              </w:rPr>
                            </w:pPr>
                          </w:p>
                          <w:p w14:paraId="55B75491" w14:textId="77777777" w:rsidR="00F116C5" w:rsidRPr="006D5CBE" w:rsidRDefault="00F116C5" w:rsidP="00F116C5">
                            <w:pPr>
                              <w:pStyle w:val="Tijd"/>
                            </w:pPr>
                          </w:p>
                          <w:p w14:paraId="55B75492" w14:textId="77777777" w:rsidR="006D5CBE" w:rsidRPr="006D5CBE" w:rsidRDefault="006D5CBE">
                            <w:pPr>
                              <w:rPr>
                                <w:color w:val="000000" w:themeColor="text1"/>
                                <w:lang w:val="nl-N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75471" id="Text Box 27" o:spid="_x0000_s1028" type="#_x0000_t202" style="position:absolute;margin-left:252.45pt;margin-top:178.55pt;width:257.95pt;height:396.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" fillcolor="white [3212]" stroked="f" strokeweight=".5pt">
                <v:textbox inset="0,0,0,0">
                  <w:txbxContent>
                    <w:p w14:paraId="55B7547A" w14:textId="09C8D090" w:rsidR="006D5CBE" w:rsidRPr="00E924A5" w:rsidRDefault="006D5CBE" w:rsidP="00F116C5">
                      <w:pPr>
                        <w:pStyle w:val="TitelBold"/>
                        <w:spacing w:line="192" w:lineRule="auto"/>
                        <w:rPr>
                          <w:b/>
                          <w:color w:val="215868" w:themeColor="accent5" w:themeShade="80"/>
                          <w:sz w:val="20"/>
                          <w:szCs w:val="20"/>
                        </w:rPr>
                      </w:pPr>
                      <w:r w:rsidRPr="00E924A5">
                        <w:rPr>
                          <w:b/>
                          <w:color w:val="215868" w:themeColor="accent5" w:themeShade="80"/>
                        </w:rPr>
                        <w:t>les</w:t>
                      </w:r>
                      <w:r w:rsidR="00D855AE">
                        <w:rPr>
                          <w:b/>
                          <w:color w:val="215868" w:themeColor="accent5" w:themeShade="80"/>
                        </w:rPr>
                        <w:t>materiaal</w:t>
                      </w:r>
                    </w:p>
                    <w:p w14:paraId="55B7547B" w14:textId="6901DE98" w:rsidR="006D5CBE" w:rsidRPr="00E924A5" w:rsidRDefault="00341236" w:rsidP="006D5CBE">
                      <w:pPr>
                        <w:pStyle w:val="Tijd"/>
                        <w:rPr>
                          <w:b/>
                        </w:rPr>
                      </w:pPr>
                      <w:r>
                        <w:rPr>
                          <w:b/>
                          <w:shd w:val="clear" w:color="auto" w:fill="215868" w:themeFill="accent5" w:themeFillShade="80"/>
                        </w:rPr>
                        <w:t xml:space="preserve"> 45</w:t>
                      </w:r>
                      <w:r w:rsidR="00FF5C50" w:rsidRPr="00E924A5">
                        <w:rPr>
                          <w:b/>
                          <w:shd w:val="clear" w:color="auto" w:fill="215868" w:themeFill="accent5" w:themeFillShade="80"/>
                        </w:rPr>
                        <w:t xml:space="preserve"> min</w:t>
                      </w:r>
                      <w:r w:rsidR="006D5CBE" w:rsidRPr="00E924A5">
                        <w:rPr>
                          <w:b/>
                          <w:shd w:val="clear" w:color="auto" w:fill="215868" w:themeFill="accent5" w:themeFillShade="80"/>
                        </w:rPr>
                        <w:t xml:space="preserve"> </w:t>
                      </w:r>
                      <w:r w:rsidR="006D5CBE" w:rsidRPr="00E924A5">
                        <w:rPr>
                          <w:rFonts w:ascii="Cambria" w:hAnsi="Cambria"/>
                          <w:b/>
                        </w:rPr>
                        <w:t> </w:t>
                      </w:r>
                      <w:r w:rsidR="006D5CBE" w:rsidRPr="00E924A5">
                        <w:rPr>
                          <w:b/>
                        </w:rPr>
                        <w:t xml:space="preserve"> </w:t>
                      </w:r>
                    </w:p>
                    <w:p w14:paraId="55B7547C" w14:textId="3F2CABB4" w:rsidR="006D5CBE" w:rsidRPr="00D855AE" w:rsidRDefault="00D855AE" w:rsidP="006D5CBE">
                      <w:pPr>
                        <w:pStyle w:val="WC04ondertitelscaps"/>
                        <w:rPr>
                          <w:rStyle w:val="TekstChar"/>
                          <w:caps w:val="0"/>
                          <w:color w:val="215868" w:themeColor="accent5" w:themeShade="80"/>
                        </w:rPr>
                      </w:pPr>
                      <w:r w:rsidRPr="00D855AE">
                        <w:rPr>
                          <w:rStyle w:val="TekstChar"/>
                          <w:caps w:val="0"/>
                          <w:color w:val="215868" w:themeColor="accent5" w:themeShade="80"/>
                        </w:rPr>
                        <w:t>Het les</w:t>
                      </w:r>
                      <w:r>
                        <w:rPr>
                          <w:rStyle w:val="TekstChar"/>
                          <w:caps w:val="0"/>
                          <w:color w:val="215868" w:themeColor="accent5" w:themeShade="80"/>
                        </w:rPr>
                        <w:t xml:space="preserve">materiaal bestaat uit een PowerPoint ter voorbereiding en creatieve opdrachten. </w:t>
                      </w:r>
                    </w:p>
                    <w:p w14:paraId="2AFD0DBB" w14:textId="50433727" w:rsidR="00D855AE" w:rsidRDefault="00D855AE" w:rsidP="009801F9">
                      <w:pPr>
                        <w:pStyle w:val="Titel1"/>
                        <w:rPr>
                          <w:color w:val="215868" w:themeColor="accent5" w:themeShade="80"/>
                        </w:rPr>
                      </w:pPr>
                    </w:p>
                    <w:p w14:paraId="55B7547D" w14:textId="77F5C7C0" w:rsidR="006D5CBE" w:rsidRPr="00FF5C50" w:rsidRDefault="006D5CBE" w:rsidP="009801F9">
                      <w:pPr>
                        <w:pStyle w:val="Titel1"/>
                        <w:rPr>
                          <w:color w:val="215868" w:themeColor="accent5" w:themeShade="80"/>
                          <w:sz w:val="20"/>
                          <w:szCs w:val="20"/>
                        </w:rPr>
                      </w:pPr>
                      <w:r w:rsidRPr="00FF5C50">
                        <w:rPr>
                          <w:color w:val="215868" w:themeColor="accent5" w:themeShade="80"/>
                        </w:rPr>
                        <w:t>POWERPOINT</w:t>
                      </w:r>
                    </w:p>
                    <w:p w14:paraId="55B7547E" w14:textId="0CB19982" w:rsidR="006D5CBE" w:rsidRPr="00FF5C50" w:rsidRDefault="006D5CBE" w:rsidP="0084532A">
                      <w:pPr>
                        <w:pStyle w:val="WC01platregular"/>
                        <w:spacing w:after="160" w:line="216" w:lineRule="auto"/>
                        <w:rPr>
                          <w:rFonts w:ascii="GT Pressura" w:hAnsi="GT Pressura" w:cs="GTPressura-Regular"/>
                          <w:color w:val="215868" w:themeColor="accent5" w:themeShade="80"/>
                        </w:rPr>
                      </w:pPr>
                      <w:r w:rsidRPr="00FF5C50">
                        <w:rPr>
                          <w:rStyle w:val="TekstChar"/>
                          <w:color w:val="215868" w:themeColor="accent5" w:themeShade="80"/>
                        </w:rPr>
                        <w:t>Onder iedere dia staat een toelichting. Als je de toelichting wilt uitprinten, kies je voor de afdrukinstelling</w:t>
                      </w:r>
                      <w:r w:rsidRPr="00FF5C50">
                        <w:rPr>
                          <w:rFonts w:ascii="GT Pressura" w:hAnsi="GT Pressura" w:cs="GTPressura-Regular"/>
                          <w:color w:val="215868" w:themeColor="accent5" w:themeShade="80"/>
                        </w:rPr>
                        <w:t xml:space="preserve"> </w:t>
                      </w:r>
                      <w:r w:rsidRPr="00FF5C50">
                        <w:rPr>
                          <w:rStyle w:val="TekstBoldChar"/>
                          <w:color w:val="215868" w:themeColor="accent5" w:themeShade="80"/>
                        </w:rPr>
                        <w:t>notitiepagina’s</w:t>
                      </w:r>
                      <w:r w:rsidRPr="00FF5C50">
                        <w:rPr>
                          <w:rFonts w:ascii="GT Pressura" w:hAnsi="GT Pressura" w:cs="GTPressura-Regular"/>
                          <w:color w:val="215868" w:themeColor="accent5" w:themeShade="80"/>
                        </w:rPr>
                        <w:t>.</w:t>
                      </w:r>
                      <w:r w:rsidR="00920CEC">
                        <w:rPr>
                          <w:rFonts w:ascii="GT Pressura" w:hAnsi="GT Pressura" w:cs="GTPressura-Regular"/>
                          <w:color w:val="215868" w:themeColor="accent5" w:themeShade="80"/>
                        </w:rPr>
                        <w:t xml:space="preserve"> De icoontjes voor film- of geluidsfragmenten werken alleen als de PowerPoint in de voorstellingsmodus staat.</w:t>
                      </w:r>
                    </w:p>
                    <w:p w14:paraId="55B75482" w14:textId="77777777" w:rsidR="00F116C5" w:rsidRPr="00FF5C50" w:rsidRDefault="00F116C5" w:rsidP="00F116C5">
                      <w:pPr>
                        <w:pStyle w:val="WC04ondertitelscaps"/>
                        <w:rPr>
                          <w:rFonts w:ascii="GTPressura-Regular" w:hAnsi="GTPressura-Regular" w:cs="GTPressura-Regular"/>
                          <w:color w:val="215868" w:themeColor="accent5" w:themeShade="80"/>
                          <w:sz w:val="20"/>
                          <w:szCs w:val="20"/>
                          <w:lang w:val="nl-NL"/>
                        </w:rPr>
                      </w:pPr>
                    </w:p>
                    <w:p w14:paraId="55B75483" w14:textId="0EB66B45" w:rsidR="00F116C5" w:rsidRDefault="00F116C5" w:rsidP="009801F9">
                      <w:pPr>
                        <w:pStyle w:val="Titel1"/>
                        <w:rPr>
                          <w:color w:val="215868" w:themeColor="accent5" w:themeShade="80"/>
                        </w:rPr>
                      </w:pPr>
                      <w:r w:rsidRPr="00FF5C50">
                        <w:rPr>
                          <w:color w:val="215868" w:themeColor="accent5" w:themeShade="80"/>
                        </w:rPr>
                        <w:t>Tijdsindeling</w:t>
                      </w:r>
                    </w:p>
                    <w:p w14:paraId="073DEBCB" w14:textId="77777777" w:rsidR="00D855AE" w:rsidRPr="00FF5C50" w:rsidRDefault="00D855AE" w:rsidP="009801F9">
                      <w:pPr>
                        <w:pStyle w:val="Titel1"/>
                        <w:rPr>
                          <w:color w:val="215868" w:themeColor="accent5" w:themeShade="80"/>
                        </w:rPr>
                      </w:pPr>
                    </w:p>
                    <w:p w14:paraId="0836D561" w14:textId="453E6B3E" w:rsidR="00D855AE" w:rsidRPr="00D855AE" w:rsidRDefault="00D855AE" w:rsidP="00D855AE">
                      <w:pPr>
                        <w:pStyle w:val="TitelRechts"/>
                        <w:rPr>
                          <w:color w:val="215868" w:themeColor="accent5" w:themeShade="80"/>
                        </w:rPr>
                      </w:pPr>
                      <w:r w:rsidRPr="00D855AE">
                        <w:rPr>
                          <w:color w:val="215868" w:themeColor="accent5" w:themeShade="80"/>
                        </w:rPr>
                        <w:t xml:space="preserve">POWERPOINT </w:t>
                      </w:r>
                      <w:r w:rsidR="00341236">
                        <w:rPr>
                          <w:rStyle w:val="TekstBoldChar"/>
                          <w:caps w:val="0"/>
                          <w:color w:val="215868" w:themeColor="accent5" w:themeShade="80"/>
                        </w:rPr>
                        <w:t>(exclusief filmpje en opdrachten</w:t>
                      </w:r>
                      <w:r w:rsidRPr="00D855AE">
                        <w:rPr>
                          <w:rStyle w:val="TekstBoldChar"/>
                          <w:caps w:val="0"/>
                          <w:color w:val="215868" w:themeColor="accent5" w:themeShade="80"/>
                        </w:rPr>
                        <w:t xml:space="preserve">) </w:t>
                      </w:r>
                    </w:p>
                    <w:p w14:paraId="55B75485" w14:textId="5B8CFD6C" w:rsidR="00F116C5" w:rsidRDefault="00ED7D81" w:rsidP="00ED7D81">
                      <w:pPr>
                        <w:pStyle w:val="Tijd"/>
                        <w:rPr>
                          <w:rFonts w:ascii="GT Pressura" w:hAnsi="GT Pressura"/>
                          <w:caps w:val="0"/>
                          <w:color w:val="215868" w:themeColor="accent5" w:themeShade="80"/>
                        </w:rPr>
                      </w:pPr>
                      <w:r w:rsidRPr="00E924A5">
                        <w:rPr>
                          <w:b/>
                          <w:shd w:val="clear" w:color="auto" w:fill="215868" w:themeFill="accent5" w:themeFillShade="80"/>
                        </w:rPr>
                        <w:t xml:space="preserve"> 1</w:t>
                      </w:r>
                      <w:r w:rsidR="00295B01" w:rsidRPr="00E924A5">
                        <w:rPr>
                          <w:b/>
                          <w:shd w:val="clear" w:color="auto" w:fill="215868" w:themeFill="accent5" w:themeFillShade="80"/>
                        </w:rPr>
                        <w:t>0 mi</w:t>
                      </w:r>
                      <w:r w:rsidR="00FF5C50" w:rsidRPr="00E924A5">
                        <w:rPr>
                          <w:b/>
                          <w:shd w:val="clear" w:color="auto" w:fill="215868" w:themeFill="accent5" w:themeFillShade="80"/>
                        </w:rPr>
                        <w:t>N</w:t>
                      </w:r>
                      <w:r w:rsidR="00FF5C50">
                        <w:rPr>
                          <w:shd w:val="clear" w:color="auto" w:fill="215868" w:themeFill="accent5" w:themeFillShade="80"/>
                        </w:rPr>
                        <w:t xml:space="preserve"> </w:t>
                      </w:r>
                      <w:r w:rsidR="00295B01" w:rsidRPr="00FF5C50">
                        <w:t xml:space="preserve"> </w:t>
                      </w:r>
                      <w:r w:rsidR="00295B01">
                        <w:rPr>
                          <w:rFonts w:ascii="Cambria" w:hAnsi="Cambria"/>
                        </w:rPr>
                        <w:t> </w:t>
                      </w:r>
                    </w:p>
                    <w:p w14:paraId="55B75486" w14:textId="6D8B8749" w:rsidR="00F116C5" w:rsidRPr="00F116C5" w:rsidRDefault="00F116C5" w:rsidP="00F116C5">
                      <w:pPr>
                        <w:pStyle w:val="tijdsaanduiding"/>
                        <w:spacing w:line="240" w:lineRule="auto"/>
                        <w:rPr>
                          <w:rFonts w:ascii="GT Pressura" w:hAnsi="GT Pressura" w:cs="GTPressura-Regular"/>
                          <w:b w:val="0"/>
                          <w:bCs w:val="0"/>
                          <w:caps w:val="0"/>
                          <w:color w:val="000000" w:themeColor="text1"/>
                          <w:sz w:val="16"/>
                          <w:szCs w:val="16"/>
                          <w:u w:val="none"/>
                          <w:lang w:val="nl-NL"/>
                        </w:rPr>
                      </w:pPr>
                    </w:p>
                    <w:p w14:paraId="55B75487" w14:textId="0B887E70" w:rsidR="00F116C5" w:rsidRPr="00FF5C50" w:rsidRDefault="00F116C5" w:rsidP="00F116C5">
                      <w:pPr>
                        <w:pStyle w:val="TitelRechts"/>
                        <w:rPr>
                          <w:rFonts w:ascii="GT Pressura" w:hAnsi="GT Pressura"/>
                          <w:color w:val="215868" w:themeColor="accent5" w:themeShade="80"/>
                        </w:rPr>
                      </w:pPr>
                      <w:r w:rsidRPr="00FF5C50">
                        <w:rPr>
                          <w:color w:val="215868" w:themeColor="accent5" w:themeShade="80"/>
                        </w:rPr>
                        <w:t>VIDEO</w:t>
                      </w:r>
                      <w:r w:rsidR="00A673C9">
                        <w:rPr>
                          <w:color w:val="215868" w:themeColor="accent5" w:themeShade="80"/>
                        </w:rPr>
                        <w:t xml:space="preserve"> potlatch</w:t>
                      </w:r>
                    </w:p>
                    <w:p w14:paraId="55B75488" w14:textId="342A8039" w:rsidR="00F116C5" w:rsidRDefault="00B82983" w:rsidP="00ED7D81">
                      <w:pPr>
                        <w:pStyle w:val="Tijd"/>
                        <w:rPr>
                          <w:rFonts w:ascii="GT Pressura" w:hAnsi="GT Pressura"/>
                          <w:caps w:val="0"/>
                          <w:color w:val="215868" w:themeColor="accent5" w:themeShade="80"/>
                        </w:rPr>
                      </w:pPr>
                      <w:r>
                        <w:rPr>
                          <w:b/>
                          <w:shd w:val="clear" w:color="auto" w:fill="215868" w:themeFill="accent5" w:themeFillShade="80"/>
                        </w:rPr>
                        <w:t xml:space="preserve"> 4:25</w:t>
                      </w:r>
                      <w:r w:rsidR="00FF5C50" w:rsidRPr="00E924A5">
                        <w:rPr>
                          <w:b/>
                          <w:shd w:val="clear" w:color="auto" w:fill="215868" w:themeFill="accent5" w:themeFillShade="80"/>
                        </w:rPr>
                        <w:t xml:space="preserve"> miN</w:t>
                      </w:r>
                      <w:r w:rsidR="00FF5C50">
                        <w:rPr>
                          <w:shd w:val="clear" w:color="auto" w:fill="215868" w:themeFill="accent5" w:themeFillShade="80"/>
                        </w:rPr>
                        <w:t xml:space="preserve"> </w:t>
                      </w:r>
                      <w:r w:rsidR="00FF5C50" w:rsidRPr="00FF5C50">
                        <w:t xml:space="preserve"> </w:t>
                      </w:r>
                      <w:r w:rsidR="00FF5C50">
                        <w:rPr>
                          <w:rFonts w:ascii="Cambria" w:hAnsi="Cambria"/>
                        </w:rPr>
                        <w:t> </w:t>
                      </w:r>
                    </w:p>
                    <w:p w14:paraId="5B4480C7" w14:textId="6E0D2CF4" w:rsidR="007664DB" w:rsidRDefault="007664DB" w:rsidP="00ED7D81">
                      <w:pPr>
                        <w:pStyle w:val="Tijd"/>
                        <w:rPr>
                          <w:rFonts w:ascii="GT Pressura" w:hAnsi="GT Pressura"/>
                          <w:caps w:val="0"/>
                          <w:color w:val="215868" w:themeColor="accent5" w:themeShade="80"/>
                        </w:rPr>
                      </w:pPr>
                    </w:p>
                    <w:p w14:paraId="2DEC8882" w14:textId="20B28614" w:rsidR="00341236" w:rsidRPr="00FF5C50" w:rsidRDefault="00341236" w:rsidP="00341236">
                      <w:pPr>
                        <w:pStyle w:val="TitelRechts"/>
                        <w:rPr>
                          <w:rFonts w:ascii="GT Pressura" w:hAnsi="GT Pressura"/>
                          <w:color w:val="215868" w:themeColor="accent5" w:themeShade="80"/>
                        </w:rPr>
                      </w:pPr>
                      <w:r w:rsidRPr="00FF5C50">
                        <w:rPr>
                          <w:color w:val="215868" w:themeColor="accent5" w:themeShade="80"/>
                        </w:rPr>
                        <w:t>O</w:t>
                      </w:r>
                      <w:r>
                        <w:rPr>
                          <w:color w:val="215868" w:themeColor="accent5" w:themeShade="80"/>
                        </w:rPr>
                        <w:t>p</w:t>
                      </w:r>
                      <w:r>
                        <w:rPr>
                          <w:color w:val="215868" w:themeColor="accent5" w:themeShade="80"/>
                        </w:rPr>
                        <w:t>dra</w:t>
                      </w:r>
                      <w:r>
                        <w:rPr>
                          <w:color w:val="215868" w:themeColor="accent5" w:themeShade="80"/>
                        </w:rPr>
                        <w:t>ch</w:t>
                      </w:r>
                      <w:r>
                        <w:rPr>
                          <w:color w:val="215868" w:themeColor="accent5" w:themeShade="80"/>
                        </w:rPr>
                        <w:t>ten</w:t>
                      </w:r>
                    </w:p>
                    <w:p w14:paraId="16EE2C11" w14:textId="4C171584" w:rsidR="00341236" w:rsidRDefault="00341236" w:rsidP="00341236">
                      <w:pPr>
                        <w:pStyle w:val="Tijd"/>
                        <w:rPr>
                          <w:rFonts w:ascii="GT Pressura" w:hAnsi="GT Pressura"/>
                          <w:caps w:val="0"/>
                          <w:color w:val="215868" w:themeColor="accent5" w:themeShade="80"/>
                        </w:rPr>
                      </w:pPr>
                      <w:r>
                        <w:rPr>
                          <w:b/>
                          <w:shd w:val="clear" w:color="auto" w:fill="215868" w:themeFill="accent5" w:themeFillShade="80"/>
                        </w:rPr>
                        <w:t xml:space="preserve">30 </w:t>
                      </w:r>
                      <w:r w:rsidRPr="00E924A5">
                        <w:rPr>
                          <w:b/>
                          <w:shd w:val="clear" w:color="auto" w:fill="215868" w:themeFill="accent5" w:themeFillShade="80"/>
                        </w:rPr>
                        <w:t>miN</w:t>
                      </w:r>
                      <w:r>
                        <w:rPr>
                          <w:shd w:val="clear" w:color="auto" w:fill="215868" w:themeFill="accent5" w:themeFillShade="80"/>
                        </w:rPr>
                        <w:t xml:space="preserve"> </w:t>
                      </w:r>
                      <w:r w:rsidRPr="00FF5C50">
                        <w:t xml:space="preserve"> </w:t>
                      </w:r>
                      <w:r>
                        <w:rPr>
                          <w:rFonts w:ascii="Cambria" w:hAnsi="Cambria"/>
                        </w:rPr>
                        <w:t> </w:t>
                      </w:r>
                    </w:p>
                    <w:p w14:paraId="24259BA8" w14:textId="398E68DE" w:rsidR="007664DB" w:rsidRDefault="00341236" w:rsidP="007664DB">
                      <w:pPr>
                        <w:pStyle w:val="Titel1"/>
                        <w:rPr>
                          <w:caps w:val="0"/>
                          <w:color w:val="215868" w:themeColor="accent5" w:themeShade="80"/>
                          <w:sz w:val="20"/>
                          <w:szCs w:val="20"/>
                        </w:rPr>
                      </w:pPr>
                      <w:r>
                        <w:rPr>
                          <w:caps w:val="0"/>
                          <w:color w:val="215868" w:themeColor="accent5" w:themeShade="80"/>
                          <w:sz w:val="20"/>
                          <w:szCs w:val="20"/>
                        </w:rPr>
                        <w:t>In</w:t>
                      </w:r>
                      <w:r w:rsidR="007664DB" w:rsidRPr="007664DB">
                        <w:rPr>
                          <w:caps w:val="0"/>
                          <w:color w:val="215868" w:themeColor="accent5" w:themeShade="80"/>
                          <w:sz w:val="20"/>
                          <w:szCs w:val="20"/>
                        </w:rPr>
                        <w:t xml:space="preserve"> </w:t>
                      </w:r>
                      <w:r w:rsidR="007664DB">
                        <w:rPr>
                          <w:caps w:val="0"/>
                          <w:color w:val="215868" w:themeColor="accent5" w:themeShade="80"/>
                          <w:sz w:val="20"/>
                          <w:szCs w:val="20"/>
                        </w:rPr>
                        <w:t>de PowerPoint</w:t>
                      </w:r>
                      <w:r>
                        <w:rPr>
                          <w:caps w:val="0"/>
                          <w:color w:val="215868" w:themeColor="accent5" w:themeShade="80"/>
                          <w:sz w:val="20"/>
                          <w:szCs w:val="20"/>
                        </w:rPr>
                        <w:t xml:space="preserve"> (deel 2) </w:t>
                      </w:r>
                      <w:r w:rsidR="007664DB">
                        <w:rPr>
                          <w:caps w:val="0"/>
                          <w:color w:val="215868" w:themeColor="accent5" w:themeShade="80"/>
                          <w:sz w:val="20"/>
                          <w:szCs w:val="20"/>
                        </w:rPr>
                        <w:t>zi</w:t>
                      </w:r>
                      <w:r>
                        <w:rPr>
                          <w:caps w:val="0"/>
                          <w:color w:val="215868" w:themeColor="accent5" w:themeShade="80"/>
                          <w:sz w:val="20"/>
                          <w:szCs w:val="20"/>
                        </w:rPr>
                        <w:t>tten</w:t>
                      </w:r>
                      <w:r w:rsidR="007664DB">
                        <w:rPr>
                          <w:caps w:val="0"/>
                          <w:color w:val="215868" w:themeColor="accent5" w:themeShade="80"/>
                          <w:sz w:val="20"/>
                          <w:szCs w:val="20"/>
                        </w:rPr>
                        <w:t xml:space="preserve"> twee opdrachten:</w:t>
                      </w:r>
                    </w:p>
                    <w:p w14:paraId="6528F115" w14:textId="77777777" w:rsidR="007664DB" w:rsidRDefault="007664DB" w:rsidP="007664DB">
                      <w:pPr>
                        <w:pStyle w:val="Titel1"/>
                        <w:rPr>
                          <w:caps w:val="0"/>
                          <w:color w:val="215868" w:themeColor="accent5" w:themeShade="80"/>
                          <w:sz w:val="20"/>
                          <w:szCs w:val="20"/>
                        </w:rPr>
                      </w:pPr>
                    </w:p>
                    <w:p w14:paraId="34ED3684" w14:textId="3BAD936D" w:rsidR="007664DB" w:rsidRDefault="007664DB" w:rsidP="007664DB">
                      <w:pPr>
                        <w:pStyle w:val="Titel1"/>
                        <w:numPr>
                          <w:ilvl w:val="0"/>
                          <w:numId w:val="3"/>
                        </w:numPr>
                        <w:rPr>
                          <w:caps w:val="0"/>
                          <w:color w:val="215868" w:themeColor="accent5" w:themeShade="80"/>
                          <w:sz w:val="20"/>
                          <w:szCs w:val="20"/>
                        </w:rPr>
                      </w:pPr>
                      <w:r>
                        <w:rPr>
                          <w:caps w:val="0"/>
                          <w:color w:val="215868" w:themeColor="accent5" w:themeShade="80"/>
                          <w:sz w:val="20"/>
                          <w:szCs w:val="20"/>
                        </w:rPr>
                        <w:t>Het leren van een lied dat gezongen wordt tijdens het programma.</w:t>
                      </w:r>
                    </w:p>
                    <w:p w14:paraId="0CFD8282" w14:textId="6CBBE6FE" w:rsidR="007664DB" w:rsidRDefault="007664DB" w:rsidP="007664DB">
                      <w:pPr>
                        <w:pStyle w:val="Titel1"/>
                        <w:numPr>
                          <w:ilvl w:val="0"/>
                          <w:numId w:val="3"/>
                        </w:numPr>
                        <w:rPr>
                          <w:caps w:val="0"/>
                          <w:color w:val="215868" w:themeColor="accent5" w:themeShade="80"/>
                          <w:sz w:val="20"/>
                          <w:szCs w:val="20"/>
                        </w:rPr>
                      </w:pPr>
                      <w:r>
                        <w:rPr>
                          <w:caps w:val="0"/>
                          <w:color w:val="215868" w:themeColor="accent5" w:themeShade="80"/>
                          <w:sz w:val="20"/>
                          <w:szCs w:val="20"/>
                        </w:rPr>
                        <w:t xml:space="preserve">Het bedenken van namen, zoals indianenkinderen aan de Noordwestkust van Noord-Amerika deze kregen tijdens een </w:t>
                      </w:r>
                      <w:proofErr w:type="spellStart"/>
                      <w:r>
                        <w:rPr>
                          <w:caps w:val="0"/>
                          <w:color w:val="215868" w:themeColor="accent5" w:themeShade="80"/>
                          <w:sz w:val="20"/>
                          <w:szCs w:val="20"/>
                        </w:rPr>
                        <w:t>potla</w:t>
                      </w:r>
                      <w:r w:rsidR="00071593">
                        <w:rPr>
                          <w:caps w:val="0"/>
                          <w:color w:val="215868" w:themeColor="accent5" w:themeShade="80"/>
                          <w:sz w:val="20"/>
                          <w:szCs w:val="20"/>
                        </w:rPr>
                        <w:t>t</w:t>
                      </w:r>
                      <w:r>
                        <w:rPr>
                          <w:caps w:val="0"/>
                          <w:color w:val="215868" w:themeColor="accent5" w:themeShade="80"/>
                          <w:sz w:val="20"/>
                          <w:szCs w:val="20"/>
                        </w:rPr>
                        <w:t>ch</w:t>
                      </w:r>
                      <w:proofErr w:type="spellEnd"/>
                      <w:r>
                        <w:rPr>
                          <w:caps w:val="0"/>
                          <w:color w:val="215868" w:themeColor="accent5" w:themeShade="80"/>
                          <w:sz w:val="20"/>
                          <w:szCs w:val="20"/>
                        </w:rPr>
                        <w:t>.</w:t>
                      </w:r>
                    </w:p>
                    <w:p w14:paraId="43D530FC" w14:textId="7C396A6D" w:rsidR="007664DB" w:rsidRPr="00F116C5" w:rsidRDefault="007664DB" w:rsidP="007664DB">
                      <w:pPr>
                        <w:pStyle w:val="Titel1"/>
                        <w:rPr>
                          <w:rFonts w:ascii="GTPressura-Regular" w:hAnsi="GTPressura-Regular"/>
                          <w:b/>
                          <w:bCs/>
                          <w:caps w:val="0"/>
                          <w:color w:val="001C00"/>
                          <w:sz w:val="16"/>
                          <w:szCs w:val="16"/>
                        </w:rPr>
                      </w:pPr>
                      <w:r>
                        <w:rPr>
                          <w:caps w:val="0"/>
                          <w:color w:val="215868" w:themeColor="accent5" w:themeShade="80"/>
                          <w:sz w:val="20"/>
                          <w:szCs w:val="20"/>
                        </w:rPr>
                        <w:t xml:space="preserve"> </w:t>
                      </w:r>
                    </w:p>
                    <w:p w14:paraId="55B7548F" w14:textId="77777777" w:rsidR="00F116C5" w:rsidRDefault="00F116C5" w:rsidP="00F116C5">
                      <w:pPr>
                        <w:pStyle w:val="tijdsaanduiding"/>
                        <w:rPr>
                          <w:rFonts w:ascii="GTPressura-Regular" w:hAnsi="GTPressura-Regular" w:cs="GTPressura-Regular"/>
                          <w:b w:val="0"/>
                          <w:bCs w:val="0"/>
                          <w:caps w:val="0"/>
                          <w:color w:val="001C00"/>
                          <w:u w:val="none"/>
                          <w:lang w:val="nl-NL"/>
                        </w:rPr>
                      </w:pPr>
                    </w:p>
                    <w:p w14:paraId="55B75490" w14:textId="77777777" w:rsidR="00F116C5" w:rsidRDefault="00F116C5" w:rsidP="00F116C5">
                      <w:pPr>
                        <w:pStyle w:val="tijdsaanduiding"/>
                        <w:rPr>
                          <w:rFonts w:ascii="GTPressura-Regular" w:hAnsi="GTPressura-Regular" w:cs="GTPressura-Regular"/>
                          <w:b w:val="0"/>
                          <w:bCs w:val="0"/>
                          <w:caps w:val="0"/>
                          <w:color w:val="001C00"/>
                          <w:u w:val="none"/>
                          <w:lang w:val="nl-NL"/>
                        </w:rPr>
                      </w:pPr>
                    </w:p>
                    <w:p w14:paraId="55B75491" w14:textId="77777777" w:rsidR="00F116C5" w:rsidRPr="006D5CBE" w:rsidRDefault="00F116C5" w:rsidP="00F116C5">
                      <w:pPr>
                        <w:pStyle w:val="Tijd"/>
                      </w:pPr>
                    </w:p>
                    <w:p w14:paraId="55B75492" w14:textId="77777777" w:rsidR="006D5CBE" w:rsidRPr="006D5CBE" w:rsidRDefault="006D5CBE">
                      <w:pPr>
                        <w:rPr>
                          <w:color w:val="000000" w:themeColor="text1"/>
                          <w:lang w:val="nl-NL"/>
                        </w:rPr>
                      </w:pPr>
                    </w:p>
                  </w:txbxContent>
                </v:textbox>
              </v:shape>
            </w:pict>
          </mc:Fallback>
        </mc:AlternateContent>
      </w:r>
      <w:r w:rsidR="009801F9" w:rsidRPr="0032603A">
        <w:rPr>
          <w:noProof/>
          <w:highlight w:val="darkMagenta"/>
          <w:u w:val="single"/>
          <w:lang w:eastAsia="nl-NL"/>
        </w:rPr>
        <mc:AlternateContent>
          <mc:Choice Requires="wps">
            <w:drawing>
              <wp:anchor distT="45720" distB="45720" distL="114300" distR="114300" simplePos="0" relativeHeight="251648512" behindDoc="0" locked="0" layoutInCell="1" allowOverlap="1" wp14:anchorId="55B75475" wp14:editId="55B75476">
                <wp:simplePos x="0" y="0"/>
                <wp:positionH relativeFrom="column">
                  <wp:posOffset>692150</wp:posOffset>
                </wp:positionH>
                <wp:positionV relativeFrom="paragraph">
                  <wp:posOffset>2268220</wp:posOffset>
                </wp:positionV>
                <wp:extent cx="2376000" cy="5040000"/>
                <wp:effectExtent l="0" t="0" r="571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000" cy="5040000"/>
                        </a:xfrm>
                        <a:prstGeom prst="rect">
                          <a:avLst/>
                        </a:prstGeom>
                        <a:noFill/>
                        <a:ln w="9525">
                          <a:noFill/>
                          <a:miter lim="800000"/>
                          <a:headEnd/>
                          <a:tailEnd/>
                        </a:ln>
                      </wps:spPr>
                      <wps:txbx>
                        <w:txbxContent>
                          <w:p w14:paraId="55B754A0" w14:textId="77777777" w:rsidR="000236FD" w:rsidRPr="00FF5C50" w:rsidRDefault="000236FD" w:rsidP="009A7CB7">
                            <w:pPr>
                              <w:pStyle w:val="TitelRechts"/>
                              <w:rPr>
                                <w:color w:val="215868" w:themeColor="accent5" w:themeShade="80"/>
                              </w:rPr>
                            </w:pPr>
                            <w:r w:rsidRPr="00FF5C50">
                              <w:rPr>
                                <w:color w:val="215868" w:themeColor="accent5" w:themeShade="80"/>
                              </w:rPr>
                              <w:t>voor wie</w:t>
                            </w:r>
                            <w:r w:rsidRPr="00FF5C50">
                              <w:rPr>
                                <w:color w:val="215868" w:themeColor="accent5" w:themeShade="80"/>
                              </w:rPr>
                              <w:tab/>
                            </w:r>
                          </w:p>
                          <w:p w14:paraId="55B754A1" w14:textId="030BBADB" w:rsidR="000236FD" w:rsidRPr="00FF5C50" w:rsidRDefault="006B28D5" w:rsidP="009A7CB7">
                            <w:pPr>
                              <w:pStyle w:val="TekstRechts"/>
                              <w:rPr>
                                <w:color w:val="215868" w:themeColor="accent5" w:themeShade="80"/>
                              </w:rPr>
                            </w:pPr>
                            <w:r>
                              <w:rPr>
                                <w:color w:val="215868" w:themeColor="accent5" w:themeShade="80"/>
                              </w:rPr>
                              <w:t>Groep 5-8 (PO)</w:t>
                            </w:r>
                          </w:p>
                          <w:p w14:paraId="55B754A2" w14:textId="77777777" w:rsidR="000236FD" w:rsidRPr="00FF5C50" w:rsidRDefault="000236FD" w:rsidP="000236FD">
                            <w:pPr>
                              <w:pStyle w:val="WC09plat8ptinfo"/>
                              <w:rPr>
                                <w:rFonts w:ascii="GT Pressura Bold" w:hAnsi="GT Pressura Bold" w:cs="GTPressura-Regular"/>
                                <w:b w:val="0"/>
                                <w:bCs w:val="0"/>
                                <w:color w:val="215868" w:themeColor="accent5" w:themeShade="80"/>
                                <w:sz w:val="20"/>
                                <w:szCs w:val="20"/>
                              </w:rPr>
                            </w:pPr>
                          </w:p>
                          <w:p w14:paraId="55B754A3" w14:textId="77777777" w:rsidR="000236FD" w:rsidRPr="00FF5C50" w:rsidRDefault="000236FD" w:rsidP="009A7CB7">
                            <w:pPr>
                              <w:pStyle w:val="TitelRechts"/>
                              <w:rPr>
                                <w:color w:val="215868" w:themeColor="accent5" w:themeShade="80"/>
                              </w:rPr>
                            </w:pPr>
                            <w:r w:rsidRPr="00FF5C50">
                              <w:rPr>
                                <w:color w:val="215868" w:themeColor="accent5" w:themeShade="80"/>
                              </w:rPr>
                              <w:t>LEERDOELEN</w:t>
                            </w:r>
                          </w:p>
                          <w:p w14:paraId="6153C5EB" w14:textId="77777777" w:rsidR="005F741B" w:rsidRDefault="000236FD" w:rsidP="009A7CB7">
                            <w:pPr>
                              <w:pStyle w:val="LijstRechts"/>
                              <w:rPr>
                                <w:color w:val="215868" w:themeColor="accent5" w:themeShade="80"/>
                              </w:rPr>
                            </w:pPr>
                            <w:r w:rsidRPr="00FF5C50">
                              <w:rPr>
                                <w:color w:val="215868" w:themeColor="accent5" w:themeShade="80"/>
                              </w:rPr>
                              <w:t xml:space="preserve">Leerlingen </w:t>
                            </w:r>
                            <w:r w:rsidR="005F741B">
                              <w:rPr>
                                <w:color w:val="215868" w:themeColor="accent5" w:themeShade="80"/>
                              </w:rPr>
                              <w:t xml:space="preserve">ontdekken dat </w:t>
                            </w:r>
                            <w:proofErr w:type="gramStart"/>
                            <w:r w:rsidR="005F741B">
                              <w:rPr>
                                <w:color w:val="215868" w:themeColor="accent5" w:themeShade="80"/>
                              </w:rPr>
                              <w:t>DE</w:t>
                            </w:r>
                            <w:proofErr w:type="gramEnd"/>
                            <w:r w:rsidR="005F741B">
                              <w:rPr>
                                <w:color w:val="215868" w:themeColor="accent5" w:themeShade="80"/>
                              </w:rPr>
                              <w:t xml:space="preserve"> indiaan niet bestaat.</w:t>
                            </w:r>
                          </w:p>
                          <w:p w14:paraId="55B754A4" w14:textId="149F8644" w:rsidR="000236FD" w:rsidRPr="00FF5C50" w:rsidRDefault="005F741B" w:rsidP="009A7CB7">
                            <w:pPr>
                              <w:pStyle w:val="LijstRechts"/>
                              <w:rPr>
                                <w:color w:val="215868" w:themeColor="accent5" w:themeShade="80"/>
                              </w:rPr>
                            </w:pPr>
                            <w:r>
                              <w:rPr>
                                <w:color w:val="215868" w:themeColor="accent5" w:themeShade="80"/>
                              </w:rPr>
                              <w:t>L</w:t>
                            </w:r>
                            <w:r w:rsidR="002106BA">
                              <w:rPr>
                                <w:color w:val="215868" w:themeColor="accent5" w:themeShade="80"/>
                              </w:rPr>
                              <w:t>e</w:t>
                            </w:r>
                            <w:r>
                              <w:rPr>
                                <w:color w:val="215868" w:themeColor="accent5" w:themeShade="80"/>
                              </w:rPr>
                              <w:t>e</w:t>
                            </w:r>
                            <w:r w:rsidR="002106BA">
                              <w:rPr>
                                <w:color w:val="215868" w:themeColor="accent5" w:themeShade="80"/>
                              </w:rPr>
                              <w:t>r</w:t>
                            </w:r>
                            <w:r>
                              <w:rPr>
                                <w:color w:val="215868" w:themeColor="accent5" w:themeShade="80"/>
                              </w:rPr>
                              <w:t>ling</w:t>
                            </w:r>
                            <w:r w:rsidR="002106BA">
                              <w:rPr>
                                <w:color w:val="215868" w:themeColor="accent5" w:themeShade="80"/>
                              </w:rPr>
                              <w:t xml:space="preserve">en </w:t>
                            </w:r>
                            <w:r>
                              <w:rPr>
                                <w:color w:val="215868" w:themeColor="accent5" w:themeShade="80"/>
                              </w:rPr>
                              <w:t xml:space="preserve">krijgen inzicht in de invloed van de omgeving op de manier waarop mensen leven. </w:t>
                            </w:r>
                            <w:r w:rsidR="000236FD" w:rsidRPr="00FF5C50">
                              <w:rPr>
                                <w:color w:val="215868" w:themeColor="accent5" w:themeShade="80"/>
                              </w:rPr>
                              <w:t xml:space="preserve"> </w:t>
                            </w:r>
                          </w:p>
                          <w:p w14:paraId="55B754A5" w14:textId="5C06DE4E" w:rsidR="000236FD" w:rsidRPr="00FF5C50" w:rsidRDefault="000236FD" w:rsidP="009A7CB7">
                            <w:pPr>
                              <w:pStyle w:val="LijstRechts"/>
                              <w:rPr>
                                <w:color w:val="215868" w:themeColor="accent5" w:themeShade="80"/>
                              </w:rPr>
                            </w:pPr>
                            <w:r w:rsidRPr="00FF5C50">
                              <w:rPr>
                                <w:color w:val="215868" w:themeColor="accent5" w:themeShade="80"/>
                              </w:rPr>
                              <w:t>Leerlingen</w:t>
                            </w:r>
                            <w:r w:rsidR="005F741B">
                              <w:rPr>
                                <w:color w:val="215868" w:themeColor="accent5" w:themeShade="80"/>
                              </w:rPr>
                              <w:t xml:space="preserve"> ontwikkelen hun muzikale of theatrale vaardigheden</w:t>
                            </w:r>
                            <w:r w:rsidR="002106BA">
                              <w:rPr>
                                <w:color w:val="215868" w:themeColor="accent5" w:themeShade="80"/>
                              </w:rPr>
                              <w:t>.</w:t>
                            </w:r>
                          </w:p>
                          <w:p w14:paraId="55B754A7" w14:textId="77777777" w:rsidR="000236FD" w:rsidRPr="00FF5C50" w:rsidRDefault="000236FD" w:rsidP="002106BA">
                            <w:pPr>
                              <w:pStyle w:val="WC09plat8ptinfo"/>
                              <w:ind w:left="0" w:firstLine="0"/>
                              <w:rPr>
                                <w:rFonts w:ascii="GT Pressura Bold" w:hAnsi="GT Pressura Bold"/>
                                <w:caps/>
                                <w:color w:val="215868" w:themeColor="accent5" w:themeShade="80"/>
                                <w:sz w:val="20"/>
                                <w:szCs w:val="20"/>
                              </w:rPr>
                            </w:pPr>
                          </w:p>
                          <w:p w14:paraId="55B754A8" w14:textId="77777777" w:rsidR="000236FD" w:rsidRPr="00FF5C50" w:rsidRDefault="000236FD" w:rsidP="009A7CB7">
                            <w:pPr>
                              <w:pStyle w:val="TitelRechts"/>
                              <w:rPr>
                                <w:color w:val="215868" w:themeColor="accent5" w:themeShade="80"/>
                              </w:rPr>
                            </w:pPr>
                            <w:r w:rsidRPr="00FF5C50">
                              <w:rPr>
                                <w:color w:val="215868" w:themeColor="accent5" w:themeShade="80"/>
                              </w:rPr>
                              <w:t>SLUIT AAN BIJ</w:t>
                            </w:r>
                          </w:p>
                          <w:p w14:paraId="55B754AA" w14:textId="28332468" w:rsidR="000236FD" w:rsidRPr="00FF5C50" w:rsidRDefault="000236FD" w:rsidP="005F741B">
                            <w:pPr>
                              <w:pStyle w:val="TekstRechts"/>
                              <w:ind w:left="0" w:firstLine="0"/>
                              <w:rPr>
                                <w:color w:val="215868" w:themeColor="accent5" w:themeShade="80"/>
                              </w:rPr>
                            </w:pPr>
                            <w:r w:rsidRPr="00FF5C50">
                              <w:rPr>
                                <w:color w:val="215868" w:themeColor="accent5" w:themeShade="80"/>
                              </w:rPr>
                              <w:t>Kerndoelen: 4</w:t>
                            </w:r>
                            <w:r w:rsidR="006B28D5">
                              <w:rPr>
                                <w:color w:val="215868" w:themeColor="accent5" w:themeShade="80"/>
                              </w:rPr>
                              <w:t>7</w:t>
                            </w:r>
                            <w:r w:rsidRPr="00FF5C50">
                              <w:rPr>
                                <w:color w:val="215868" w:themeColor="accent5" w:themeShade="80"/>
                              </w:rPr>
                              <w:t>, 4</w:t>
                            </w:r>
                            <w:r w:rsidR="006B28D5">
                              <w:rPr>
                                <w:color w:val="215868" w:themeColor="accent5" w:themeShade="80"/>
                              </w:rPr>
                              <w:t>9 (vergelijking eigen omgeving elders, spreiding culturen, 56 (kunstzinnige oriëntatie)</w:t>
                            </w:r>
                          </w:p>
                          <w:p w14:paraId="55B754AB" w14:textId="77777777" w:rsidR="000236FD" w:rsidRPr="00FF5C50" w:rsidRDefault="000236FD" w:rsidP="005F741B">
                            <w:pPr>
                              <w:pStyle w:val="TekstRechts"/>
                              <w:ind w:left="0" w:firstLine="0"/>
                              <w:rPr>
                                <w:color w:val="215868" w:themeColor="accent5" w:themeShade="80"/>
                              </w:rPr>
                            </w:pPr>
                            <w:r w:rsidRPr="00FF5C50">
                              <w:rPr>
                                <w:color w:val="215868" w:themeColor="accent5" w:themeShade="80"/>
                              </w:rPr>
                              <w:t>21st century skills: sociale en culturele vaardigheden</w:t>
                            </w:r>
                          </w:p>
                          <w:p w14:paraId="55B754AC" w14:textId="77777777" w:rsidR="000236FD" w:rsidRPr="00FF5C50" w:rsidRDefault="000236FD" w:rsidP="000236FD">
                            <w:pPr>
                              <w:pStyle w:val="WCondertitelscaps"/>
                              <w:rPr>
                                <w:rFonts w:ascii="GT Pressura Bold" w:hAnsi="GT Pressura Bold"/>
                                <w:color w:val="215868" w:themeColor="accent5" w:themeShade="80"/>
                              </w:rPr>
                            </w:pPr>
                          </w:p>
                          <w:p w14:paraId="55B754AD" w14:textId="77777777" w:rsidR="000236FD" w:rsidRPr="00FF5C50" w:rsidRDefault="000236FD" w:rsidP="009A7CB7">
                            <w:pPr>
                              <w:pStyle w:val="TitelRechts"/>
                              <w:rPr>
                                <w:color w:val="215868" w:themeColor="accent5" w:themeShade="80"/>
                              </w:rPr>
                            </w:pPr>
                            <w:r w:rsidRPr="00FF5C50">
                              <w:rPr>
                                <w:color w:val="215868" w:themeColor="accent5" w:themeShade="80"/>
                              </w:rPr>
                              <w:t>BEZOEKADRES</w:t>
                            </w:r>
                          </w:p>
                          <w:p w14:paraId="55B754AE" w14:textId="77777777" w:rsidR="000236FD" w:rsidRPr="00FF5C50" w:rsidRDefault="0076503E" w:rsidP="009A7CB7">
                            <w:pPr>
                              <w:pStyle w:val="TekstRechts"/>
                              <w:rPr>
                                <w:color w:val="215868" w:themeColor="accent5" w:themeShade="80"/>
                              </w:rPr>
                            </w:pPr>
                            <w:r>
                              <w:rPr>
                                <w:color w:val="215868" w:themeColor="accent5" w:themeShade="80"/>
                              </w:rPr>
                              <w:t>Museum Volkenkunde</w:t>
                            </w:r>
                          </w:p>
                          <w:p w14:paraId="55B754AF" w14:textId="77777777" w:rsidR="000236FD" w:rsidRPr="00FF5C50" w:rsidRDefault="0076503E" w:rsidP="009A7CB7">
                            <w:pPr>
                              <w:pStyle w:val="TekstRechts"/>
                              <w:rPr>
                                <w:color w:val="215868" w:themeColor="accent5" w:themeShade="80"/>
                              </w:rPr>
                            </w:pPr>
                            <w:r>
                              <w:rPr>
                                <w:color w:val="215868" w:themeColor="accent5" w:themeShade="80"/>
                              </w:rPr>
                              <w:t>Steenstraat 1</w:t>
                            </w:r>
                          </w:p>
                          <w:p w14:paraId="55B754B0" w14:textId="77777777" w:rsidR="000236FD" w:rsidRPr="00FF5C50" w:rsidRDefault="0076503E" w:rsidP="009A7CB7">
                            <w:pPr>
                              <w:pStyle w:val="TekstRechts"/>
                              <w:rPr>
                                <w:color w:val="215868" w:themeColor="accent5" w:themeShade="80"/>
                              </w:rPr>
                            </w:pPr>
                            <w:r>
                              <w:rPr>
                                <w:color w:val="215868" w:themeColor="accent5" w:themeShade="80"/>
                              </w:rPr>
                              <w:t>2312</w:t>
                            </w:r>
                            <w:r w:rsidR="000236FD" w:rsidRPr="00FF5C50">
                              <w:rPr>
                                <w:color w:val="215868" w:themeColor="accent5" w:themeShade="80"/>
                              </w:rPr>
                              <w:t xml:space="preserve"> </w:t>
                            </w:r>
                            <w:r>
                              <w:rPr>
                                <w:color w:val="215868" w:themeColor="accent5" w:themeShade="80"/>
                              </w:rPr>
                              <w:t>BS</w:t>
                            </w:r>
                            <w:r w:rsidR="000236FD" w:rsidRPr="00FF5C50">
                              <w:rPr>
                                <w:color w:val="215868" w:themeColor="accent5" w:themeShade="80"/>
                              </w:rPr>
                              <w:t xml:space="preserve"> </w:t>
                            </w:r>
                            <w:r>
                              <w:rPr>
                                <w:color w:val="215868" w:themeColor="accent5" w:themeShade="80"/>
                              </w:rPr>
                              <w:t>Leiden</w:t>
                            </w:r>
                          </w:p>
                          <w:p w14:paraId="55B754B1" w14:textId="77777777" w:rsidR="000236FD" w:rsidRPr="00FF5C50" w:rsidRDefault="000236FD" w:rsidP="000236FD">
                            <w:pPr>
                              <w:pStyle w:val="WC09plat8ptinfo"/>
                              <w:rPr>
                                <w:rFonts w:ascii="GT Pressura Bold" w:hAnsi="GT Pressura Bold"/>
                                <w:color w:val="215868" w:themeColor="accent5" w:themeShade="80"/>
                              </w:rPr>
                            </w:pPr>
                          </w:p>
                          <w:p w14:paraId="55B754B2" w14:textId="77777777" w:rsidR="000236FD" w:rsidRPr="00FF5C50" w:rsidRDefault="000236FD" w:rsidP="009A7CB7">
                            <w:pPr>
                              <w:pStyle w:val="TitelRechts"/>
                              <w:rPr>
                                <w:color w:val="215868" w:themeColor="accent5" w:themeShade="80"/>
                              </w:rPr>
                            </w:pPr>
                            <w:r w:rsidRPr="00FF5C50">
                              <w:rPr>
                                <w:color w:val="215868" w:themeColor="accent5" w:themeShade="80"/>
                              </w:rPr>
                              <w:t>CONTACT</w:t>
                            </w:r>
                          </w:p>
                          <w:p w14:paraId="55B754B3" w14:textId="77777777" w:rsidR="000236FD" w:rsidRPr="00FF5C50" w:rsidRDefault="000236FD" w:rsidP="009A7CB7">
                            <w:pPr>
                              <w:pStyle w:val="TekstRechts"/>
                              <w:rPr>
                                <w:color w:val="215868" w:themeColor="accent5" w:themeShade="80"/>
                              </w:rPr>
                            </w:pPr>
                            <w:r w:rsidRPr="00FF5C50">
                              <w:rPr>
                                <w:color w:val="215868" w:themeColor="accent5" w:themeShade="80"/>
                              </w:rPr>
                              <w:t>Afdeling reserveringen</w:t>
                            </w:r>
                          </w:p>
                          <w:p w14:paraId="55B754B4" w14:textId="77777777" w:rsidR="000236FD" w:rsidRPr="00FF5C50" w:rsidRDefault="000236FD" w:rsidP="009A7CB7">
                            <w:pPr>
                              <w:pStyle w:val="TekstRechts"/>
                              <w:rPr>
                                <w:color w:val="215868" w:themeColor="accent5" w:themeShade="80"/>
                              </w:rPr>
                            </w:pPr>
                            <w:r w:rsidRPr="00FF5C50">
                              <w:rPr>
                                <w:color w:val="215868" w:themeColor="accent5" w:themeShade="80"/>
                              </w:rPr>
                              <w:t>088-00428</w:t>
                            </w:r>
                            <w:r w:rsidR="0076503E">
                              <w:rPr>
                                <w:color w:val="215868" w:themeColor="accent5" w:themeShade="80"/>
                              </w:rPr>
                              <w:t>3</w:t>
                            </w:r>
                            <w:r w:rsidRPr="00FF5C50">
                              <w:rPr>
                                <w:color w:val="215868" w:themeColor="accent5" w:themeShade="80"/>
                              </w:rPr>
                              <w:t>0</w:t>
                            </w:r>
                          </w:p>
                          <w:p w14:paraId="55B754B5" w14:textId="77777777" w:rsidR="000236FD" w:rsidRPr="005C500B" w:rsidRDefault="000236FD" w:rsidP="00080454">
                            <w:pPr>
                              <w:pStyle w:val="TekstRechts"/>
                              <w:rPr>
                                <w:color w:val="215868" w:themeColor="accent5" w:themeShade="80"/>
                              </w:rPr>
                            </w:pPr>
                            <w:proofErr w:type="gramStart"/>
                            <w:r w:rsidRPr="005C500B">
                              <w:rPr>
                                <w:color w:val="215868" w:themeColor="accent5" w:themeShade="80"/>
                              </w:rPr>
                              <w:t>reserver</w:t>
                            </w:r>
                            <w:r w:rsidR="0076503E" w:rsidRPr="005C500B">
                              <w:rPr>
                                <w:color w:val="215868" w:themeColor="accent5" w:themeShade="80"/>
                              </w:rPr>
                              <w:t>en</w:t>
                            </w:r>
                            <w:r w:rsidRPr="005C500B">
                              <w:rPr>
                                <w:color w:val="215868" w:themeColor="accent5" w:themeShade="80"/>
                              </w:rPr>
                              <w:t>@</w:t>
                            </w:r>
                            <w:r w:rsidR="0076503E" w:rsidRPr="005C500B">
                              <w:rPr>
                                <w:color w:val="215868" w:themeColor="accent5" w:themeShade="80"/>
                              </w:rPr>
                              <w:t>volkenkunde.nl</w:t>
                            </w:r>
                            <w:proofErr w:type="gram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75475" id="_x0000_s1029" type="#_x0000_t202" style="position:absolute;margin-left:54.5pt;margin-top:178.6pt;width:187.1pt;height:396.8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" filled="f" stroked="f">
                <v:textbox inset="0,0,0,0">
                  <w:txbxContent>
                    <w:p w14:paraId="55B754A0" w14:textId="77777777" w:rsidR="000236FD" w:rsidRPr="00FF5C50" w:rsidRDefault="000236FD" w:rsidP="009A7CB7">
                      <w:pPr>
                        <w:pStyle w:val="TitelRechts"/>
                        <w:rPr>
                          <w:color w:val="215868" w:themeColor="accent5" w:themeShade="80"/>
                        </w:rPr>
                      </w:pPr>
                      <w:r w:rsidRPr="00FF5C50">
                        <w:rPr>
                          <w:color w:val="215868" w:themeColor="accent5" w:themeShade="80"/>
                        </w:rPr>
                        <w:t>voor wie</w:t>
                      </w:r>
                      <w:r w:rsidRPr="00FF5C50">
                        <w:rPr>
                          <w:color w:val="215868" w:themeColor="accent5" w:themeShade="80"/>
                        </w:rPr>
                        <w:tab/>
                      </w:r>
                    </w:p>
                    <w:p w14:paraId="55B754A1" w14:textId="030BBADB" w:rsidR="000236FD" w:rsidRPr="00FF5C50" w:rsidRDefault="006B28D5" w:rsidP="009A7CB7">
                      <w:pPr>
                        <w:pStyle w:val="TekstRechts"/>
                        <w:rPr>
                          <w:color w:val="215868" w:themeColor="accent5" w:themeShade="80"/>
                        </w:rPr>
                      </w:pPr>
                      <w:r>
                        <w:rPr>
                          <w:color w:val="215868" w:themeColor="accent5" w:themeShade="80"/>
                        </w:rPr>
                        <w:t>Groep 5-8 (PO)</w:t>
                      </w:r>
                    </w:p>
                    <w:p w14:paraId="55B754A2" w14:textId="77777777" w:rsidR="000236FD" w:rsidRPr="00FF5C50" w:rsidRDefault="000236FD" w:rsidP="000236FD">
                      <w:pPr>
                        <w:pStyle w:val="WC09plat8ptinfo"/>
                        <w:rPr>
                          <w:rFonts w:ascii="GT Pressura Bold" w:hAnsi="GT Pressura Bold" w:cs="GTPressura-Regular"/>
                          <w:b w:val="0"/>
                          <w:bCs w:val="0"/>
                          <w:color w:val="215868" w:themeColor="accent5" w:themeShade="80"/>
                          <w:sz w:val="20"/>
                          <w:szCs w:val="20"/>
                        </w:rPr>
                      </w:pPr>
                    </w:p>
                    <w:p w14:paraId="55B754A3" w14:textId="77777777" w:rsidR="000236FD" w:rsidRPr="00FF5C50" w:rsidRDefault="000236FD" w:rsidP="009A7CB7">
                      <w:pPr>
                        <w:pStyle w:val="TitelRechts"/>
                        <w:rPr>
                          <w:color w:val="215868" w:themeColor="accent5" w:themeShade="80"/>
                        </w:rPr>
                      </w:pPr>
                      <w:r w:rsidRPr="00FF5C50">
                        <w:rPr>
                          <w:color w:val="215868" w:themeColor="accent5" w:themeShade="80"/>
                        </w:rPr>
                        <w:t>LEERDOELEN</w:t>
                      </w:r>
                    </w:p>
                    <w:p w14:paraId="6153C5EB" w14:textId="77777777" w:rsidR="005F741B" w:rsidRDefault="000236FD" w:rsidP="009A7CB7">
                      <w:pPr>
                        <w:pStyle w:val="LijstRechts"/>
                        <w:rPr>
                          <w:color w:val="215868" w:themeColor="accent5" w:themeShade="80"/>
                        </w:rPr>
                      </w:pPr>
                      <w:r w:rsidRPr="00FF5C50">
                        <w:rPr>
                          <w:color w:val="215868" w:themeColor="accent5" w:themeShade="80"/>
                        </w:rPr>
                        <w:t xml:space="preserve">Leerlingen </w:t>
                      </w:r>
                      <w:r w:rsidR="005F741B">
                        <w:rPr>
                          <w:color w:val="215868" w:themeColor="accent5" w:themeShade="80"/>
                        </w:rPr>
                        <w:t>ontdekken dat DE indiaan niet bestaat.</w:t>
                      </w:r>
                    </w:p>
                    <w:p w14:paraId="55B754A4" w14:textId="149F8644" w:rsidR="000236FD" w:rsidRPr="00FF5C50" w:rsidRDefault="005F741B" w:rsidP="009A7CB7">
                      <w:pPr>
                        <w:pStyle w:val="LijstRechts"/>
                        <w:rPr>
                          <w:color w:val="215868" w:themeColor="accent5" w:themeShade="80"/>
                        </w:rPr>
                      </w:pPr>
                      <w:r>
                        <w:rPr>
                          <w:color w:val="215868" w:themeColor="accent5" w:themeShade="80"/>
                        </w:rPr>
                        <w:t>L</w:t>
                      </w:r>
                      <w:r w:rsidR="002106BA">
                        <w:rPr>
                          <w:color w:val="215868" w:themeColor="accent5" w:themeShade="80"/>
                        </w:rPr>
                        <w:t>e</w:t>
                      </w:r>
                      <w:r>
                        <w:rPr>
                          <w:color w:val="215868" w:themeColor="accent5" w:themeShade="80"/>
                        </w:rPr>
                        <w:t>e</w:t>
                      </w:r>
                      <w:r w:rsidR="002106BA">
                        <w:rPr>
                          <w:color w:val="215868" w:themeColor="accent5" w:themeShade="80"/>
                        </w:rPr>
                        <w:t>r</w:t>
                      </w:r>
                      <w:r>
                        <w:rPr>
                          <w:color w:val="215868" w:themeColor="accent5" w:themeShade="80"/>
                        </w:rPr>
                        <w:t>ling</w:t>
                      </w:r>
                      <w:r w:rsidR="002106BA">
                        <w:rPr>
                          <w:color w:val="215868" w:themeColor="accent5" w:themeShade="80"/>
                        </w:rPr>
                        <w:t xml:space="preserve">en </w:t>
                      </w:r>
                      <w:r>
                        <w:rPr>
                          <w:color w:val="215868" w:themeColor="accent5" w:themeShade="80"/>
                        </w:rPr>
                        <w:t xml:space="preserve">krijgen inzicht in de invloed van de omgeving op de manier waarop mensen leven. </w:t>
                      </w:r>
                      <w:r w:rsidR="000236FD" w:rsidRPr="00FF5C50">
                        <w:rPr>
                          <w:color w:val="215868" w:themeColor="accent5" w:themeShade="80"/>
                        </w:rPr>
                        <w:t xml:space="preserve"> </w:t>
                      </w:r>
                    </w:p>
                    <w:p w14:paraId="55B754A5" w14:textId="5C06DE4E" w:rsidR="000236FD" w:rsidRPr="00FF5C50" w:rsidRDefault="000236FD" w:rsidP="009A7CB7">
                      <w:pPr>
                        <w:pStyle w:val="LijstRechts"/>
                        <w:rPr>
                          <w:color w:val="215868" w:themeColor="accent5" w:themeShade="80"/>
                        </w:rPr>
                      </w:pPr>
                      <w:r w:rsidRPr="00FF5C50">
                        <w:rPr>
                          <w:color w:val="215868" w:themeColor="accent5" w:themeShade="80"/>
                        </w:rPr>
                        <w:t>Leerlingen</w:t>
                      </w:r>
                      <w:r w:rsidR="005F741B">
                        <w:rPr>
                          <w:color w:val="215868" w:themeColor="accent5" w:themeShade="80"/>
                        </w:rPr>
                        <w:t xml:space="preserve"> ontwikkelen hun muzikale of theatrale vaardigheden</w:t>
                      </w:r>
                      <w:r w:rsidR="002106BA">
                        <w:rPr>
                          <w:color w:val="215868" w:themeColor="accent5" w:themeShade="80"/>
                        </w:rPr>
                        <w:t>.</w:t>
                      </w:r>
                    </w:p>
                    <w:p w14:paraId="55B754A7" w14:textId="77777777" w:rsidR="000236FD" w:rsidRPr="00FF5C50" w:rsidRDefault="000236FD" w:rsidP="002106BA">
                      <w:pPr>
                        <w:pStyle w:val="WC09plat8ptinfo"/>
                        <w:ind w:left="0" w:firstLine="0"/>
                        <w:rPr>
                          <w:rFonts w:ascii="GT Pressura Bold" w:hAnsi="GT Pressura Bold"/>
                          <w:caps/>
                          <w:color w:val="215868" w:themeColor="accent5" w:themeShade="80"/>
                          <w:sz w:val="20"/>
                          <w:szCs w:val="20"/>
                        </w:rPr>
                      </w:pPr>
                    </w:p>
                    <w:p w14:paraId="55B754A8" w14:textId="77777777" w:rsidR="000236FD" w:rsidRPr="00FF5C50" w:rsidRDefault="000236FD" w:rsidP="009A7CB7">
                      <w:pPr>
                        <w:pStyle w:val="TitelRechts"/>
                        <w:rPr>
                          <w:color w:val="215868" w:themeColor="accent5" w:themeShade="80"/>
                        </w:rPr>
                      </w:pPr>
                      <w:r w:rsidRPr="00FF5C50">
                        <w:rPr>
                          <w:color w:val="215868" w:themeColor="accent5" w:themeShade="80"/>
                        </w:rPr>
                        <w:t>SLUIT AAN BIJ</w:t>
                      </w:r>
                    </w:p>
                    <w:p w14:paraId="55B754AA" w14:textId="28332468" w:rsidR="000236FD" w:rsidRPr="00FF5C50" w:rsidRDefault="000236FD" w:rsidP="005F741B">
                      <w:pPr>
                        <w:pStyle w:val="TekstRechts"/>
                        <w:ind w:left="0" w:firstLine="0"/>
                        <w:rPr>
                          <w:color w:val="215868" w:themeColor="accent5" w:themeShade="80"/>
                        </w:rPr>
                      </w:pPr>
                      <w:r w:rsidRPr="00FF5C50">
                        <w:rPr>
                          <w:color w:val="215868" w:themeColor="accent5" w:themeShade="80"/>
                        </w:rPr>
                        <w:t>Kerndoelen: 4</w:t>
                      </w:r>
                      <w:r w:rsidR="006B28D5">
                        <w:rPr>
                          <w:color w:val="215868" w:themeColor="accent5" w:themeShade="80"/>
                        </w:rPr>
                        <w:t>7</w:t>
                      </w:r>
                      <w:r w:rsidRPr="00FF5C50">
                        <w:rPr>
                          <w:color w:val="215868" w:themeColor="accent5" w:themeShade="80"/>
                        </w:rPr>
                        <w:t>, 4</w:t>
                      </w:r>
                      <w:r w:rsidR="006B28D5">
                        <w:rPr>
                          <w:color w:val="215868" w:themeColor="accent5" w:themeShade="80"/>
                        </w:rPr>
                        <w:t>9 (vergelijking eigen omgeving elders, spreiding culturen, 56 (kunstzinnige oriëntatie)</w:t>
                      </w:r>
                    </w:p>
                    <w:p w14:paraId="55B754AB" w14:textId="77777777" w:rsidR="000236FD" w:rsidRPr="00FF5C50" w:rsidRDefault="000236FD" w:rsidP="005F741B">
                      <w:pPr>
                        <w:pStyle w:val="TekstRechts"/>
                        <w:ind w:left="0" w:firstLine="0"/>
                        <w:rPr>
                          <w:color w:val="215868" w:themeColor="accent5" w:themeShade="80"/>
                        </w:rPr>
                      </w:pPr>
                      <w:r w:rsidRPr="00FF5C50">
                        <w:rPr>
                          <w:color w:val="215868" w:themeColor="accent5" w:themeShade="80"/>
                        </w:rPr>
                        <w:t>21st century skills: sociale en culturele vaardigheden</w:t>
                      </w:r>
                    </w:p>
                    <w:p w14:paraId="55B754AC" w14:textId="77777777" w:rsidR="000236FD" w:rsidRPr="00FF5C50" w:rsidRDefault="000236FD" w:rsidP="000236FD">
                      <w:pPr>
                        <w:pStyle w:val="WCondertitelscaps"/>
                        <w:rPr>
                          <w:rFonts w:ascii="GT Pressura Bold" w:hAnsi="GT Pressura Bold"/>
                          <w:color w:val="215868" w:themeColor="accent5" w:themeShade="80"/>
                        </w:rPr>
                      </w:pPr>
                    </w:p>
                    <w:p w14:paraId="55B754AD" w14:textId="77777777" w:rsidR="000236FD" w:rsidRPr="00FF5C50" w:rsidRDefault="000236FD" w:rsidP="009A7CB7">
                      <w:pPr>
                        <w:pStyle w:val="TitelRechts"/>
                        <w:rPr>
                          <w:color w:val="215868" w:themeColor="accent5" w:themeShade="80"/>
                        </w:rPr>
                      </w:pPr>
                      <w:r w:rsidRPr="00FF5C50">
                        <w:rPr>
                          <w:color w:val="215868" w:themeColor="accent5" w:themeShade="80"/>
                        </w:rPr>
                        <w:t>BEZOEKADRES</w:t>
                      </w:r>
                    </w:p>
                    <w:p w14:paraId="55B754AE" w14:textId="77777777" w:rsidR="000236FD" w:rsidRPr="00FF5C50" w:rsidRDefault="0076503E" w:rsidP="009A7CB7">
                      <w:pPr>
                        <w:pStyle w:val="TekstRechts"/>
                        <w:rPr>
                          <w:color w:val="215868" w:themeColor="accent5" w:themeShade="80"/>
                        </w:rPr>
                      </w:pPr>
                      <w:r>
                        <w:rPr>
                          <w:color w:val="215868" w:themeColor="accent5" w:themeShade="80"/>
                        </w:rPr>
                        <w:t>Museum Volkenkunde</w:t>
                      </w:r>
                    </w:p>
                    <w:p w14:paraId="55B754AF" w14:textId="77777777" w:rsidR="000236FD" w:rsidRPr="00FF5C50" w:rsidRDefault="0076503E" w:rsidP="009A7CB7">
                      <w:pPr>
                        <w:pStyle w:val="TekstRechts"/>
                        <w:rPr>
                          <w:color w:val="215868" w:themeColor="accent5" w:themeShade="80"/>
                        </w:rPr>
                      </w:pPr>
                      <w:r>
                        <w:rPr>
                          <w:color w:val="215868" w:themeColor="accent5" w:themeShade="80"/>
                        </w:rPr>
                        <w:t>Steenstraat 1</w:t>
                      </w:r>
                    </w:p>
                    <w:p w14:paraId="55B754B0" w14:textId="77777777" w:rsidR="000236FD" w:rsidRPr="00FF5C50" w:rsidRDefault="0076503E" w:rsidP="009A7CB7">
                      <w:pPr>
                        <w:pStyle w:val="TekstRechts"/>
                        <w:rPr>
                          <w:color w:val="215868" w:themeColor="accent5" w:themeShade="80"/>
                        </w:rPr>
                      </w:pPr>
                      <w:r>
                        <w:rPr>
                          <w:color w:val="215868" w:themeColor="accent5" w:themeShade="80"/>
                        </w:rPr>
                        <w:t>2312</w:t>
                      </w:r>
                      <w:r w:rsidR="000236FD" w:rsidRPr="00FF5C50">
                        <w:rPr>
                          <w:color w:val="215868" w:themeColor="accent5" w:themeShade="80"/>
                        </w:rPr>
                        <w:t xml:space="preserve"> </w:t>
                      </w:r>
                      <w:r>
                        <w:rPr>
                          <w:color w:val="215868" w:themeColor="accent5" w:themeShade="80"/>
                        </w:rPr>
                        <w:t>BS</w:t>
                      </w:r>
                      <w:r w:rsidR="000236FD" w:rsidRPr="00FF5C50">
                        <w:rPr>
                          <w:color w:val="215868" w:themeColor="accent5" w:themeShade="80"/>
                        </w:rPr>
                        <w:t xml:space="preserve"> </w:t>
                      </w:r>
                      <w:r>
                        <w:rPr>
                          <w:color w:val="215868" w:themeColor="accent5" w:themeShade="80"/>
                        </w:rPr>
                        <w:t>Leiden</w:t>
                      </w:r>
                    </w:p>
                    <w:p w14:paraId="55B754B1" w14:textId="77777777" w:rsidR="000236FD" w:rsidRPr="00FF5C50" w:rsidRDefault="000236FD" w:rsidP="000236FD">
                      <w:pPr>
                        <w:pStyle w:val="WC09plat8ptinfo"/>
                        <w:rPr>
                          <w:rFonts w:ascii="GT Pressura Bold" w:hAnsi="GT Pressura Bold"/>
                          <w:color w:val="215868" w:themeColor="accent5" w:themeShade="80"/>
                        </w:rPr>
                      </w:pPr>
                    </w:p>
                    <w:p w14:paraId="55B754B2" w14:textId="77777777" w:rsidR="000236FD" w:rsidRPr="00FF5C50" w:rsidRDefault="000236FD" w:rsidP="009A7CB7">
                      <w:pPr>
                        <w:pStyle w:val="TitelRechts"/>
                        <w:rPr>
                          <w:color w:val="215868" w:themeColor="accent5" w:themeShade="80"/>
                        </w:rPr>
                      </w:pPr>
                      <w:r w:rsidRPr="00FF5C50">
                        <w:rPr>
                          <w:color w:val="215868" w:themeColor="accent5" w:themeShade="80"/>
                        </w:rPr>
                        <w:t>CONTACT</w:t>
                      </w:r>
                    </w:p>
                    <w:p w14:paraId="55B754B3" w14:textId="77777777" w:rsidR="000236FD" w:rsidRPr="00FF5C50" w:rsidRDefault="000236FD" w:rsidP="009A7CB7">
                      <w:pPr>
                        <w:pStyle w:val="TekstRechts"/>
                        <w:rPr>
                          <w:color w:val="215868" w:themeColor="accent5" w:themeShade="80"/>
                        </w:rPr>
                      </w:pPr>
                      <w:r w:rsidRPr="00FF5C50">
                        <w:rPr>
                          <w:color w:val="215868" w:themeColor="accent5" w:themeShade="80"/>
                        </w:rPr>
                        <w:t>Afdeling reserveringen</w:t>
                      </w:r>
                    </w:p>
                    <w:p w14:paraId="55B754B4" w14:textId="77777777" w:rsidR="000236FD" w:rsidRPr="00FF5C50" w:rsidRDefault="000236FD" w:rsidP="009A7CB7">
                      <w:pPr>
                        <w:pStyle w:val="TekstRechts"/>
                        <w:rPr>
                          <w:color w:val="215868" w:themeColor="accent5" w:themeShade="80"/>
                        </w:rPr>
                      </w:pPr>
                      <w:r w:rsidRPr="00FF5C50">
                        <w:rPr>
                          <w:color w:val="215868" w:themeColor="accent5" w:themeShade="80"/>
                        </w:rPr>
                        <w:t>088-00428</w:t>
                      </w:r>
                      <w:r w:rsidR="0076503E">
                        <w:rPr>
                          <w:color w:val="215868" w:themeColor="accent5" w:themeShade="80"/>
                        </w:rPr>
                        <w:t>3</w:t>
                      </w:r>
                      <w:r w:rsidRPr="00FF5C50">
                        <w:rPr>
                          <w:color w:val="215868" w:themeColor="accent5" w:themeShade="80"/>
                        </w:rPr>
                        <w:t>0</w:t>
                      </w:r>
                    </w:p>
                    <w:p w14:paraId="55B754B5" w14:textId="77777777" w:rsidR="000236FD" w:rsidRPr="005C500B" w:rsidRDefault="000236FD" w:rsidP="00080454">
                      <w:pPr>
                        <w:pStyle w:val="TekstRechts"/>
                        <w:rPr>
                          <w:color w:val="215868" w:themeColor="accent5" w:themeShade="80"/>
                        </w:rPr>
                      </w:pPr>
                      <w:r w:rsidRPr="005C500B">
                        <w:rPr>
                          <w:color w:val="215868" w:themeColor="accent5" w:themeShade="80"/>
                        </w:rPr>
                        <w:t>reserver</w:t>
                      </w:r>
                      <w:r w:rsidR="0076503E" w:rsidRPr="005C500B">
                        <w:rPr>
                          <w:color w:val="215868" w:themeColor="accent5" w:themeShade="80"/>
                        </w:rPr>
                        <w:t>en</w:t>
                      </w:r>
                      <w:r w:rsidRPr="005C500B">
                        <w:rPr>
                          <w:color w:val="215868" w:themeColor="accent5" w:themeShade="80"/>
                        </w:rPr>
                        <w:t>@</w:t>
                      </w:r>
                      <w:r w:rsidR="0076503E" w:rsidRPr="005C500B">
                        <w:rPr>
                          <w:color w:val="215868" w:themeColor="accent5" w:themeShade="80"/>
                        </w:rPr>
                        <w:t>volkenkunde.nl</w:t>
                      </w:r>
                    </w:p>
                  </w:txbxContent>
                </v:textbox>
                <w10:wrap type="square"/>
              </v:shape>
            </w:pict>
          </mc:Fallback>
        </mc:AlternateContent>
      </w:r>
    </w:p>
    <w:sectPr w:rsidR="003F0CB6" w:rsidRPr="0032603A" w:rsidSect="000236FD">
      <w:pgSz w:w="16839" w:h="11907" w:orient="landscape" w:code="9"/>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T Pressura Bold">
    <w:panose1 w:val="02000506020000020004"/>
    <w:charset w:val="00"/>
    <w:family w:val="modern"/>
    <w:notTrueType/>
    <w:pitch w:val="variable"/>
    <w:sig w:usb0="A00000AF" w:usb1="5000206A" w:usb2="00000000" w:usb3="00000000" w:csb0="00000093" w:csb1="00000000"/>
  </w:font>
  <w:font w:name="Calibri">
    <w:panose1 w:val="020F0502020204030204"/>
    <w:charset w:val="00"/>
    <w:family w:val="swiss"/>
    <w:pitch w:val="variable"/>
    <w:sig w:usb0="E00002FF" w:usb1="4000ACFF" w:usb2="00000001" w:usb3="00000000" w:csb0="0000019F" w:csb1="00000000"/>
    <w:embedRegular r:id="rId1" w:fontKey="{CE7C36DB-6B01-4753-AA6D-853D011A4969}"/>
    <w:embedBold r:id="rId2" w:fontKey="{FCA4F78A-D978-48E1-967E-B384C4B79AB8}"/>
  </w:font>
  <w:font w:name="GTPressura-Bold">
    <w:altName w:val="GT Pressura Regular"/>
    <w:panose1 w:val="02000506020000020004"/>
    <w:charset w:val="EE"/>
    <w:family w:val="auto"/>
    <w:pitch w:val="variable"/>
    <w:sig w:usb0="A00000AF" w:usb1="5000206A" w:usb2="00000000" w:usb3="00000000" w:csb0="00000002" w:csb1="00000000"/>
    <w:embedRegular r:id="rId3" w:fontKey="{E94DAF26-50FA-44EF-85E0-7DE953845B71}"/>
    <w:embedBold r:id="rId4" w:fontKey="{F9D7A690-62CE-4D35-BB2E-71FE8B5F4929}"/>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TPressura">
    <w:panose1 w:val="02000506020000020004"/>
    <w:charset w:val="EE"/>
    <w:family w:val="auto"/>
    <w:pitch w:val="variable"/>
    <w:sig w:usb0="A00000AF" w:usb1="5000206A" w:usb2="00000000" w:usb3="00000000" w:csb0="00000002" w:csb1="00000000"/>
    <w:embedRegular r:id="rId5" w:fontKey="{5849AA7D-CD46-4EDC-9253-B2759057B766}"/>
  </w:font>
  <w:font w:name="GTPressura-Regular">
    <w:panose1 w:val="00000000000000000000"/>
    <w:charset w:val="4D"/>
    <w:family w:val="auto"/>
    <w:notTrueType/>
    <w:pitch w:val="default"/>
    <w:sig w:usb0="00000003" w:usb1="00000000" w:usb2="00000000" w:usb3="00000000" w:csb0="00000001" w:csb1="00000000"/>
  </w:font>
  <w:font w:name="GT Pressura">
    <w:altName w:val="Times New Roman"/>
    <w:charset w:val="00"/>
    <w:family w:val="auto"/>
    <w:pitch w:val="variable"/>
    <w:sig w:usb0="00000007" w:usb1="00000001" w:usb2="00000000" w:usb3="00000000" w:csb0="00000093" w:csb1="00000000"/>
    <w:embedRegular r:id="rId6" w:fontKey="{DEEEA3CF-17FE-40E1-BD81-C96CBFD46E5D}"/>
    <w:embedBold r:id="rId7" w:fontKey="{14C29698-408E-40EC-A739-55F6571F6F4F}"/>
  </w:font>
  <w:font w:name="Cambria">
    <w:panose1 w:val="02040503050406030204"/>
    <w:charset w:val="00"/>
    <w:family w:val="roman"/>
    <w:pitch w:val="variable"/>
    <w:sig w:usb0="E00002FF" w:usb1="400004FF" w:usb2="00000000" w:usb3="00000000" w:csb0="0000019F" w:csb1="00000000"/>
    <w:embedRegular r:id="rId8" w:fontKey="{606A2250-1BBB-4EB7-9C7C-C6905AE589FE}"/>
    <w:embedBold r:id="rId9" w:fontKey="{7858D482-4B66-4CFE-BCB2-CAD079275CEF}"/>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7732"/>
    <w:multiLevelType w:val="hybridMultilevel"/>
    <w:tmpl w:val="FE00061A"/>
    <w:lvl w:ilvl="0" w:tplc="80E67B4A">
      <w:numFmt w:val="bullet"/>
      <w:pStyle w:val="LijstRechts"/>
      <w:lvlText w:val="-"/>
      <w:lvlJc w:val="left"/>
      <w:pPr>
        <w:ind w:left="720" w:hanging="360"/>
      </w:pPr>
      <w:rPr>
        <w:rFonts w:ascii="GT Pressura Bold" w:eastAsiaTheme="minorHAnsi" w:hAnsi="GT Pressura Bold" w:cs="GTPressura-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133145"/>
    <w:multiLevelType w:val="hybridMultilevel"/>
    <w:tmpl w:val="D6F86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7F6692"/>
    <w:multiLevelType w:val="hybridMultilevel"/>
    <w:tmpl w:val="CF8850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6FD"/>
    <w:rsid w:val="000236FD"/>
    <w:rsid w:val="00071593"/>
    <w:rsid w:val="00080454"/>
    <w:rsid w:val="00117494"/>
    <w:rsid w:val="00170E8D"/>
    <w:rsid w:val="001D64E8"/>
    <w:rsid w:val="002106BA"/>
    <w:rsid w:val="00225DDC"/>
    <w:rsid w:val="00295B01"/>
    <w:rsid w:val="002B22D8"/>
    <w:rsid w:val="00305329"/>
    <w:rsid w:val="0032603A"/>
    <w:rsid w:val="00341236"/>
    <w:rsid w:val="003F0CB6"/>
    <w:rsid w:val="00441A96"/>
    <w:rsid w:val="00456789"/>
    <w:rsid w:val="0047683E"/>
    <w:rsid w:val="004855E5"/>
    <w:rsid w:val="004F03BA"/>
    <w:rsid w:val="005C500B"/>
    <w:rsid w:val="005F741B"/>
    <w:rsid w:val="006B28D5"/>
    <w:rsid w:val="006D5CBE"/>
    <w:rsid w:val="007410AE"/>
    <w:rsid w:val="0076503E"/>
    <w:rsid w:val="007664DB"/>
    <w:rsid w:val="008429DF"/>
    <w:rsid w:val="0084532A"/>
    <w:rsid w:val="00920CEC"/>
    <w:rsid w:val="009801F9"/>
    <w:rsid w:val="009A7CB7"/>
    <w:rsid w:val="009C7C4A"/>
    <w:rsid w:val="009D020B"/>
    <w:rsid w:val="00A673C9"/>
    <w:rsid w:val="00B82983"/>
    <w:rsid w:val="00BA2036"/>
    <w:rsid w:val="00BC3BE7"/>
    <w:rsid w:val="00CC6593"/>
    <w:rsid w:val="00D759A1"/>
    <w:rsid w:val="00D855AE"/>
    <w:rsid w:val="00E924A5"/>
    <w:rsid w:val="00EC6836"/>
    <w:rsid w:val="00ED7D81"/>
    <w:rsid w:val="00F116C5"/>
    <w:rsid w:val="00F84FEA"/>
    <w:rsid w:val="00FB6486"/>
    <w:rsid w:val="00FF5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7546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WCondertitelscaps">
    <w:name w:val="WC ondertitels caps"/>
    <w:basedOn w:val="Standaard"/>
    <w:link w:val="WCondertitelscapsChar"/>
    <w:uiPriority w:val="99"/>
    <w:rsid w:val="000236FD"/>
    <w:pPr>
      <w:tabs>
        <w:tab w:val="left" w:pos="283"/>
      </w:tabs>
      <w:suppressAutoHyphens/>
      <w:autoSpaceDE w:val="0"/>
      <w:autoSpaceDN w:val="0"/>
      <w:adjustRightInd w:val="0"/>
      <w:spacing w:after="0" w:line="240" w:lineRule="atLeast"/>
      <w:textAlignment w:val="center"/>
    </w:pPr>
    <w:rPr>
      <w:rFonts w:ascii="GTPressura-Bold" w:hAnsi="GTPressura-Bold" w:cs="GTPressura-Bold"/>
      <w:b/>
      <w:bCs/>
      <w:caps/>
      <w:color w:val="001C00"/>
      <w:sz w:val="20"/>
      <w:szCs w:val="20"/>
      <w:lang w:val="nl-NL"/>
    </w:rPr>
  </w:style>
  <w:style w:type="paragraph" w:customStyle="1" w:styleId="WC09plat8ptinfo">
    <w:name w:val="WC 09 plat 8pt info"/>
    <w:basedOn w:val="Standaard"/>
    <w:link w:val="WC09plat8ptinfoChar"/>
    <w:uiPriority w:val="99"/>
    <w:rsid w:val="000236FD"/>
    <w:pPr>
      <w:tabs>
        <w:tab w:val="left" w:pos="283"/>
      </w:tabs>
      <w:suppressAutoHyphens/>
      <w:autoSpaceDE w:val="0"/>
      <w:autoSpaceDN w:val="0"/>
      <w:adjustRightInd w:val="0"/>
      <w:spacing w:after="0" w:line="240" w:lineRule="atLeast"/>
      <w:ind w:left="170" w:hanging="170"/>
      <w:textAlignment w:val="center"/>
    </w:pPr>
    <w:rPr>
      <w:rFonts w:ascii="GTPressura-Bold" w:hAnsi="GTPressura-Bold" w:cs="GTPressura-Bold"/>
      <w:b/>
      <w:bCs/>
      <w:color w:val="001C00"/>
      <w:sz w:val="16"/>
      <w:szCs w:val="16"/>
      <w:lang w:val="nl-NL"/>
    </w:rPr>
  </w:style>
  <w:style w:type="paragraph" w:customStyle="1" w:styleId="LijstRechts">
    <w:name w:val="Lijst Rechts"/>
    <w:basedOn w:val="WC09plat8ptinfo"/>
    <w:link w:val="LijstRechtsChar"/>
    <w:qFormat/>
    <w:rsid w:val="009A7CB7"/>
    <w:pPr>
      <w:numPr>
        <w:numId w:val="2"/>
      </w:numPr>
      <w:ind w:left="170" w:hanging="170"/>
    </w:pPr>
    <w:rPr>
      <w:rFonts w:ascii="GT Pressura Bold" w:hAnsi="GT Pressura Bold"/>
      <w:color w:val="000000" w:themeColor="text1"/>
    </w:rPr>
  </w:style>
  <w:style w:type="paragraph" w:customStyle="1" w:styleId="TitelRechts">
    <w:name w:val="Titel Rechts"/>
    <w:basedOn w:val="WCondertitelscaps"/>
    <w:link w:val="TitelRechtsChar"/>
    <w:qFormat/>
    <w:rsid w:val="009A7CB7"/>
    <w:rPr>
      <w:rFonts w:ascii="GT Pressura Bold" w:hAnsi="GT Pressura Bold"/>
      <w:color w:val="000000" w:themeColor="text1"/>
    </w:rPr>
  </w:style>
  <w:style w:type="character" w:customStyle="1" w:styleId="WC09plat8ptinfoChar">
    <w:name w:val="WC 09 plat 8pt info Char"/>
    <w:basedOn w:val="Standaardalinea-lettertype"/>
    <w:link w:val="WC09plat8ptinfo"/>
    <w:uiPriority w:val="99"/>
    <w:rsid w:val="009A7CB7"/>
    <w:rPr>
      <w:rFonts w:ascii="GTPressura-Bold" w:hAnsi="GTPressura-Bold" w:cs="GTPressura-Bold"/>
      <w:b/>
      <w:bCs/>
      <w:color w:val="001C00"/>
      <w:sz w:val="16"/>
      <w:szCs w:val="16"/>
      <w:lang w:val="nl-NL"/>
    </w:rPr>
  </w:style>
  <w:style w:type="character" w:customStyle="1" w:styleId="LijstRechtsChar">
    <w:name w:val="Lijst Rechts Char"/>
    <w:basedOn w:val="WC09plat8ptinfoChar"/>
    <w:link w:val="LijstRechts"/>
    <w:rsid w:val="009A7CB7"/>
    <w:rPr>
      <w:rFonts w:ascii="GT Pressura Bold" w:hAnsi="GT Pressura Bold" w:cs="GTPressura-Bold"/>
      <w:b/>
      <w:bCs/>
      <w:color w:val="000000" w:themeColor="text1"/>
      <w:sz w:val="16"/>
      <w:szCs w:val="16"/>
      <w:lang w:val="nl-NL"/>
    </w:rPr>
  </w:style>
  <w:style w:type="paragraph" w:customStyle="1" w:styleId="TekstRechts">
    <w:name w:val="Tekst Rechts"/>
    <w:basedOn w:val="WC09plat8ptinfo"/>
    <w:link w:val="TekstRechtsChar"/>
    <w:qFormat/>
    <w:rsid w:val="009A7CB7"/>
    <w:rPr>
      <w:rFonts w:ascii="GT Pressura Bold" w:hAnsi="GT Pressura Bold"/>
      <w:color w:val="000000" w:themeColor="text1"/>
    </w:rPr>
  </w:style>
  <w:style w:type="character" w:customStyle="1" w:styleId="WCondertitelscapsChar">
    <w:name w:val="WC ondertitels caps Char"/>
    <w:basedOn w:val="Standaardalinea-lettertype"/>
    <w:link w:val="WCondertitelscaps"/>
    <w:uiPriority w:val="99"/>
    <w:rsid w:val="009A7CB7"/>
    <w:rPr>
      <w:rFonts w:ascii="GTPressura-Bold" w:hAnsi="GTPressura-Bold" w:cs="GTPressura-Bold"/>
      <w:b/>
      <w:bCs/>
      <w:caps/>
      <w:color w:val="001C00"/>
      <w:sz w:val="20"/>
      <w:szCs w:val="20"/>
      <w:lang w:val="nl-NL"/>
    </w:rPr>
  </w:style>
  <w:style w:type="character" w:customStyle="1" w:styleId="TitelRechtsChar">
    <w:name w:val="Titel Rechts Char"/>
    <w:basedOn w:val="WCondertitelscapsChar"/>
    <w:link w:val="TitelRechts"/>
    <w:rsid w:val="009A7CB7"/>
    <w:rPr>
      <w:rFonts w:ascii="GT Pressura Bold" w:hAnsi="GT Pressura Bold" w:cs="GTPressura-Bold"/>
      <w:b/>
      <w:bCs/>
      <w:caps/>
      <w:color w:val="000000" w:themeColor="text1"/>
      <w:sz w:val="20"/>
      <w:szCs w:val="20"/>
      <w:lang w:val="nl-NL"/>
    </w:rPr>
  </w:style>
  <w:style w:type="paragraph" w:customStyle="1" w:styleId="TekstGrootRechts">
    <w:name w:val="Tekst Groot Rechts"/>
    <w:basedOn w:val="Standaard"/>
    <w:link w:val="TekstGrootRechtsChar"/>
    <w:qFormat/>
    <w:rsid w:val="009A7CB7"/>
    <w:rPr>
      <w:rFonts w:ascii="GT Pressura Bold" w:hAnsi="GT Pressura Bold"/>
      <w:color w:val="000000" w:themeColor="text1"/>
    </w:rPr>
  </w:style>
  <w:style w:type="character" w:customStyle="1" w:styleId="TekstRechtsChar">
    <w:name w:val="Tekst Rechts Char"/>
    <w:basedOn w:val="WC09plat8ptinfoChar"/>
    <w:link w:val="TekstRechts"/>
    <w:rsid w:val="009A7CB7"/>
    <w:rPr>
      <w:rFonts w:ascii="GT Pressura Bold" w:hAnsi="GT Pressura Bold" w:cs="GTPressura-Bold"/>
      <w:b/>
      <w:bCs/>
      <w:color w:val="000000" w:themeColor="text1"/>
      <w:sz w:val="16"/>
      <w:szCs w:val="16"/>
      <w:lang w:val="nl-NL"/>
    </w:rPr>
  </w:style>
  <w:style w:type="paragraph" w:customStyle="1" w:styleId="WC04ondertitelscaps">
    <w:name w:val="WC 04 ondertitels caps"/>
    <w:basedOn w:val="Standaard"/>
    <w:link w:val="WC04ondertitelscapsChar"/>
    <w:uiPriority w:val="99"/>
    <w:rsid w:val="006D5CBE"/>
    <w:pPr>
      <w:suppressAutoHyphens/>
      <w:autoSpaceDE w:val="0"/>
      <w:autoSpaceDN w:val="0"/>
      <w:adjustRightInd w:val="0"/>
      <w:spacing w:after="0" w:line="240" w:lineRule="atLeast"/>
      <w:textAlignment w:val="center"/>
    </w:pPr>
    <w:rPr>
      <w:rFonts w:ascii="GTPressura" w:hAnsi="GTPressura" w:cs="GTPressura"/>
      <w:caps/>
      <w:color w:val="001C00"/>
      <w:sz w:val="28"/>
      <w:szCs w:val="28"/>
      <w:lang w:val="en-GB"/>
    </w:rPr>
  </w:style>
  <w:style w:type="character" w:customStyle="1" w:styleId="TekstGrootRechtsChar">
    <w:name w:val="Tekst Groot Rechts Char"/>
    <w:basedOn w:val="Standaardalinea-lettertype"/>
    <w:link w:val="TekstGrootRechts"/>
    <w:rsid w:val="009A7CB7"/>
    <w:rPr>
      <w:rFonts w:ascii="GT Pressura Bold" w:hAnsi="GT Pressura Bold"/>
      <w:color w:val="000000" w:themeColor="text1"/>
    </w:rPr>
  </w:style>
  <w:style w:type="paragraph" w:customStyle="1" w:styleId="WC01platregular">
    <w:name w:val="WC 01 plat regular"/>
    <w:basedOn w:val="Standaard"/>
    <w:link w:val="WC01platregularChar"/>
    <w:uiPriority w:val="99"/>
    <w:rsid w:val="006D5CBE"/>
    <w:pPr>
      <w:tabs>
        <w:tab w:val="left" w:pos="283"/>
      </w:tabs>
      <w:suppressAutoHyphens/>
      <w:autoSpaceDE w:val="0"/>
      <w:autoSpaceDN w:val="0"/>
      <w:adjustRightInd w:val="0"/>
      <w:spacing w:after="0" w:line="240" w:lineRule="atLeast"/>
      <w:textAlignment w:val="center"/>
    </w:pPr>
    <w:rPr>
      <w:rFonts w:ascii="GTPressura" w:hAnsi="GTPressura" w:cs="GTPressura"/>
      <w:color w:val="001C00"/>
      <w:sz w:val="20"/>
      <w:szCs w:val="20"/>
      <w:lang w:val="nl-NL"/>
    </w:rPr>
  </w:style>
  <w:style w:type="paragraph" w:customStyle="1" w:styleId="TitelBold">
    <w:name w:val="Titel Bold"/>
    <w:basedOn w:val="WC04ondertitelscaps"/>
    <w:link w:val="TitelBoldChar"/>
    <w:qFormat/>
    <w:rsid w:val="006D5CBE"/>
    <w:rPr>
      <w:rFonts w:ascii="GT Pressura Bold" w:hAnsi="GT Pressura Bold" w:cs="GTPressura-Regular"/>
      <w:color w:val="000000" w:themeColor="text1"/>
      <w:lang w:val="nl-NL"/>
    </w:rPr>
  </w:style>
  <w:style w:type="paragraph" w:customStyle="1" w:styleId="Titel1">
    <w:name w:val="Titel1"/>
    <w:basedOn w:val="WC04ondertitelscaps"/>
    <w:link w:val="TitelChar"/>
    <w:qFormat/>
    <w:rsid w:val="009801F9"/>
    <w:pPr>
      <w:spacing w:line="192" w:lineRule="auto"/>
    </w:pPr>
    <w:rPr>
      <w:rFonts w:ascii="GT Pressura" w:hAnsi="GT Pressura" w:cs="GTPressura-Regular"/>
      <w:color w:val="000000" w:themeColor="text1"/>
      <w:lang w:val="nl-NL"/>
    </w:rPr>
  </w:style>
  <w:style w:type="character" w:customStyle="1" w:styleId="WC04ondertitelscapsChar">
    <w:name w:val="WC 04 ondertitels caps Char"/>
    <w:basedOn w:val="Standaardalinea-lettertype"/>
    <w:link w:val="WC04ondertitelscaps"/>
    <w:uiPriority w:val="99"/>
    <w:rsid w:val="006D5CBE"/>
    <w:rPr>
      <w:rFonts w:ascii="GTPressura" w:hAnsi="GTPressura" w:cs="GTPressura"/>
      <w:caps/>
      <w:color w:val="001C00"/>
      <w:sz w:val="28"/>
      <w:szCs w:val="28"/>
      <w:lang w:val="en-GB"/>
    </w:rPr>
  </w:style>
  <w:style w:type="character" w:customStyle="1" w:styleId="TitelBoldChar">
    <w:name w:val="Titel Bold Char"/>
    <w:basedOn w:val="WC04ondertitelscapsChar"/>
    <w:link w:val="TitelBold"/>
    <w:rsid w:val="006D5CBE"/>
    <w:rPr>
      <w:rFonts w:ascii="GT Pressura Bold" w:hAnsi="GT Pressura Bold" w:cs="GTPressura-Regular"/>
      <w:caps/>
      <w:color w:val="000000" w:themeColor="text1"/>
      <w:sz w:val="28"/>
      <w:szCs w:val="28"/>
      <w:lang w:val="nl-NL"/>
    </w:rPr>
  </w:style>
  <w:style w:type="paragraph" w:customStyle="1" w:styleId="Tekst">
    <w:name w:val="Tekst"/>
    <w:basedOn w:val="WC01platregular"/>
    <w:link w:val="TekstChar"/>
    <w:qFormat/>
    <w:rsid w:val="009801F9"/>
    <w:pPr>
      <w:spacing w:after="160" w:line="216" w:lineRule="auto"/>
    </w:pPr>
    <w:rPr>
      <w:rFonts w:ascii="GT Pressura" w:hAnsi="GT Pressura" w:cs="GTPressura-Regular"/>
      <w:color w:val="000000" w:themeColor="text1"/>
    </w:rPr>
  </w:style>
  <w:style w:type="character" w:customStyle="1" w:styleId="TitelChar">
    <w:name w:val="Titel Char"/>
    <w:basedOn w:val="WC04ondertitelscapsChar"/>
    <w:link w:val="Titel1"/>
    <w:rsid w:val="009801F9"/>
    <w:rPr>
      <w:rFonts w:ascii="GT Pressura" w:hAnsi="GT Pressura" w:cs="GTPressura-Regular"/>
      <w:caps/>
      <w:color w:val="000000" w:themeColor="text1"/>
      <w:sz w:val="28"/>
      <w:szCs w:val="28"/>
      <w:lang w:val="nl-NL"/>
    </w:rPr>
  </w:style>
  <w:style w:type="paragraph" w:customStyle="1" w:styleId="TekstBold">
    <w:name w:val="Tekst Bold"/>
    <w:basedOn w:val="WC01platregular"/>
    <w:link w:val="TekstBoldChar"/>
    <w:qFormat/>
    <w:rsid w:val="006D5CBE"/>
    <w:rPr>
      <w:rFonts w:ascii="GT Pressura Bold" w:hAnsi="GT Pressura Bold" w:cs="GTPressura-Bold"/>
      <w:b/>
      <w:bCs/>
      <w:color w:val="000000" w:themeColor="text1"/>
    </w:rPr>
  </w:style>
  <w:style w:type="character" w:customStyle="1" w:styleId="WC01platregularChar">
    <w:name w:val="WC 01 plat regular Char"/>
    <w:basedOn w:val="Standaardalinea-lettertype"/>
    <w:link w:val="WC01platregular"/>
    <w:uiPriority w:val="99"/>
    <w:rsid w:val="006D5CBE"/>
    <w:rPr>
      <w:rFonts w:ascii="GTPressura" w:hAnsi="GTPressura" w:cs="GTPressura"/>
      <w:color w:val="001C00"/>
      <w:sz w:val="20"/>
      <w:szCs w:val="20"/>
      <w:lang w:val="nl-NL"/>
    </w:rPr>
  </w:style>
  <w:style w:type="character" w:customStyle="1" w:styleId="TekstChar">
    <w:name w:val="Tekst Char"/>
    <w:basedOn w:val="WC01platregularChar"/>
    <w:link w:val="Tekst"/>
    <w:rsid w:val="009801F9"/>
    <w:rPr>
      <w:rFonts w:ascii="GT Pressura" w:hAnsi="GT Pressura" w:cs="GTPressura-Regular"/>
      <w:color w:val="000000" w:themeColor="text1"/>
      <w:sz w:val="20"/>
      <w:szCs w:val="20"/>
      <w:lang w:val="nl-NL"/>
    </w:rPr>
  </w:style>
  <w:style w:type="paragraph" w:customStyle="1" w:styleId="Tijd">
    <w:name w:val="Tijd"/>
    <w:basedOn w:val="TitelBold"/>
    <w:link w:val="TijdChar"/>
    <w:rsid w:val="006D5CBE"/>
    <w:rPr>
      <w:color w:val="FFFFFF" w:themeColor="background1"/>
      <w:sz w:val="20"/>
      <w:szCs w:val="20"/>
    </w:rPr>
  </w:style>
  <w:style w:type="character" w:customStyle="1" w:styleId="TekstBoldChar">
    <w:name w:val="Tekst Bold Char"/>
    <w:basedOn w:val="WC01platregularChar"/>
    <w:link w:val="TekstBold"/>
    <w:rsid w:val="006D5CBE"/>
    <w:rPr>
      <w:rFonts w:ascii="GT Pressura Bold" w:hAnsi="GT Pressura Bold" w:cs="GTPressura-Bold"/>
      <w:b/>
      <w:bCs/>
      <w:color w:val="000000" w:themeColor="text1"/>
      <w:sz w:val="20"/>
      <w:szCs w:val="20"/>
      <w:lang w:val="nl-NL"/>
    </w:rPr>
  </w:style>
  <w:style w:type="paragraph" w:customStyle="1" w:styleId="Lijst1">
    <w:name w:val="Lijst1"/>
    <w:basedOn w:val="LijstRechts"/>
    <w:link w:val="LijstChar"/>
    <w:qFormat/>
    <w:rsid w:val="006D5CBE"/>
    <w:rPr>
      <w:rFonts w:ascii="GT Pressura" w:hAnsi="GT Pressura"/>
      <w:b w:val="0"/>
      <w:sz w:val="20"/>
      <w:szCs w:val="20"/>
    </w:rPr>
  </w:style>
  <w:style w:type="character" w:customStyle="1" w:styleId="TijdChar">
    <w:name w:val="Tijd Char"/>
    <w:basedOn w:val="TitelBoldChar"/>
    <w:link w:val="Tijd"/>
    <w:rsid w:val="006D5CBE"/>
    <w:rPr>
      <w:rFonts w:ascii="GT Pressura Bold" w:hAnsi="GT Pressura Bold" w:cs="GTPressura-Regular"/>
      <w:caps/>
      <w:color w:val="FFFFFF" w:themeColor="background1"/>
      <w:sz w:val="20"/>
      <w:szCs w:val="20"/>
      <w:lang w:val="nl-NL"/>
    </w:rPr>
  </w:style>
  <w:style w:type="paragraph" w:customStyle="1" w:styleId="tijdsaanduiding">
    <w:name w:val="tijdsaanduiding"/>
    <w:basedOn w:val="WC04ondertitelscaps"/>
    <w:uiPriority w:val="99"/>
    <w:rsid w:val="00F116C5"/>
    <w:rPr>
      <w:rFonts w:ascii="GTPressura-Bold" w:hAnsi="GTPressura-Bold" w:cs="GTPressura-Bold"/>
      <w:b/>
      <w:bCs/>
      <w:color w:val="FFFFFF"/>
      <w:sz w:val="20"/>
      <w:szCs w:val="20"/>
      <w:u w:val="thick" w:color="001C00"/>
    </w:rPr>
  </w:style>
  <w:style w:type="character" w:customStyle="1" w:styleId="LijstChar">
    <w:name w:val="Lijst Char"/>
    <w:basedOn w:val="LijstRechtsChar"/>
    <w:link w:val="Lijst1"/>
    <w:rsid w:val="006D5CBE"/>
    <w:rPr>
      <w:rFonts w:ascii="GT Pressura" w:hAnsi="GT Pressura" w:cs="GTPressura-Bold"/>
      <w:b w:val="0"/>
      <w:bCs/>
      <w:color w:val="000000" w:themeColor="text1"/>
      <w:sz w:val="20"/>
      <w:szCs w:val="20"/>
      <w:lang w:val="nl-NL"/>
    </w:rPr>
  </w:style>
  <w:style w:type="table" w:styleId="Tabelraster">
    <w:name w:val="Table Grid"/>
    <w:basedOn w:val="Standaardtabel"/>
    <w:uiPriority w:val="59"/>
    <w:rsid w:val="003F0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0766280857664297B4707BFEB0E820" ma:contentTypeVersion="6" ma:contentTypeDescription="Een nieuw document maken." ma:contentTypeScope="" ma:versionID="eb1d09cc6adb1f4d7c43dfaa9558e74e">
  <xsd:schema xmlns:xsd="http://www.w3.org/2001/XMLSchema" xmlns:xs="http://www.w3.org/2001/XMLSchema" xmlns:p="http://schemas.microsoft.com/office/2006/metadata/properties" xmlns:ns2="f0bebfbc-228c-4daa-8061-eb88c75b798c" xmlns:ns3="f12a8c01-ad9c-4477-9923-07b35a1879c9" targetNamespace="http://schemas.microsoft.com/office/2006/metadata/properties" ma:root="true" ma:fieldsID="2f7426e0d0539e3ca280b8d46052709e" ns2:_="" ns3:_="">
    <xsd:import namespace="f0bebfbc-228c-4daa-8061-eb88c75b798c"/>
    <xsd:import namespace="f12a8c01-ad9c-4477-9923-07b35a1879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bebfbc-228c-4daa-8061-eb88c75b798c"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2a8c01-ad9c-4477-9923-07b35a1879c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50CE90-3C20-43C0-83F5-3C8C8A233E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bebfbc-228c-4daa-8061-eb88c75b798c"/>
    <ds:schemaRef ds:uri="f12a8c01-ad9c-4477-9923-07b35a1879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99CC46-3770-49AB-936F-6AE71CA47BF8}">
  <ds:schemaRefs>
    <ds:schemaRef ds:uri="http://www.w3.org/XML/1998/namespace"/>
    <ds:schemaRef ds:uri="http://purl.org/dc/dcmitype/"/>
    <ds:schemaRef ds:uri="http://purl.org/dc/terms/"/>
    <ds:schemaRef ds:uri="http://schemas.microsoft.com/office/2006/metadata/properties"/>
    <ds:schemaRef ds:uri="http://schemas.microsoft.com/office/2006/documentManagement/types"/>
    <ds:schemaRef ds:uri="http://schemas.openxmlformats.org/package/2006/metadata/core-properties"/>
    <ds:schemaRef ds:uri="f12a8c01-ad9c-4477-9923-07b35a1879c9"/>
    <ds:schemaRef ds:uri="http://schemas.microsoft.com/office/infopath/2007/PartnerControls"/>
    <ds:schemaRef ds:uri="f0bebfbc-228c-4daa-8061-eb88c75b798c"/>
    <ds:schemaRef ds:uri="http://purl.org/dc/elements/1.1/"/>
  </ds:schemaRefs>
</ds:datastoreItem>
</file>

<file path=customXml/itemProps3.xml><?xml version="1.0" encoding="utf-8"?>
<ds:datastoreItem xmlns:ds="http://schemas.openxmlformats.org/officeDocument/2006/customXml" ds:itemID="{FAAC73CA-2D67-4CF4-8838-2F69B340A6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Docentenhandleiding%20Feest%20bij%20de%20Indianen</Template>
  <TotalTime>68</TotalTime>
  <Pages>1</Pages>
  <Words>1</Words>
  <Characters>8</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 Walthert</dc:creator>
  <cp:keywords/>
  <dc:description/>
  <cp:lastModifiedBy>Esther van Zutphen</cp:lastModifiedBy>
  <cp:revision>25</cp:revision>
  <dcterms:created xsi:type="dcterms:W3CDTF">2017-05-23T11:16:00Z</dcterms:created>
  <dcterms:modified xsi:type="dcterms:W3CDTF">2018-02-08T08:40:00Z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0x010100BB0766280857664297B4707BFEB0E820</vt:lpwstr>
  </property>
  <property fmtid="{D5CDD505-2E9C-101B-9397-08002B2CF9AE}" pid="3" name="Order">
    <vt:r8>14000</vt:r8>
  </property>
  <property fmtid="{D5CDD505-2E9C-101B-9397-08002B2CF9AE}" pid="4" name="_CopySource">
    <vt:lpwstr>https://volkenkunde-my.sharepoint.com/personal/kim_vanlookerencampagne_wereldculturen_nl/Documents/userdocs/Voorbereidende lessen/Docentenhandleiding Feest bij de Indianen.dotx</vt:lpwstr>
  </property>
</Properties>
</file>